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5C76F" w14:textId="77777777" w:rsidR="00C77DEF" w:rsidRDefault="00C77DEF" w:rsidP="009C1065"/>
    <w:p w14:paraId="456F6C46" w14:textId="77777777" w:rsidR="00C77DEF" w:rsidRDefault="00C77DEF" w:rsidP="009C1065"/>
    <w:p w14:paraId="462C1ECC" w14:textId="77777777" w:rsidR="00C77DEF" w:rsidRDefault="00C77DEF" w:rsidP="009C1065"/>
    <w:p w14:paraId="78270E82" w14:textId="77777777" w:rsidR="00C77DEF" w:rsidRDefault="00C77DEF" w:rsidP="009C1065"/>
    <w:p w14:paraId="63EA34C6" w14:textId="77777777" w:rsidR="00C77DEF" w:rsidRDefault="00C77DEF" w:rsidP="009C1065"/>
    <w:p w14:paraId="760DDDC5" w14:textId="77777777" w:rsidR="00C77DEF" w:rsidRDefault="00C77DEF" w:rsidP="009C1065"/>
    <w:p w14:paraId="19FE8663" w14:textId="77777777" w:rsidR="00C77DEF" w:rsidRDefault="00C77DEF" w:rsidP="009C1065"/>
    <w:p w14:paraId="57EBC831" w14:textId="77777777" w:rsidR="00C77DEF" w:rsidRDefault="00C77DEF" w:rsidP="009C1065"/>
    <w:p w14:paraId="76E9A5FB" w14:textId="605C6A45" w:rsidR="003027E8" w:rsidRPr="00200AED" w:rsidRDefault="00200AED" w:rsidP="00200AED">
      <w:pPr>
        <w:jc w:val="center"/>
        <w:rPr>
          <w:rFonts w:ascii="BIZ UDゴシック" w:eastAsia="BIZ UDゴシック" w:hAnsi="BIZ UDゴシック"/>
          <w:kern w:val="0"/>
          <w:sz w:val="40"/>
          <w:szCs w:val="40"/>
        </w:rPr>
      </w:pPr>
      <w:r w:rsidRPr="00200AED">
        <w:rPr>
          <w:rFonts w:ascii="BIZ UDゴシック" w:eastAsia="BIZ UDゴシック" w:hAnsi="BIZ UDゴシック" w:hint="eastAsia"/>
          <w:kern w:val="0"/>
          <w:sz w:val="40"/>
          <w:szCs w:val="40"/>
        </w:rPr>
        <w:t>「</w:t>
      </w:r>
      <w:r w:rsidR="003027E8" w:rsidRPr="00200AED">
        <w:rPr>
          <w:rFonts w:ascii="BIZ UDゴシック" w:eastAsia="BIZ UDゴシック" w:hAnsi="BIZ UDゴシック" w:hint="eastAsia"/>
          <w:kern w:val="0"/>
          <w:sz w:val="40"/>
          <w:szCs w:val="40"/>
        </w:rPr>
        <w:t>下呂市</w:t>
      </w:r>
      <w:r w:rsidRPr="00200AED">
        <w:rPr>
          <w:rFonts w:ascii="BIZ UDゴシック" w:eastAsia="BIZ UDゴシック" w:hAnsi="BIZ UDゴシック" w:hint="eastAsia"/>
          <w:kern w:val="0"/>
          <w:sz w:val="40"/>
          <w:szCs w:val="40"/>
        </w:rPr>
        <w:t>こども計画」策定のため</w:t>
      </w:r>
      <w:r w:rsidR="003027E8" w:rsidRPr="00200AED">
        <w:rPr>
          <w:rFonts w:ascii="BIZ UDゴシック" w:eastAsia="BIZ UDゴシック" w:hAnsi="BIZ UDゴシック" w:hint="eastAsia"/>
          <w:kern w:val="0"/>
          <w:sz w:val="40"/>
          <w:szCs w:val="40"/>
        </w:rPr>
        <w:t>アンケート調査</w:t>
      </w:r>
    </w:p>
    <w:p w14:paraId="73C630CA" w14:textId="49606EB4" w:rsidR="00C77DEF" w:rsidRPr="00200AED" w:rsidRDefault="003027E8" w:rsidP="003027E8">
      <w:pPr>
        <w:pStyle w:val="a3"/>
        <w:rPr>
          <w:sz w:val="40"/>
          <w:szCs w:val="21"/>
        </w:rPr>
      </w:pPr>
      <w:r w:rsidRPr="00200AED">
        <w:rPr>
          <w:rFonts w:hAnsi="BIZ UDゴシック" w:hint="eastAsia"/>
          <w:kern w:val="0"/>
          <w:sz w:val="40"/>
          <w:szCs w:val="21"/>
        </w:rPr>
        <w:t>結果報告書</w:t>
      </w:r>
    </w:p>
    <w:p w14:paraId="65CF5760" w14:textId="77777777" w:rsidR="00C77DEF" w:rsidRDefault="00C77DEF" w:rsidP="00C77DEF">
      <w:pPr>
        <w:pStyle w:val="a3"/>
      </w:pPr>
    </w:p>
    <w:p w14:paraId="4D469A75" w14:textId="77777777" w:rsidR="00C77DEF" w:rsidRDefault="00C77DEF" w:rsidP="00C77DEF"/>
    <w:p w14:paraId="08CF7628" w14:textId="77777777" w:rsidR="00C77DEF" w:rsidRDefault="00C77DEF" w:rsidP="00C77DEF"/>
    <w:p w14:paraId="2510E9C0" w14:textId="77777777" w:rsidR="00C77DEF" w:rsidRDefault="00C77DEF" w:rsidP="00C77DEF"/>
    <w:p w14:paraId="6281E654" w14:textId="77777777" w:rsidR="00C77DEF" w:rsidRDefault="00C77DEF" w:rsidP="00C77DEF"/>
    <w:p w14:paraId="3CD592B9" w14:textId="77777777" w:rsidR="00C77DEF" w:rsidRDefault="00C77DEF" w:rsidP="00C77DEF"/>
    <w:p w14:paraId="534DA62E" w14:textId="77777777" w:rsidR="00C77DEF" w:rsidRDefault="00C77DEF" w:rsidP="00C77DEF"/>
    <w:p w14:paraId="56731003" w14:textId="77777777" w:rsidR="00C77DEF" w:rsidRDefault="00C77DEF" w:rsidP="00C77DEF"/>
    <w:p w14:paraId="359809EF" w14:textId="77777777" w:rsidR="00FF2ABF" w:rsidRDefault="00FF2ABF" w:rsidP="00C77DEF"/>
    <w:p w14:paraId="6ED5B842" w14:textId="77777777" w:rsidR="00FF2ABF" w:rsidRDefault="00FF2ABF" w:rsidP="00C77DEF"/>
    <w:p w14:paraId="41DD16B2" w14:textId="77777777" w:rsidR="00C77DEF" w:rsidRDefault="00C77DEF" w:rsidP="00C77DEF"/>
    <w:p w14:paraId="2D6B2CD9" w14:textId="77777777" w:rsidR="00C77DEF" w:rsidRDefault="00C77DEF" w:rsidP="00C77DEF"/>
    <w:p w14:paraId="605FC58E" w14:textId="77777777" w:rsidR="00C77DEF" w:rsidRDefault="00C77DEF" w:rsidP="00C77DEF"/>
    <w:p w14:paraId="45ED28A7" w14:textId="77777777" w:rsidR="00C77DEF" w:rsidRDefault="00C77DEF" w:rsidP="00C77DEF"/>
    <w:p w14:paraId="585CA99E" w14:textId="77777777" w:rsidR="00C77DEF" w:rsidRDefault="00C77DEF" w:rsidP="00C77DEF"/>
    <w:p w14:paraId="5E51FD45" w14:textId="77777777" w:rsidR="00C77DEF" w:rsidRDefault="00C77DEF" w:rsidP="00C77DEF"/>
    <w:p w14:paraId="52C65A66" w14:textId="77777777" w:rsidR="00C77DEF" w:rsidRDefault="00C77DEF" w:rsidP="00C77DEF"/>
    <w:p w14:paraId="62EBACF7" w14:textId="77777777" w:rsidR="00C77DEF" w:rsidRDefault="00C77DEF" w:rsidP="00C77DEF"/>
    <w:p w14:paraId="261E09DB" w14:textId="4D359251" w:rsidR="00C77DEF" w:rsidRDefault="00C77DEF" w:rsidP="00C77DEF">
      <w:pPr>
        <w:pStyle w:val="a5"/>
      </w:pPr>
      <w:r w:rsidRPr="00B62FDD">
        <w:rPr>
          <w:rFonts w:hint="eastAsia"/>
          <w:kern w:val="0"/>
        </w:rPr>
        <w:t>令和</w:t>
      </w:r>
      <w:r w:rsidR="00B62FDD" w:rsidRPr="00B62FDD">
        <w:rPr>
          <w:rFonts w:hint="eastAsia"/>
          <w:kern w:val="0"/>
        </w:rPr>
        <w:t>６</w:t>
      </w:r>
      <w:r w:rsidRPr="00B62FDD">
        <w:rPr>
          <w:rFonts w:hint="eastAsia"/>
          <w:kern w:val="0"/>
        </w:rPr>
        <w:t>年</w:t>
      </w:r>
      <w:r w:rsidR="00B62FDD">
        <w:rPr>
          <w:rFonts w:hint="eastAsia"/>
          <w:kern w:val="0"/>
        </w:rPr>
        <w:t>９</w:t>
      </w:r>
      <w:r w:rsidRPr="00B62FDD">
        <w:rPr>
          <w:rFonts w:hint="eastAsia"/>
          <w:kern w:val="0"/>
        </w:rPr>
        <w:t>月</w:t>
      </w:r>
    </w:p>
    <w:p w14:paraId="69DBE300" w14:textId="68A8293C" w:rsidR="00C77DEF" w:rsidRPr="00B62FDD" w:rsidRDefault="00B62FDD" w:rsidP="00B62FDD">
      <w:pPr>
        <w:jc w:val="center"/>
        <w:rPr>
          <w:rFonts w:ascii="BIZ UDゴシック" w:eastAsia="BIZ UDゴシック" w:hAnsi="BIZ UDゴシック" w:cs="Times New Roman"/>
          <w:spacing w:val="45"/>
          <w:kern w:val="0"/>
          <w:sz w:val="36"/>
          <w:szCs w:val="24"/>
        </w:rPr>
      </w:pPr>
      <w:r w:rsidRPr="00B62FDD">
        <w:rPr>
          <w:rFonts w:ascii="BIZ UDゴシック" w:eastAsia="BIZ UDゴシック" w:hAnsi="BIZ UDゴシック" w:cs="Times New Roman" w:hint="eastAsia"/>
          <w:spacing w:val="270"/>
          <w:kern w:val="0"/>
          <w:sz w:val="36"/>
          <w:szCs w:val="24"/>
          <w:fitText w:val="2161" w:id="1931780353"/>
        </w:rPr>
        <w:t>下呂</w:t>
      </w:r>
      <w:r w:rsidRPr="00B62FDD">
        <w:rPr>
          <w:rFonts w:ascii="BIZ UDゴシック" w:eastAsia="BIZ UDゴシック" w:hAnsi="BIZ UDゴシック" w:cs="Times New Roman" w:hint="eastAsia"/>
          <w:kern w:val="0"/>
          <w:sz w:val="36"/>
          <w:szCs w:val="24"/>
          <w:fitText w:val="2161" w:id="1931780353"/>
        </w:rPr>
        <w:t>市</w:t>
      </w:r>
    </w:p>
    <w:p w14:paraId="0CA36E62" w14:textId="101404B1" w:rsidR="00C77DEF" w:rsidRDefault="00C77DEF">
      <w:pPr>
        <w:widowControl/>
        <w:jc w:val="left"/>
      </w:pPr>
      <w:r>
        <w:br w:type="page"/>
      </w:r>
    </w:p>
    <w:p w14:paraId="6B04A6A8" w14:textId="1079B4A4" w:rsidR="00C77DEF" w:rsidRDefault="00C77DEF">
      <w:pPr>
        <w:widowControl/>
        <w:jc w:val="left"/>
      </w:pPr>
      <w:r>
        <w:lastRenderedPageBreak/>
        <w:br w:type="page"/>
      </w:r>
    </w:p>
    <w:p w14:paraId="6D655DE8" w14:textId="77777777" w:rsidR="00C77DEF" w:rsidRDefault="00C77DEF" w:rsidP="00C77DEF"/>
    <w:p w14:paraId="5A653E91" w14:textId="77777777" w:rsidR="00C77DEF" w:rsidRDefault="00C77DEF" w:rsidP="00C77DEF"/>
    <w:p w14:paraId="6D36AC7E" w14:textId="77777777" w:rsidR="00C77DEF" w:rsidRDefault="00C77DEF" w:rsidP="00C77DEF"/>
    <w:p w14:paraId="00A64CC9" w14:textId="77777777" w:rsidR="00C77DEF" w:rsidRDefault="00C77DEF" w:rsidP="00C77DEF">
      <w:pPr>
        <w:pStyle w:val="a7"/>
      </w:pPr>
      <w:r>
        <w:rPr>
          <w:rFonts w:hint="eastAsia"/>
        </w:rPr>
        <w:t>目次</w:t>
      </w:r>
    </w:p>
    <w:sdt>
      <w:sdtPr>
        <w:id w:val="-1090004472"/>
        <w:docPartObj>
          <w:docPartGallery w:val="Table of Contents"/>
          <w:docPartUnique/>
        </w:docPartObj>
      </w:sdtPr>
      <w:sdtEndPr>
        <w:rPr>
          <w:b/>
          <w:bCs/>
          <w:lang w:val="ja-JP"/>
        </w:rPr>
      </w:sdtEndPr>
      <w:sdtContent>
        <w:p w14:paraId="6D887849" w14:textId="5795F7DE" w:rsidR="00EE13E4" w:rsidRDefault="00EE13E4" w:rsidP="00EE13E4"/>
        <w:p w14:paraId="2E891E0E" w14:textId="5DEFCCC5" w:rsidR="00EE13E4" w:rsidRPr="00EE13E4" w:rsidRDefault="00EE13E4">
          <w:pPr>
            <w:pStyle w:val="12"/>
            <w:rPr>
              <w:rFonts w:asciiTheme="minorHAnsi" w:eastAsiaTheme="minorEastAsia" w:hAnsiTheme="minorHAnsi"/>
              <w14:ligatures w14:val="standardContextual"/>
            </w:rPr>
          </w:pPr>
          <w:r>
            <w:fldChar w:fldCharType="begin"/>
          </w:r>
          <w:r>
            <w:instrText xml:space="preserve"> TOC \o "1-3" \h \z \u </w:instrText>
          </w:r>
          <w:r>
            <w:fldChar w:fldCharType="separate"/>
          </w:r>
          <w:hyperlink w:anchor="_Toc178273441" w:history="1">
            <w:r w:rsidRPr="00EE13E4">
              <w:rPr>
                <w:rStyle w:val="aff3"/>
              </w:rPr>
              <w:t>Ⅰ　調査の概要</w:t>
            </w:r>
            <w:r w:rsidRPr="00EE13E4">
              <w:rPr>
                <w:webHidden/>
              </w:rPr>
              <w:tab/>
            </w:r>
            <w:r w:rsidRPr="00EE13E4">
              <w:rPr>
                <w:webHidden/>
              </w:rPr>
              <w:fldChar w:fldCharType="begin"/>
            </w:r>
            <w:r w:rsidRPr="00EE13E4">
              <w:rPr>
                <w:webHidden/>
              </w:rPr>
              <w:instrText xml:space="preserve"> PAGEREF _Toc178273441 \h </w:instrText>
            </w:r>
            <w:r w:rsidRPr="00EE13E4">
              <w:rPr>
                <w:webHidden/>
              </w:rPr>
            </w:r>
            <w:r w:rsidRPr="00EE13E4">
              <w:rPr>
                <w:webHidden/>
              </w:rPr>
              <w:fldChar w:fldCharType="separate"/>
            </w:r>
            <w:r w:rsidR="00122032">
              <w:rPr>
                <w:webHidden/>
              </w:rPr>
              <w:t>1</w:t>
            </w:r>
            <w:r w:rsidRPr="00EE13E4">
              <w:rPr>
                <w:webHidden/>
              </w:rPr>
              <w:fldChar w:fldCharType="end"/>
            </w:r>
          </w:hyperlink>
        </w:p>
        <w:p w14:paraId="5D52D6AD" w14:textId="3A875846" w:rsidR="00EE13E4" w:rsidRPr="00EE13E4" w:rsidRDefault="00EE13E4">
          <w:pPr>
            <w:pStyle w:val="21"/>
            <w:rPr>
              <w:rFonts w:asciiTheme="minorHAnsi" w:eastAsiaTheme="minorEastAsia" w:hAnsiTheme="minorHAnsi"/>
              <w14:ligatures w14:val="standardContextual"/>
            </w:rPr>
          </w:pPr>
          <w:hyperlink w:anchor="_Toc178273442" w:history="1">
            <w:r w:rsidRPr="00EE13E4">
              <w:rPr>
                <w:rStyle w:val="aff3"/>
              </w:rPr>
              <w:t>１　調査の目的</w:t>
            </w:r>
            <w:r w:rsidRPr="00EE13E4">
              <w:rPr>
                <w:webHidden/>
              </w:rPr>
              <w:tab/>
            </w:r>
            <w:r w:rsidRPr="00EE13E4">
              <w:rPr>
                <w:webHidden/>
              </w:rPr>
              <w:fldChar w:fldCharType="begin"/>
            </w:r>
            <w:r w:rsidRPr="00EE13E4">
              <w:rPr>
                <w:webHidden/>
              </w:rPr>
              <w:instrText xml:space="preserve"> PAGEREF _Toc178273442 \h </w:instrText>
            </w:r>
            <w:r w:rsidRPr="00EE13E4">
              <w:rPr>
                <w:webHidden/>
              </w:rPr>
            </w:r>
            <w:r w:rsidRPr="00EE13E4">
              <w:rPr>
                <w:webHidden/>
              </w:rPr>
              <w:fldChar w:fldCharType="separate"/>
            </w:r>
            <w:r w:rsidR="00122032">
              <w:rPr>
                <w:webHidden/>
              </w:rPr>
              <w:t>1</w:t>
            </w:r>
            <w:r w:rsidRPr="00EE13E4">
              <w:rPr>
                <w:webHidden/>
              </w:rPr>
              <w:fldChar w:fldCharType="end"/>
            </w:r>
          </w:hyperlink>
        </w:p>
        <w:p w14:paraId="4E0291A6" w14:textId="6FDD9113" w:rsidR="00EE13E4" w:rsidRPr="00EE13E4" w:rsidRDefault="00EE13E4">
          <w:pPr>
            <w:pStyle w:val="21"/>
            <w:rPr>
              <w:rFonts w:asciiTheme="minorHAnsi" w:eastAsiaTheme="minorEastAsia" w:hAnsiTheme="minorHAnsi"/>
              <w14:ligatures w14:val="standardContextual"/>
            </w:rPr>
          </w:pPr>
          <w:hyperlink w:anchor="_Toc178273443" w:history="1">
            <w:r w:rsidRPr="00EE13E4">
              <w:rPr>
                <w:rStyle w:val="aff3"/>
              </w:rPr>
              <w:t>２　調査対象</w:t>
            </w:r>
            <w:r w:rsidRPr="00EE13E4">
              <w:rPr>
                <w:webHidden/>
              </w:rPr>
              <w:tab/>
            </w:r>
            <w:r w:rsidRPr="00EE13E4">
              <w:rPr>
                <w:webHidden/>
              </w:rPr>
              <w:fldChar w:fldCharType="begin"/>
            </w:r>
            <w:r w:rsidRPr="00EE13E4">
              <w:rPr>
                <w:webHidden/>
              </w:rPr>
              <w:instrText xml:space="preserve"> PAGEREF _Toc178273443 \h </w:instrText>
            </w:r>
            <w:r w:rsidRPr="00EE13E4">
              <w:rPr>
                <w:webHidden/>
              </w:rPr>
            </w:r>
            <w:r w:rsidRPr="00EE13E4">
              <w:rPr>
                <w:webHidden/>
              </w:rPr>
              <w:fldChar w:fldCharType="separate"/>
            </w:r>
            <w:r w:rsidR="00122032">
              <w:rPr>
                <w:webHidden/>
              </w:rPr>
              <w:t>1</w:t>
            </w:r>
            <w:r w:rsidRPr="00EE13E4">
              <w:rPr>
                <w:webHidden/>
              </w:rPr>
              <w:fldChar w:fldCharType="end"/>
            </w:r>
          </w:hyperlink>
        </w:p>
        <w:p w14:paraId="539A6F3C" w14:textId="6068DE6F" w:rsidR="00EE13E4" w:rsidRDefault="00EE13E4">
          <w:pPr>
            <w:pStyle w:val="21"/>
            <w:rPr>
              <w:rFonts w:asciiTheme="minorHAnsi" w:eastAsiaTheme="minorEastAsia" w:hAnsiTheme="minorHAnsi"/>
              <w14:ligatures w14:val="standardContextual"/>
            </w:rPr>
          </w:pPr>
          <w:hyperlink w:anchor="_Toc178273444" w:history="1">
            <w:r w:rsidRPr="00EE13E4">
              <w:rPr>
                <w:rStyle w:val="aff3"/>
              </w:rPr>
              <w:t>３　調査期間</w:t>
            </w:r>
            <w:r w:rsidRPr="00EE13E4">
              <w:rPr>
                <w:webHidden/>
              </w:rPr>
              <w:tab/>
            </w:r>
            <w:r w:rsidRPr="00EE13E4">
              <w:rPr>
                <w:webHidden/>
              </w:rPr>
              <w:fldChar w:fldCharType="begin"/>
            </w:r>
            <w:r w:rsidRPr="00EE13E4">
              <w:rPr>
                <w:webHidden/>
              </w:rPr>
              <w:instrText xml:space="preserve"> PAGEREF _Toc178273444 \h </w:instrText>
            </w:r>
            <w:r w:rsidRPr="00EE13E4">
              <w:rPr>
                <w:webHidden/>
              </w:rPr>
            </w:r>
            <w:r w:rsidRPr="00EE13E4">
              <w:rPr>
                <w:webHidden/>
              </w:rPr>
              <w:fldChar w:fldCharType="separate"/>
            </w:r>
            <w:r w:rsidR="00122032">
              <w:rPr>
                <w:webHidden/>
              </w:rPr>
              <w:t>1</w:t>
            </w:r>
            <w:r w:rsidRPr="00EE13E4">
              <w:rPr>
                <w:webHidden/>
              </w:rPr>
              <w:fldChar w:fldCharType="end"/>
            </w:r>
          </w:hyperlink>
        </w:p>
        <w:p w14:paraId="66AA3A25" w14:textId="1A559E6B" w:rsidR="00EE13E4" w:rsidRDefault="00EE13E4">
          <w:pPr>
            <w:pStyle w:val="21"/>
            <w:rPr>
              <w:rFonts w:asciiTheme="minorHAnsi" w:eastAsiaTheme="minorEastAsia" w:hAnsiTheme="minorHAnsi"/>
              <w14:ligatures w14:val="standardContextual"/>
            </w:rPr>
          </w:pPr>
          <w:hyperlink w:anchor="_Toc178273445" w:history="1">
            <w:r w:rsidRPr="00A72CF6">
              <w:rPr>
                <w:rStyle w:val="aff3"/>
              </w:rPr>
              <w:t>４　調査方法</w:t>
            </w:r>
            <w:r>
              <w:rPr>
                <w:webHidden/>
              </w:rPr>
              <w:tab/>
            </w:r>
            <w:r>
              <w:rPr>
                <w:webHidden/>
              </w:rPr>
              <w:fldChar w:fldCharType="begin"/>
            </w:r>
            <w:r>
              <w:rPr>
                <w:webHidden/>
              </w:rPr>
              <w:instrText xml:space="preserve"> PAGEREF _Toc178273445 \h </w:instrText>
            </w:r>
            <w:r>
              <w:rPr>
                <w:webHidden/>
              </w:rPr>
            </w:r>
            <w:r>
              <w:rPr>
                <w:webHidden/>
              </w:rPr>
              <w:fldChar w:fldCharType="separate"/>
            </w:r>
            <w:r w:rsidR="00122032">
              <w:rPr>
                <w:webHidden/>
              </w:rPr>
              <w:t>1</w:t>
            </w:r>
            <w:r>
              <w:rPr>
                <w:webHidden/>
              </w:rPr>
              <w:fldChar w:fldCharType="end"/>
            </w:r>
          </w:hyperlink>
        </w:p>
        <w:p w14:paraId="2B85861E" w14:textId="7D939F07" w:rsidR="00EE13E4" w:rsidRDefault="00EE13E4">
          <w:pPr>
            <w:pStyle w:val="21"/>
            <w:rPr>
              <w:rFonts w:asciiTheme="minorHAnsi" w:eastAsiaTheme="minorEastAsia" w:hAnsiTheme="minorHAnsi"/>
              <w14:ligatures w14:val="standardContextual"/>
            </w:rPr>
          </w:pPr>
          <w:hyperlink w:anchor="_Toc178273446" w:history="1">
            <w:r w:rsidRPr="00A72CF6">
              <w:rPr>
                <w:rStyle w:val="aff3"/>
              </w:rPr>
              <w:t>５　回収状況</w:t>
            </w:r>
            <w:r>
              <w:rPr>
                <w:webHidden/>
              </w:rPr>
              <w:tab/>
            </w:r>
            <w:r>
              <w:rPr>
                <w:webHidden/>
              </w:rPr>
              <w:fldChar w:fldCharType="begin"/>
            </w:r>
            <w:r>
              <w:rPr>
                <w:webHidden/>
              </w:rPr>
              <w:instrText xml:space="preserve"> PAGEREF _Toc178273446 \h </w:instrText>
            </w:r>
            <w:r>
              <w:rPr>
                <w:webHidden/>
              </w:rPr>
            </w:r>
            <w:r>
              <w:rPr>
                <w:webHidden/>
              </w:rPr>
              <w:fldChar w:fldCharType="separate"/>
            </w:r>
            <w:r w:rsidR="00122032">
              <w:rPr>
                <w:webHidden/>
              </w:rPr>
              <w:t>2</w:t>
            </w:r>
            <w:r>
              <w:rPr>
                <w:webHidden/>
              </w:rPr>
              <w:fldChar w:fldCharType="end"/>
            </w:r>
          </w:hyperlink>
        </w:p>
        <w:p w14:paraId="3C76FD39" w14:textId="3890A401" w:rsidR="00EE13E4" w:rsidRDefault="00EE13E4">
          <w:pPr>
            <w:pStyle w:val="21"/>
            <w:rPr>
              <w:rFonts w:asciiTheme="minorHAnsi" w:eastAsiaTheme="minorEastAsia" w:hAnsiTheme="minorHAnsi"/>
              <w14:ligatures w14:val="standardContextual"/>
            </w:rPr>
          </w:pPr>
          <w:hyperlink w:anchor="_Toc178273447" w:history="1">
            <w:r w:rsidRPr="00A72CF6">
              <w:rPr>
                <w:rStyle w:val="aff3"/>
              </w:rPr>
              <w:t>６　調査結果の表示方法</w:t>
            </w:r>
            <w:r>
              <w:rPr>
                <w:webHidden/>
              </w:rPr>
              <w:tab/>
            </w:r>
            <w:r>
              <w:rPr>
                <w:webHidden/>
              </w:rPr>
              <w:fldChar w:fldCharType="begin"/>
            </w:r>
            <w:r>
              <w:rPr>
                <w:webHidden/>
              </w:rPr>
              <w:instrText xml:space="preserve"> PAGEREF _Toc178273447 \h </w:instrText>
            </w:r>
            <w:r>
              <w:rPr>
                <w:webHidden/>
              </w:rPr>
            </w:r>
            <w:r>
              <w:rPr>
                <w:webHidden/>
              </w:rPr>
              <w:fldChar w:fldCharType="separate"/>
            </w:r>
            <w:r w:rsidR="00122032">
              <w:rPr>
                <w:webHidden/>
              </w:rPr>
              <w:t>2</w:t>
            </w:r>
            <w:r>
              <w:rPr>
                <w:webHidden/>
              </w:rPr>
              <w:fldChar w:fldCharType="end"/>
            </w:r>
          </w:hyperlink>
        </w:p>
        <w:p w14:paraId="1A0ADF90" w14:textId="77777777" w:rsidR="00EE13E4" w:rsidRDefault="00EE13E4" w:rsidP="00EE13E4">
          <w:pPr>
            <w:rPr>
              <w:noProof/>
            </w:rPr>
          </w:pPr>
        </w:p>
        <w:p w14:paraId="2E2F6444" w14:textId="77777777" w:rsidR="00EE13E4" w:rsidRDefault="00EE13E4" w:rsidP="00EE13E4">
          <w:pPr>
            <w:rPr>
              <w:noProof/>
            </w:rPr>
          </w:pPr>
        </w:p>
        <w:p w14:paraId="3BDD42C2" w14:textId="68B2203F" w:rsidR="00EE13E4" w:rsidRDefault="00EE13E4">
          <w:pPr>
            <w:pStyle w:val="12"/>
            <w:rPr>
              <w:rFonts w:asciiTheme="minorHAnsi" w:eastAsiaTheme="minorEastAsia" w:hAnsiTheme="minorHAnsi"/>
              <w14:ligatures w14:val="standardContextual"/>
            </w:rPr>
          </w:pPr>
          <w:hyperlink w:anchor="_Toc178273448" w:history="1">
            <w:r w:rsidRPr="00A72CF6">
              <w:rPr>
                <w:rStyle w:val="aff3"/>
              </w:rPr>
              <w:t>Ⅱ　調査結果</w:t>
            </w:r>
            <w:r>
              <w:rPr>
                <w:webHidden/>
              </w:rPr>
              <w:tab/>
            </w:r>
            <w:r>
              <w:rPr>
                <w:webHidden/>
              </w:rPr>
              <w:fldChar w:fldCharType="begin"/>
            </w:r>
            <w:r>
              <w:rPr>
                <w:webHidden/>
              </w:rPr>
              <w:instrText xml:space="preserve"> PAGEREF _Toc178273448 \h </w:instrText>
            </w:r>
            <w:r>
              <w:rPr>
                <w:webHidden/>
              </w:rPr>
            </w:r>
            <w:r>
              <w:rPr>
                <w:webHidden/>
              </w:rPr>
              <w:fldChar w:fldCharType="separate"/>
            </w:r>
            <w:r w:rsidR="00122032">
              <w:rPr>
                <w:webHidden/>
              </w:rPr>
              <w:t>3</w:t>
            </w:r>
            <w:r>
              <w:rPr>
                <w:webHidden/>
              </w:rPr>
              <w:fldChar w:fldCharType="end"/>
            </w:r>
          </w:hyperlink>
        </w:p>
        <w:p w14:paraId="3256D828" w14:textId="587BFEF0" w:rsidR="00EE13E4" w:rsidRDefault="00EE13E4">
          <w:pPr>
            <w:pStyle w:val="21"/>
            <w:rPr>
              <w:rFonts w:asciiTheme="minorHAnsi" w:eastAsiaTheme="minorEastAsia" w:hAnsiTheme="minorHAnsi"/>
              <w14:ligatures w14:val="standardContextual"/>
            </w:rPr>
          </w:pPr>
          <w:hyperlink w:anchor="_Toc178273449" w:history="1">
            <w:r w:rsidRPr="00A72CF6">
              <w:rPr>
                <w:rStyle w:val="aff3"/>
                <w:rFonts w:cs="Times New Roman"/>
              </w:rPr>
              <w:t>１　就学前保護者</w:t>
            </w:r>
            <w:r>
              <w:rPr>
                <w:webHidden/>
              </w:rPr>
              <w:tab/>
            </w:r>
            <w:r>
              <w:rPr>
                <w:webHidden/>
              </w:rPr>
              <w:fldChar w:fldCharType="begin"/>
            </w:r>
            <w:r>
              <w:rPr>
                <w:webHidden/>
              </w:rPr>
              <w:instrText xml:space="preserve"> PAGEREF _Toc178273449 \h </w:instrText>
            </w:r>
            <w:r>
              <w:rPr>
                <w:webHidden/>
              </w:rPr>
            </w:r>
            <w:r>
              <w:rPr>
                <w:webHidden/>
              </w:rPr>
              <w:fldChar w:fldCharType="separate"/>
            </w:r>
            <w:r w:rsidR="00122032">
              <w:rPr>
                <w:webHidden/>
              </w:rPr>
              <w:t>3</w:t>
            </w:r>
            <w:r>
              <w:rPr>
                <w:webHidden/>
              </w:rPr>
              <w:fldChar w:fldCharType="end"/>
            </w:r>
          </w:hyperlink>
        </w:p>
        <w:p w14:paraId="48AF3B8A" w14:textId="41655111" w:rsidR="00EE13E4" w:rsidRDefault="00EE13E4">
          <w:pPr>
            <w:pStyle w:val="31"/>
            <w:rPr>
              <w:rFonts w:asciiTheme="minorHAnsi" w:eastAsiaTheme="minorEastAsia" w:hAnsiTheme="minorHAnsi"/>
              <w14:ligatures w14:val="standardContextual"/>
            </w:rPr>
          </w:pPr>
          <w:hyperlink w:anchor="_Toc178273450" w:history="1">
            <w:r w:rsidRPr="00A72CF6">
              <w:rPr>
                <w:rStyle w:val="aff3"/>
                <w:rFonts w:cs="Times New Roman"/>
              </w:rPr>
              <w:t>（１）ご家族等からの子育て支援について</w:t>
            </w:r>
            <w:r>
              <w:rPr>
                <w:webHidden/>
              </w:rPr>
              <w:tab/>
            </w:r>
            <w:r>
              <w:rPr>
                <w:webHidden/>
              </w:rPr>
              <w:fldChar w:fldCharType="begin"/>
            </w:r>
            <w:r>
              <w:rPr>
                <w:webHidden/>
              </w:rPr>
              <w:instrText xml:space="preserve"> PAGEREF _Toc178273450 \h </w:instrText>
            </w:r>
            <w:r>
              <w:rPr>
                <w:webHidden/>
              </w:rPr>
            </w:r>
            <w:r>
              <w:rPr>
                <w:webHidden/>
              </w:rPr>
              <w:fldChar w:fldCharType="separate"/>
            </w:r>
            <w:r w:rsidR="00122032">
              <w:rPr>
                <w:webHidden/>
              </w:rPr>
              <w:t>7</w:t>
            </w:r>
            <w:r>
              <w:rPr>
                <w:webHidden/>
              </w:rPr>
              <w:fldChar w:fldCharType="end"/>
            </w:r>
          </w:hyperlink>
        </w:p>
        <w:p w14:paraId="058C0224" w14:textId="4E67E383" w:rsidR="00EE13E4" w:rsidRDefault="00EE13E4">
          <w:pPr>
            <w:pStyle w:val="31"/>
            <w:rPr>
              <w:rFonts w:asciiTheme="minorHAnsi" w:eastAsiaTheme="minorEastAsia" w:hAnsiTheme="minorHAnsi"/>
              <w14:ligatures w14:val="standardContextual"/>
            </w:rPr>
          </w:pPr>
          <w:hyperlink w:anchor="_Toc178273451" w:history="1">
            <w:r w:rsidRPr="00A72CF6">
              <w:rPr>
                <w:rStyle w:val="aff3"/>
                <w:rFonts w:cs="Times New Roman"/>
              </w:rPr>
              <w:t>（２）ご家族の経済状況、生活について</w:t>
            </w:r>
            <w:r>
              <w:rPr>
                <w:webHidden/>
              </w:rPr>
              <w:tab/>
            </w:r>
            <w:r>
              <w:rPr>
                <w:webHidden/>
              </w:rPr>
              <w:fldChar w:fldCharType="begin"/>
            </w:r>
            <w:r>
              <w:rPr>
                <w:webHidden/>
              </w:rPr>
              <w:instrText xml:space="preserve"> PAGEREF _Toc178273451 \h </w:instrText>
            </w:r>
            <w:r>
              <w:rPr>
                <w:webHidden/>
              </w:rPr>
            </w:r>
            <w:r>
              <w:rPr>
                <w:webHidden/>
              </w:rPr>
              <w:fldChar w:fldCharType="separate"/>
            </w:r>
            <w:r w:rsidR="00122032">
              <w:rPr>
                <w:webHidden/>
              </w:rPr>
              <w:t>9</w:t>
            </w:r>
            <w:r>
              <w:rPr>
                <w:webHidden/>
              </w:rPr>
              <w:fldChar w:fldCharType="end"/>
            </w:r>
          </w:hyperlink>
        </w:p>
        <w:p w14:paraId="673ACCDB" w14:textId="6676E197" w:rsidR="00EE13E4" w:rsidRDefault="00EE13E4">
          <w:pPr>
            <w:pStyle w:val="31"/>
            <w:rPr>
              <w:rFonts w:asciiTheme="minorHAnsi" w:eastAsiaTheme="minorEastAsia" w:hAnsiTheme="minorHAnsi"/>
              <w14:ligatures w14:val="standardContextual"/>
            </w:rPr>
          </w:pPr>
          <w:hyperlink w:anchor="_Toc178273452" w:history="1">
            <w:r w:rsidRPr="00A72CF6">
              <w:rPr>
                <w:rStyle w:val="aff3"/>
                <w:rFonts w:cs="Times New Roman"/>
              </w:rPr>
              <w:t>（３）保護者の就労状況、育児休業について</w:t>
            </w:r>
            <w:r>
              <w:rPr>
                <w:webHidden/>
              </w:rPr>
              <w:tab/>
            </w:r>
            <w:r>
              <w:rPr>
                <w:webHidden/>
              </w:rPr>
              <w:fldChar w:fldCharType="begin"/>
            </w:r>
            <w:r>
              <w:rPr>
                <w:webHidden/>
              </w:rPr>
              <w:instrText xml:space="preserve"> PAGEREF _Toc178273452 \h </w:instrText>
            </w:r>
            <w:r>
              <w:rPr>
                <w:webHidden/>
              </w:rPr>
            </w:r>
            <w:r>
              <w:rPr>
                <w:webHidden/>
              </w:rPr>
              <w:fldChar w:fldCharType="separate"/>
            </w:r>
            <w:r w:rsidR="00122032">
              <w:rPr>
                <w:webHidden/>
              </w:rPr>
              <w:t>12</w:t>
            </w:r>
            <w:r>
              <w:rPr>
                <w:webHidden/>
              </w:rPr>
              <w:fldChar w:fldCharType="end"/>
            </w:r>
          </w:hyperlink>
        </w:p>
        <w:p w14:paraId="55D1ED16" w14:textId="5318DF23" w:rsidR="00EE13E4" w:rsidRDefault="00EE13E4">
          <w:pPr>
            <w:pStyle w:val="31"/>
            <w:rPr>
              <w:rFonts w:asciiTheme="minorHAnsi" w:eastAsiaTheme="minorEastAsia" w:hAnsiTheme="minorHAnsi"/>
              <w14:ligatures w14:val="standardContextual"/>
            </w:rPr>
          </w:pPr>
          <w:hyperlink w:anchor="_Toc178273453" w:history="1">
            <w:r w:rsidRPr="00A72CF6">
              <w:rPr>
                <w:rStyle w:val="aff3"/>
                <w:rFonts w:cs="Times New Roman"/>
              </w:rPr>
              <w:t>（４）日頃の遊び場について</w:t>
            </w:r>
            <w:r>
              <w:rPr>
                <w:webHidden/>
              </w:rPr>
              <w:tab/>
            </w:r>
            <w:r>
              <w:rPr>
                <w:webHidden/>
              </w:rPr>
              <w:fldChar w:fldCharType="begin"/>
            </w:r>
            <w:r>
              <w:rPr>
                <w:webHidden/>
              </w:rPr>
              <w:instrText xml:space="preserve"> PAGEREF _Toc178273453 \h </w:instrText>
            </w:r>
            <w:r>
              <w:rPr>
                <w:webHidden/>
              </w:rPr>
            </w:r>
            <w:r>
              <w:rPr>
                <w:webHidden/>
              </w:rPr>
              <w:fldChar w:fldCharType="separate"/>
            </w:r>
            <w:r w:rsidR="00122032">
              <w:rPr>
                <w:webHidden/>
              </w:rPr>
              <w:t>19</w:t>
            </w:r>
            <w:r>
              <w:rPr>
                <w:webHidden/>
              </w:rPr>
              <w:fldChar w:fldCharType="end"/>
            </w:r>
          </w:hyperlink>
        </w:p>
        <w:p w14:paraId="718144AC" w14:textId="1F20C939" w:rsidR="00EE13E4" w:rsidRDefault="00EE13E4">
          <w:pPr>
            <w:pStyle w:val="31"/>
            <w:rPr>
              <w:rFonts w:asciiTheme="minorHAnsi" w:eastAsiaTheme="minorEastAsia" w:hAnsiTheme="minorHAnsi"/>
              <w14:ligatures w14:val="standardContextual"/>
            </w:rPr>
          </w:pPr>
          <w:hyperlink w:anchor="_Toc178273454" w:history="1">
            <w:r w:rsidRPr="00A72CF6">
              <w:rPr>
                <w:rStyle w:val="aff3"/>
                <w:rFonts w:cs="Times New Roman"/>
              </w:rPr>
              <w:t>（５）平日の定期的な教育・保育事業について</w:t>
            </w:r>
            <w:r>
              <w:rPr>
                <w:webHidden/>
              </w:rPr>
              <w:tab/>
            </w:r>
            <w:r>
              <w:rPr>
                <w:webHidden/>
              </w:rPr>
              <w:fldChar w:fldCharType="begin"/>
            </w:r>
            <w:r>
              <w:rPr>
                <w:webHidden/>
              </w:rPr>
              <w:instrText xml:space="preserve"> PAGEREF _Toc178273454 \h </w:instrText>
            </w:r>
            <w:r>
              <w:rPr>
                <w:webHidden/>
              </w:rPr>
            </w:r>
            <w:r>
              <w:rPr>
                <w:webHidden/>
              </w:rPr>
              <w:fldChar w:fldCharType="separate"/>
            </w:r>
            <w:r w:rsidR="00122032">
              <w:rPr>
                <w:webHidden/>
              </w:rPr>
              <w:t>20</w:t>
            </w:r>
            <w:r>
              <w:rPr>
                <w:webHidden/>
              </w:rPr>
              <w:fldChar w:fldCharType="end"/>
            </w:r>
          </w:hyperlink>
        </w:p>
        <w:p w14:paraId="073478F8" w14:textId="3658A5C8" w:rsidR="00EE13E4" w:rsidRDefault="00EE13E4">
          <w:pPr>
            <w:pStyle w:val="31"/>
            <w:rPr>
              <w:rFonts w:asciiTheme="minorHAnsi" w:eastAsiaTheme="minorEastAsia" w:hAnsiTheme="minorHAnsi"/>
              <w14:ligatures w14:val="standardContextual"/>
            </w:rPr>
          </w:pPr>
          <w:hyperlink w:anchor="_Toc178273455" w:history="1">
            <w:r w:rsidRPr="00A72CF6">
              <w:rPr>
                <w:rStyle w:val="aff3"/>
                <w:rFonts w:cs="Times New Roman"/>
              </w:rPr>
              <w:t>（６）休日の定期的な教育・保育事業について</w:t>
            </w:r>
            <w:r>
              <w:rPr>
                <w:webHidden/>
              </w:rPr>
              <w:tab/>
            </w:r>
            <w:r>
              <w:rPr>
                <w:webHidden/>
              </w:rPr>
              <w:fldChar w:fldCharType="begin"/>
            </w:r>
            <w:r>
              <w:rPr>
                <w:webHidden/>
              </w:rPr>
              <w:instrText xml:space="preserve"> PAGEREF _Toc178273455 \h </w:instrText>
            </w:r>
            <w:r>
              <w:rPr>
                <w:webHidden/>
              </w:rPr>
            </w:r>
            <w:r>
              <w:rPr>
                <w:webHidden/>
              </w:rPr>
              <w:fldChar w:fldCharType="separate"/>
            </w:r>
            <w:r w:rsidR="00122032">
              <w:rPr>
                <w:webHidden/>
              </w:rPr>
              <w:t>26</w:t>
            </w:r>
            <w:r>
              <w:rPr>
                <w:webHidden/>
              </w:rPr>
              <w:fldChar w:fldCharType="end"/>
            </w:r>
          </w:hyperlink>
        </w:p>
        <w:p w14:paraId="03116696" w14:textId="09BE196C" w:rsidR="00EE13E4" w:rsidRDefault="00EE13E4">
          <w:pPr>
            <w:pStyle w:val="31"/>
            <w:rPr>
              <w:rFonts w:asciiTheme="minorHAnsi" w:eastAsiaTheme="minorEastAsia" w:hAnsiTheme="minorHAnsi"/>
              <w14:ligatures w14:val="standardContextual"/>
            </w:rPr>
          </w:pPr>
          <w:hyperlink w:anchor="_Toc178273456" w:history="1">
            <w:r w:rsidRPr="00A72CF6">
              <w:rPr>
                <w:rStyle w:val="aff3"/>
                <w:rFonts w:cs="Times New Roman"/>
              </w:rPr>
              <w:t>（７）不定期な保育に対応した保育事業について</w:t>
            </w:r>
            <w:r>
              <w:rPr>
                <w:webHidden/>
              </w:rPr>
              <w:tab/>
            </w:r>
            <w:r>
              <w:rPr>
                <w:webHidden/>
              </w:rPr>
              <w:fldChar w:fldCharType="begin"/>
            </w:r>
            <w:r>
              <w:rPr>
                <w:webHidden/>
              </w:rPr>
              <w:instrText xml:space="preserve"> PAGEREF _Toc178273456 \h </w:instrText>
            </w:r>
            <w:r>
              <w:rPr>
                <w:webHidden/>
              </w:rPr>
            </w:r>
            <w:r>
              <w:rPr>
                <w:webHidden/>
              </w:rPr>
              <w:fldChar w:fldCharType="separate"/>
            </w:r>
            <w:r w:rsidR="00122032">
              <w:rPr>
                <w:webHidden/>
              </w:rPr>
              <w:t>27</w:t>
            </w:r>
            <w:r>
              <w:rPr>
                <w:webHidden/>
              </w:rPr>
              <w:fldChar w:fldCharType="end"/>
            </w:r>
          </w:hyperlink>
        </w:p>
        <w:p w14:paraId="4D994D93" w14:textId="624AFC67" w:rsidR="00EE13E4" w:rsidRDefault="00EE13E4">
          <w:pPr>
            <w:pStyle w:val="31"/>
            <w:rPr>
              <w:rFonts w:asciiTheme="minorHAnsi" w:eastAsiaTheme="minorEastAsia" w:hAnsiTheme="minorHAnsi"/>
              <w14:ligatures w14:val="standardContextual"/>
            </w:rPr>
          </w:pPr>
          <w:hyperlink w:anchor="_Toc178273457" w:history="1">
            <w:r w:rsidRPr="00A72CF6">
              <w:rPr>
                <w:rStyle w:val="aff3"/>
                <w:rFonts w:cs="Times New Roman"/>
              </w:rPr>
              <w:t>（８）宿泊を伴う一時預かり等について</w:t>
            </w:r>
            <w:r>
              <w:rPr>
                <w:webHidden/>
              </w:rPr>
              <w:tab/>
            </w:r>
            <w:r>
              <w:rPr>
                <w:webHidden/>
              </w:rPr>
              <w:fldChar w:fldCharType="begin"/>
            </w:r>
            <w:r>
              <w:rPr>
                <w:webHidden/>
              </w:rPr>
              <w:instrText xml:space="preserve"> PAGEREF _Toc178273457 \h </w:instrText>
            </w:r>
            <w:r>
              <w:rPr>
                <w:webHidden/>
              </w:rPr>
            </w:r>
            <w:r>
              <w:rPr>
                <w:webHidden/>
              </w:rPr>
              <w:fldChar w:fldCharType="separate"/>
            </w:r>
            <w:r w:rsidR="00122032">
              <w:rPr>
                <w:webHidden/>
              </w:rPr>
              <w:t>29</w:t>
            </w:r>
            <w:r>
              <w:rPr>
                <w:webHidden/>
              </w:rPr>
              <w:fldChar w:fldCharType="end"/>
            </w:r>
          </w:hyperlink>
        </w:p>
        <w:p w14:paraId="0D41EC61" w14:textId="38D94034" w:rsidR="00EE13E4" w:rsidRDefault="00EE13E4">
          <w:pPr>
            <w:pStyle w:val="31"/>
            <w:rPr>
              <w:rFonts w:asciiTheme="minorHAnsi" w:eastAsiaTheme="minorEastAsia" w:hAnsiTheme="minorHAnsi"/>
              <w14:ligatures w14:val="standardContextual"/>
            </w:rPr>
          </w:pPr>
          <w:hyperlink w:anchor="_Toc178273458" w:history="1">
            <w:r w:rsidRPr="00A72CF6">
              <w:rPr>
                <w:rStyle w:val="aff3"/>
                <w:rFonts w:cs="Times New Roman"/>
              </w:rPr>
              <w:t>（９）延長保育・夜間保育について</w:t>
            </w:r>
            <w:r>
              <w:rPr>
                <w:webHidden/>
              </w:rPr>
              <w:tab/>
            </w:r>
            <w:r>
              <w:rPr>
                <w:webHidden/>
              </w:rPr>
              <w:fldChar w:fldCharType="begin"/>
            </w:r>
            <w:r>
              <w:rPr>
                <w:webHidden/>
              </w:rPr>
              <w:instrText xml:space="preserve"> PAGEREF _Toc178273458 \h </w:instrText>
            </w:r>
            <w:r>
              <w:rPr>
                <w:webHidden/>
              </w:rPr>
            </w:r>
            <w:r>
              <w:rPr>
                <w:webHidden/>
              </w:rPr>
              <w:fldChar w:fldCharType="separate"/>
            </w:r>
            <w:r w:rsidR="00122032">
              <w:rPr>
                <w:webHidden/>
              </w:rPr>
              <w:t>30</w:t>
            </w:r>
            <w:r>
              <w:rPr>
                <w:webHidden/>
              </w:rPr>
              <w:fldChar w:fldCharType="end"/>
            </w:r>
          </w:hyperlink>
        </w:p>
        <w:p w14:paraId="351605E7" w14:textId="477ABB20" w:rsidR="00EE13E4" w:rsidRDefault="00EE13E4">
          <w:pPr>
            <w:pStyle w:val="31"/>
            <w:rPr>
              <w:rFonts w:asciiTheme="minorHAnsi" w:eastAsiaTheme="minorEastAsia" w:hAnsiTheme="minorHAnsi"/>
              <w14:ligatures w14:val="standardContextual"/>
            </w:rPr>
          </w:pPr>
          <w:hyperlink w:anchor="_Toc178273459" w:history="1">
            <w:r w:rsidRPr="00A72CF6">
              <w:rPr>
                <w:rStyle w:val="aff3"/>
                <w:rFonts w:cs="Times New Roman"/>
              </w:rPr>
              <w:t>（10）地域の子育て支援事業について</w:t>
            </w:r>
            <w:r>
              <w:rPr>
                <w:webHidden/>
              </w:rPr>
              <w:tab/>
            </w:r>
            <w:r>
              <w:rPr>
                <w:webHidden/>
              </w:rPr>
              <w:fldChar w:fldCharType="begin"/>
            </w:r>
            <w:r>
              <w:rPr>
                <w:webHidden/>
              </w:rPr>
              <w:instrText xml:space="preserve"> PAGEREF _Toc178273459 \h </w:instrText>
            </w:r>
            <w:r>
              <w:rPr>
                <w:webHidden/>
              </w:rPr>
            </w:r>
            <w:r>
              <w:rPr>
                <w:webHidden/>
              </w:rPr>
              <w:fldChar w:fldCharType="separate"/>
            </w:r>
            <w:r w:rsidR="00122032">
              <w:rPr>
                <w:webHidden/>
              </w:rPr>
              <w:t>31</w:t>
            </w:r>
            <w:r>
              <w:rPr>
                <w:webHidden/>
              </w:rPr>
              <w:fldChar w:fldCharType="end"/>
            </w:r>
          </w:hyperlink>
        </w:p>
        <w:p w14:paraId="28ED3F65" w14:textId="4EBF3E62" w:rsidR="00EE13E4" w:rsidRDefault="00EE13E4">
          <w:pPr>
            <w:pStyle w:val="31"/>
            <w:rPr>
              <w:rFonts w:asciiTheme="minorHAnsi" w:eastAsiaTheme="minorEastAsia" w:hAnsiTheme="minorHAnsi"/>
              <w14:ligatures w14:val="standardContextual"/>
            </w:rPr>
          </w:pPr>
          <w:hyperlink w:anchor="_Toc178273460" w:history="1">
            <w:r w:rsidRPr="00A72CF6">
              <w:rPr>
                <w:rStyle w:val="aff3"/>
                <w:rFonts w:cs="Times New Roman"/>
              </w:rPr>
              <w:t>（11）子どもの権利について</w:t>
            </w:r>
            <w:r>
              <w:rPr>
                <w:webHidden/>
              </w:rPr>
              <w:tab/>
            </w:r>
            <w:r>
              <w:rPr>
                <w:webHidden/>
              </w:rPr>
              <w:fldChar w:fldCharType="begin"/>
            </w:r>
            <w:r>
              <w:rPr>
                <w:webHidden/>
              </w:rPr>
              <w:instrText xml:space="preserve"> PAGEREF _Toc178273460 \h </w:instrText>
            </w:r>
            <w:r>
              <w:rPr>
                <w:webHidden/>
              </w:rPr>
            </w:r>
            <w:r>
              <w:rPr>
                <w:webHidden/>
              </w:rPr>
              <w:fldChar w:fldCharType="separate"/>
            </w:r>
            <w:r w:rsidR="00122032">
              <w:rPr>
                <w:webHidden/>
              </w:rPr>
              <w:t>35</w:t>
            </w:r>
            <w:r>
              <w:rPr>
                <w:webHidden/>
              </w:rPr>
              <w:fldChar w:fldCharType="end"/>
            </w:r>
          </w:hyperlink>
        </w:p>
        <w:p w14:paraId="30A5BC51" w14:textId="53E8F6A0" w:rsidR="00EE13E4" w:rsidRDefault="00EE13E4">
          <w:pPr>
            <w:pStyle w:val="31"/>
            <w:rPr>
              <w:rFonts w:asciiTheme="minorHAnsi" w:eastAsiaTheme="minorEastAsia" w:hAnsiTheme="minorHAnsi"/>
              <w14:ligatures w14:val="standardContextual"/>
            </w:rPr>
          </w:pPr>
          <w:hyperlink w:anchor="_Toc178273461" w:history="1">
            <w:r w:rsidRPr="00A72CF6">
              <w:rPr>
                <w:rStyle w:val="aff3"/>
                <w:rFonts w:cs="Times New Roman"/>
              </w:rPr>
              <w:t>（12）ヤングケアラーについて</w:t>
            </w:r>
            <w:r>
              <w:rPr>
                <w:webHidden/>
              </w:rPr>
              <w:tab/>
            </w:r>
            <w:r>
              <w:rPr>
                <w:webHidden/>
              </w:rPr>
              <w:fldChar w:fldCharType="begin"/>
            </w:r>
            <w:r>
              <w:rPr>
                <w:webHidden/>
              </w:rPr>
              <w:instrText xml:space="preserve"> PAGEREF _Toc178273461 \h </w:instrText>
            </w:r>
            <w:r>
              <w:rPr>
                <w:webHidden/>
              </w:rPr>
            </w:r>
            <w:r>
              <w:rPr>
                <w:webHidden/>
              </w:rPr>
              <w:fldChar w:fldCharType="separate"/>
            </w:r>
            <w:r w:rsidR="00122032">
              <w:rPr>
                <w:webHidden/>
              </w:rPr>
              <w:t>37</w:t>
            </w:r>
            <w:r>
              <w:rPr>
                <w:webHidden/>
              </w:rPr>
              <w:fldChar w:fldCharType="end"/>
            </w:r>
          </w:hyperlink>
        </w:p>
        <w:p w14:paraId="6B264D15" w14:textId="77777777" w:rsidR="00EE13E4" w:rsidRDefault="00EE13E4" w:rsidP="00EE13E4">
          <w:pPr>
            <w:rPr>
              <w:noProof/>
            </w:rPr>
          </w:pPr>
        </w:p>
        <w:p w14:paraId="613632DC" w14:textId="57604E6E" w:rsidR="00EE13E4" w:rsidRDefault="00EE13E4">
          <w:pPr>
            <w:pStyle w:val="21"/>
            <w:rPr>
              <w:rFonts w:asciiTheme="minorHAnsi" w:eastAsiaTheme="minorEastAsia" w:hAnsiTheme="minorHAnsi"/>
              <w14:ligatures w14:val="standardContextual"/>
            </w:rPr>
          </w:pPr>
          <w:hyperlink w:anchor="_Toc178273462" w:history="1">
            <w:r w:rsidRPr="00A72CF6">
              <w:rPr>
                <w:rStyle w:val="aff3"/>
                <w:rFonts w:cs="Times New Roman"/>
              </w:rPr>
              <w:t>２　小学生保護者</w:t>
            </w:r>
            <w:r>
              <w:rPr>
                <w:webHidden/>
              </w:rPr>
              <w:tab/>
            </w:r>
            <w:r>
              <w:rPr>
                <w:webHidden/>
              </w:rPr>
              <w:fldChar w:fldCharType="begin"/>
            </w:r>
            <w:r>
              <w:rPr>
                <w:webHidden/>
              </w:rPr>
              <w:instrText xml:space="preserve"> PAGEREF _Toc178273462 \h </w:instrText>
            </w:r>
            <w:r>
              <w:rPr>
                <w:webHidden/>
              </w:rPr>
            </w:r>
            <w:r>
              <w:rPr>
                <w:webHidden/>
              </w:rPr>
              <w:fldChar w:fldCharType="separate"/>
            </w:r>
            <w:r w:rsidR="00122032">
              <w:rPr>
                <w:webHidden/>
              </w:rPr>
              <w:t>39</w:t>
            </w:r>
            <w:r>
              <w:rPr>
                <w:webHidden/>
              </w:rPr>
              <w:fldChar w:fldCharType="end"/>
            </w:r>
          </w:hyperlink>
        </w:p>
        <w:p w14:paraId="774A0E0A" w14:textId="35850A91" w:rsidR="00EE13E4" w:rsidRDefault="00EE13E4">
          <w:pPr>
            <w:pStyle w:val="31"/>
            <w:rPr>
              <w:rFonts w:asciiTheme="minorHAnsi" w:eastAsiaTheme="minorEastAsia" w:hAnsiTheme="minorHAnsi"/>
              <w14:ligatures w14:val="standardContextual"/>
            </w:rPr>
          </w:pPr>
          <w:hyperlink w:anchor="_Toc178273463" w:history="1">
            <w:r w:rsidRPr="00A72CF6">
              <w:rPr>
                <w:rStyle w:val="aff3"/>
                <w:rFonts w:cs="Times New Roman"/>
              </w:rPr>
              <w:t>（１）ご家族等からの子育て支援について</w:t>
            </w:r>
            <w:r>
              <w:rPr>
                <w:webHidden/>
              </w:rPr>
              <w:tab/>
            </w:r>
            <w:r>
              <w:rPr>
                <w:webHidden/>
              </w:rPr>
              <w:fldChar w:fldCharType="begin"/>
            </w:r>
            <w:r>
              <w:rPr>
                <w:webHidden/>
              </w:rPr>
              <w:instrText xml:space="preserve"> PAGEREF _Toc178273463 \h </w:instrText>
            </w:r>
            <w:r>
              <w:rPr>
                <w:webHidden/>
              </w:rPr>
            </w:r>
            <w:r>
              <w:rPr>
                <w:webHidden/>
              </w:rPr>
              <w:fldChar w:fldCharType="separate"/>
            </w:r>
            <w:r w:rsidR="00122032">
              <w:rPr>
                <w:webHidden/>
              </w:rPr>
              <w:t>43</w:t>
            </w:r>
            <w:r>
              <w:rPr>
                <w:webHidden/>
              </w:rPr>
              <w:fldChar w:fldCharType="end"/>
            </w:r>
          </w:hyperlink>
        </w:p>
        <w:p w14:paraId="6F0999F4" w14:textId="4D794C60" w:rsidR="00EE13E4" w:rsidRDefault="00EE13E4">
          <w:pPr>
            <w:pStyle w:val="31"/>
            <w:rPr>
              <w:rFonts w:asciiTheme="minorHAnsi" w:eastAsiaTheme="minorEastAsia" w:hAnsiTheme="minorHAnsi"/>
              <w14:ligatures w14:val="standardContextual"/>
            </w:rPr>
          </w:pPr>
          <w:hyperlink w:anchor="_Toc178273464" w:history="1">
            <w:r w:rsidRPr="00A72CF6">
              <w:rPr>
                <w:rStyle w:val="aff3"/>
                <w:rFonts w:cs="Times New Roman"/>
              </w:rPr>
              <w:t>（２）ご家族の経済状況、生活について</w:t>
            </w:r>
            <w:r>
              <w:rPr>
                <w:webHidden/>
              </w:rPr>
              <w:tab/>
            </w:r>
            <w:r>
              <w:rPr>
                <w:webHidden/>
              </w:rPr>
              <w:fldChar w:fldCharType="begin"/>
            </w:r>
            <w:r>
              <w:rPr>
                <w:webHidden/>
              </w:rPr>
              <w:instrText xml:space="preserve"> PAGEREF _Toc178273464 \h </w:instrText>
            </w:r>
            <w:r>
              <w:rPr>
                <w:webHidden/>
              </w:rPr>
            </w:r>
            <w:r>
              <w:rPr>
                <w:webHidden/>
              </w:rPr>
              <w:fldChar w:fldCharType="separate"/>
            </w:r>
            <w:r w:rsidR="00122032">
              <w:rPr>
                <w:webHidden/>
              </w:rPr>
              <w:t>46</w:t>
            </w:r>
            <w:r>
              <w:rPr>
                <w:webHidden/>
              </w:rPr>
              <w:fldChar w:fldCharType="end"/>
            </w:r>
          </w:hyperlink>
        </w:p>
        <w:p w14:paraId="5E641D73" w14:textId="123FADD2" w:rsidR="00EE13E4" w:rsidRDefault="00EE13E4">
          <w:pPr>
            <w:pStyle w:val="31"/>
            <w:rPr>
              <w:rFonts w:asciiTheme="minorHAnsi" w:eastAsiaTheme="minorEastAsia" w:hAnsiTheme="minorHAnsi"/>
              <w14:ligatures w14:val="standardContextual"/>
            </w:rPr>
          </w:pPr>
          <w:hyperlink w:anchor="_Toc178273465" w:history="1">
            <w:r w:rsidRPr="00A72CF6">
              <w:rPr>
                <w:rStyle w:val="aff3"/>
                <w:rFonts w:cs="Times New Roman"/>
              </w:rPr>
              <w:t>（３）保護者の就労状況、育児休業について</w:t>
            </w:r>
            <w:r>
              <w:rPr>
                <w:webHidden/>
              </w:rPr>
              <w:tab/>
            </w:r>
            <w:r>
              <w:rPr>
                <w:webHidden/>
              </w:rPr>
              <w:fldChar w:fldCharType="begin"/>
            </w:r>
            <w:r>
              <w:rPr>
                <w:webHidden/>
              </w:rPr>
              <w:instrText xml:space="preserve"> PAGEREF _Toc178273465 \h </w:instrText>
            </w:r>
            <w:r>
              <w:rPr>
                <w:webHidden/>
              </w:rPr>
            </w:r>
            <w:r>
              <w:rPr>
                <w:webHidden/>
              </w:rPr>
              <w:fldChar w:fldCharType="separate"/>
            </w:r>
            <w:r w:rsidR="00122032">
              <w:rPr>
                <w:webHidden/>
              </w:rPr>
              <w:t>49</w:t>
            </w:r>
            <w:r>
              <w:rPr>
                <w:webHidden/>
              </w:rPr>
              <w:fldChar w:fldCharType="end"/>
            </w:r>
          </w:hyperlink>
        </w:p>
        <w:p w14:paraId="41CAAFB3" w14:textId="76071A11" w:rsidR="00EE13E4" w:rsidRDefault="00EE13E4">
          <w:pPr>
            <w:pStyle w:val="31"/>
            <w:rPr>
              <w:rFonts w:asciiTheme="minorHAnsi" w:eastAsiaTheme="minorEastAsia" w:hAnsiTheme="minorHAnsi"/>
              <w14:ligatures w14:val="standardContextual"/>
            </w:rPr>
          </w:pPr>
          <w:hyperlink w:anchor="_Toc178273466" w:history="1">
            <w:r w:rsidRPr="00A72CF6">
              <w:rPr>
                <w:rStyle w:val="aff3"/>
                <w:rFonts w:cs="Times New Roman"/>
              </w:rPr>
              <w:t>（４）日頃の遊び場について</w:t>
            </w:r>
            <w:r>
              <w:rPr>
                <w:webHidden/>
              </w:rPr>
              <w:tab/>
            </w:r>
            <w:r>
              <w:rPr>
                <w:webHidden/>
              </w:rPr>
              <w:fldChar w:fldCharType="begin"/>
            </w:r>
            <w:r>
              <w:rPr>
                <w:webHidden/>
              </w:rPr>
              <w:instrText xml:space="preserve"> PAGEREF _Toc178273466 \h </w:instrText>
            </w:r>
            <w:r>
              <w:rPr>
                <w:webHidden/>
              </w:rPr>
            </w:r>
            <w:r>
              <w:rPr>
                <w:webHidden/>
              </w:rPr>
              <w:fldChar w:fldCharType="separate"/>
            </w:r>
            <w:r w:rsidR="00122032">
              <w:rPr>
                <w:webHidden/>
              </w:rPr>
              <w:t>57</w:t>
            </w:r>
            <w:r>
              <w:rPr>
                <w:webHidden/>
              </w:rPr>
              <w:fldChar w:fldCharType="end"/>
            </w:r>
          </w:hyperlink>
        </w:p>
        <w:p w14:paraId="17C34796" w14:textId="0B0A268C" w:rsidR="00EE13E4" w:rsidRDefault="00EE13E4">
          <w:pPr>
            <w:pStyle w:val="31"/>
            <w:rPr>
              <w:rFonts w:asciiTheme="minorHAnsi" w:eastAsiaTheme="minorEastAsia" w:hAnsiTheme="minorHAnsi"/>
              <w14:ligatures w14:val="standardContextual"/>
            </w:rPr>
          </w:pPr>
          <w:hyperlink w:anchor="_Toc178273467" w:history="1">
            <w:r w:rsidRPr="00A72CF6">
              <w:rPr>
                <w:rStyle w:val="aff3"/>
                <w:rFonts w:cs="Times New Roman"/>
              </w:rPr>
              <w:t>（５）宿泊を伴う一時預かり等について</w:t>
            </w:r>
            <w:r>
              <w:rPr>
                <w:webHidden/>
              </w:rPr>
              <w:tab/>
            </w:r>
            <w:r>
              <w:rPr>
                <w:webHidden/>
              </w:rPr>
              <w:fldChar w:fldCharType="begin"/>
            </w:r>
            <w:r>
              <w:rPr>
                <w:webHidden/>
              </w:rPr>
              <w:instrText xml:space="preserve"> PAGEREF _Toc178273467 \h </w:instrText>
            </w:r>
            <w:r>
              <w:rPr>
                <w:webHidden/>
              </w:rPr>
            </w:r>
            <w:r>
              <w:rPr>
                <w:webHidden/>
              </w:rPr>
              <w:fldChar w:fldCharType="separate"/>
            </w:r>
            <w:r w:rsidR="00122032">
              <w:rPr>
                <w:webHidden/>
              </w:rPr>
              <w:t>58</w:t>
            </w:r>
            <w:r>
              <w:rPr>
                <w:webHidden/>
              </w:rPr>
              <w:fldChar w:fldCharType="end"/>
            </w:r>
          </w:hyperlink>
        </w:p>
        <w:p w14:paraId="399E0C00" w14:textId="7A9CD07D" w:rsidR="00EE13E4" w:rsidRDefault="00EE13E4">
          <w:pPr>
            <w:pStyle w:val="31"/>
            <w:rPr>
              <w:rFonts w:asciiTheme="minorHAnsi" w:eastAsiaTheme="minorEastAsia" w:hAnsiTheme="minorHAnsi"/>
              <w14:ligatures w14:val="standardContextual"/>
            </w:rPr>
          </w:pPr>
          <w:hyperlink w:anchor="_Toc178273468" w:history="1">
            <w:r w:rsidRPr="00A72CF6">
              <w:rPr>
                <w:rStyle w:val="aff3"/>
                <w:rFonts w:cs="Times New Roman"/>
              </w:rPr>
              <w:t>（６）放課後の過ごし方について</w:t>
            </w:r>
            <w:r>
              <w:rPr>
                <w:webHidden/>
              </w:rPr>
              <w:tab/>
            </w:r>
            <w:r>
              <w:rPr>
                <w:webHidden/>
              </w:rPr>
              <w:fldChar w:fldCharType="begin"/>
            </w:r>
            <w:r>
              <w:rPr>
                <w:webHidden/>
              </w:rPr>
              <w:instrText xml:space="preserve"> PAGEREF _Toc178273468 \h </w:instrText>
            </w:r>
            <w:r>
              <w:rPr>
                <w:webHidden/>
              </w:rPr>
            </w:r>
            <w:r>
              <w:rPr>
                <w:webHidden/>
              </w:rPr>
              <w:fldChar w:fldCharType="separate"/>
            </w:r>
            <w:r w:rsidR="00122032">
              <w:rPr>
                <w:webHidden/>
              </w:rPr>
              <w:t>59</w:t>
            </w:r>
            <w:r>
              <w:rPr>
                <w:webHidden/>
              </w:rPr>
              <w:fldChar w:fldCharType="end"/>
            </w:r>
          </w:hyperlink>
        </w:p>
        <w:p w14:paraId="7F3F32EA" w14:textId="6259A308" w:rsidR="00EE13E4" w:rsidRDefault="00EE13E4">
          <w:pPr>
            <w:pStyle w:val="31"/>
            <w:rPr>
              <w:rFonts w:asciiTheme="minorHAnsi" w:eastAsiaTheme="minorEastAsia" w:hAnsiTheme="minorHAnsi"/>
              <w14:ligatures w14:val="standardContextual"/>
            </w:rPr>
          </w:pPr>
          <w:hyperlink w:anchor="_Toc178273469" w:history="1">
            <w:r w:rsidRPr="00A72CF6">
              <w:rPr>
                <w:rStyle w:val="aff3"/>
                <w:rFonts w:cs="Times New Roman"/>
              </w:rPr>
              <w:t>（７）病気やケガ等の際の対応について</w:t>
            </w:r>
            <w:r>
              <w:rPr>
                <w:webHidden/>
              </w:rPr>
              <w:tab/>
            </w:r>
            <w:r>
              <w:rPr>
                <w:webHidden/>
              </w:rPr>
              <w:fldChar w:fldCharType="begin"/>
            </w:r>
            <w:r>
              <w:rPr>
                <w:webHidden/>
              </w:rPr>
              <w:instrText xml:space="preserve"> PAGEREF _Toc178273469 \h </w:instrText>
            </w:r>
            <w:r>
              <w:rPr>
                <w:webHidden/>
              </w:rPr>
            </w:r>
            <w:r>
              <w:rPr>
                <w:webHidden/>
              </w:rPr>
              <w:fldChar w:fldCharType="separate"/>
            </w:r>
            <w:r w:rsidR="00122032">
              <w:rPr>
                <w:webHidden/>
              </w:rPr>
              <w:t>61</w:t>
            </w:r>
            <w:r>
              <w:rPr>
                <w:webHidden/>
              </w:rPr>
              <w:fldChar w:fldCharType="end"/>
            </w:r>
          </w:hyperlink>
        </w:p>
        <w:p w14:paraId="36912FD2" w14:textId="07A1499D" w:rsidR="00EE13E4" w:rsidRDefault="00EE13E4">
          <w:pPr>
            <w:pStyle w:val="31"/>
            <w:rPr>
              <w:rFonts w:asciiTheme="minorHAnsi" w:eastAsiaTheme="minorEastAsia" w:hAnsiTheme="minorHAnsi"/>
              <w14:ligatures w14:val="standardContextual"/>
            </w:rPr>
          </w:pPr>
          <w:hyperlink w:anchor="_Toc178273470" w:history="1">
            <w:r w:rsidRPr="00A72CF6">
              <w:rPr>
                <w:rStyle w:val="aff3"/>
                <w:rFonts w:cs="Times New Roman"/>
              </w:rPr>
              <w:t>（８）子どもの権利について</w:t>
            </w:r>
            <w:r>
              <w:rPr>
                <w:webHidden/>
              </w:rPr>
              <w:tab/>
            </w:r>
            <w:r>
              <w:rPr>
                <w:webHidden/>
              </w:rPr>
              <w:fldChar w:fldCharType="begin"/>
            </w:r>
            <w:r>
              <w:rPr>
                <w:webHidden/>
              </w:rPr>
              <w:instrText xml:space="preserve"> PAGEREF _Toc178273470 \h </w:instrText>
            </w:r>
            <w:r>
              <w:rPr>
                <w:webHidden/>
              </w:rPr>
            </w:r>
            <w:r>
              <w:rPr>
                <w:webHidden/>
              </w:rPr>
              <w:fldChar w:fldCharType="separate"/>
            </w:r>
            <w:r w:rsidR="00122032">
              <w:rPr>
                <w:webHidden/>
              </w:rPr>
              <w:t>64</w:t>
            </w:r>
            <w:r>
              <w:rPr>
                <w:webHidden/>
              </w:rPr>
              <w:fldChar w:fldCharType="end"/>
            </w:r>
          </w:hyperlink>
        </w:p>
        <w:p w14:paraId="7AE46C05" w14:textId="610503E5" w:rsidR="00EE13E4" w:rsidRDefault="00EE13E4">
          <w:pPr>
            <w:pStyle w:val="31"/>
            <w:rPr>
              <w:rFonts w:asciiTheme="minorHAnsi" w:eastAsiaTheme="minorEastAsia" w:hAnsiTheme="minorHAnsi"/>
              <w14:ligatures w14:val="standardContextual"/>
            </w:rPr>
          </w:pPr>
          <w:hyperlink w:anchor="_Toc178273471" w:history="1">
            <w:r w:rsidRPr="00A72CF6">
              <w:rPr>
                <w:rStyle w:val="aff3"/>
                <w:rFonts w:cs="Times New Roman"/>
              </w:rPr>
              <w:t>（９）ヤングケアラーについて</w:t>
            </w:r>
            <w:r>
              <w:rPr>
                <w:webHidden/>
              </w:rPr>
              <w:tab/>
            </w:r>
            <w:r>
              <w:rPr>
                <w:webHidden/>
              </w:rPr>
              <w:fldChar w:fldCharType="begin"/>
            </w:r>
            <w:r>
              <w:rPr>
                <w:webHidden/>
              </w:rPr>
              <w:instrText xml:space="preserve"> PAGEREF _Toc178273471 \h </w:instrText>
            </w:r>
            <w:r>
              <w:rPr>
                <w:webHidden/>
              </w:rPr>
            </w:r>
            <w:r>
              <w:rPr>
                <w:webHidden/>
              </w:rPr>
              <w:fldChar w:fldCharType="separate"/>
            </w:r>
            <w:r w:rsidR="00122032">
              <w:rPr>
                <w:webHidden/>
              </w:rPr>
              <w:t>66</w:t>
            </w:r>
            <w:r>
              <w:rPr>
                <w:webHidden/>
              </w:rPr>
              <w:fldChar w:fldCharType="end"/>
            </w:r>
          </w:hyperlink>
        </w:p>
        <w:p w14:paraId="37680A4D" w14:textId="77777777" w:rsidR="00EE13E4" w:rsidRDefault="00EE13E4" w:rsidP="00EE13E4">
          <w:pPr>
            <w:rPr>
              <w:noProof/>
            </w:rPr>
          </w:pPr>
        </w:p>
        <w:p w14:paraId="2810E8C4" w14:textId="1CF1CDF4" w:rsidR="00EE13E4" w:rsidRDefault="00EE13E4">
          <w:pPr>
            <w:pStyle w:val="21"/>
            <w:rPr>
              <w:rFonts w:asciiTheme="minorHAnsi" w:eastAsiaTheme="minorEastAsia" w:hAnsiTheme="minorHAnsi"/>
              <w14:ligatures w14:val="standardContextual"/>
            </w:rPr>
          </w:pPr>
          <w:hyperlink w:anchor="_Toc178273472" w:history="1">
            <w:r w:rsidRPr="00A72CF6">
              <w:rPr>
                <w:rStyle w:val="aff3"/>
                <w:rFonts w:cs="Times New Roman"/>
              </w:rPr>
              <w:t>３　中学生保護者</w:t>
            </w:r>
            <w:r>
              <w:rPr>
                <w:webHidden/>
              </w:rPr>
              <w:tab/>
            </w:r>
            <w:r>
              <w:rPr>
                <w:webHidden/>
              </w:rPr>
              <w:fldChar w:fldCharType="begin"/>
            </w:r>
            <w:r>
              <w:rPr>
                <w:webHidden/>
              </w:rPr>
              <w:instrText xml:space="preserve"> PAGEREF _Toc178273472 \h </w:instrText>
            </w:r>
            <w:r>
              <w:rPr>
                <w:webHidden/>
              </w:rPr>
            </w:r>
            <w:r>
              <w:rPr>
                <w:webHidden/>
              </w:rPr>
              <w:fldChar w:fldCharType="separate"/>
            </w:r>
            <w:r w:rsidR="00122032">
              <w:rPr>
                <w:webHidden/>
              </w:rPr>
              <w:t>68</w:t>
            </w:r>
            <w:r>
              <w:rPr>
                <w:webHidden/>
              </w:rPr>
              <w:fldChar w:fldCharType="end"/>
            </w:r>
          </w:hyperlink>
        </w:p>
        <w:p w14:paraId="2BBE5EE0" w14:textId="00B19200" w:rsidR="00EE13E4" w:rsidRDefault="00EE13E4">
          <w:pPr>
            <w:pStyle w:val="31"/>
            <w:rPr>
              <w:rFonts w:asciiTheme="minorHAnsi" w:eastAsiaTheme="minorEastAsia" w:hAnsiTheme="minorHAnsi"/>
              <w14:ligatures w14:val="standardContextual"/>
            </w:rPr>
          </w:pPr>
          <w:hyperlink w:anchor="_Toc178273473" w:history="1">
            <w:r w:rsidRPr="00A72CF6">
              <w:rPr>
                <w:rStyle w:val="aff3"/>
                <w:rFonts w:cs="Times New Roman"/>
              </w:rPr>
              <w:t>（１）ご家族等からの子育て支援について</w:t>
            </w:r>
            <w:r>
              <w:rPr>
                <w:webHidden/>
              </w:rPr>
              <w:tab/>
            </w:r>
            <w:r>
              <w:rPr>
                <w:webHidden/>
              </w:rPr>
              <w:fldChar w:fldCharType="begin"/>
            </w:r>
            <w:r>
              <w:rPr>
                <w:webHidden/>
              </w:rPr>
              <w:instrText xml:space="preserve"> PAGEREF _Toc178273473 \h </w:instrText>
            </w:r>
            <w:r>
              <w:rPr>
                <w:webHidden/>
              </w:rPr>
            </w:r>
            <w:r>
              <w:rPr>
                <w:webHidden/>
              </w:rPr>
              <w:fldChar w:fldCharType="separate"/>
            </w:r>
            <w:r w:rsidR="00122032">
              <w:rPr>
                <w:webHidden/>
              </w:rPr>
              <w:t>71</w:t>
            </w:r>
            <w:r>
              <w:rPr>
                <w:webHidden/>
              </w:rPr>
              <w:fldChar w:fldCharType="end"/>
            </w:r>
          </w:hyperlink>
        </w:p>
        <w:p w14:paraId="414A8FA4" w14:textId="64303B3B" w:rsidR="00EE13E4" w:rsidRDefault="00EE13E4">
          <w:pPr>
            <w:pStyle w:val="31"/>
            <w:rPr>
              <w:rFonts w:asciiTheme="minorHAnsi" w:eastAsiaTheme="minorEastAsia" w:hAnsiTheme="minorHAnsi"/>
              <w14:ligatures w14:val="standardContextual"/>
            </w:rPr>
          </w:pPr>
          <w:hyperlink w:anchor="_Toc178273474" w:history="1">
            <w:r w:rsidRPr="00A72CF6">
              <w:rPr>
                <w:rStyle w:val="aff3"/>
                <w:rFonts w:cs="Times New Roman"/>
              </w:rPr>
              <w:t>（２）ご家族の経済状況、生活について</w:t>
            </w:r>
            <w:r>
              <w:rPr>
                <w:webHidden/>
              </w:rPr>
              <w:tab/>
            </w:r>
            <w:r>
              <w:rPr>
                <w:webHidden/>
              </w:rPr>
              <w:fldChar w:fldCharType="begin"/>
            </w:r>
            <w:r>
              <w:rPr>
                <w:webHidden/>
              </w:rPr>
              <w:instrText xml:space="preserve"> PAGEREF _Toc178273474 \h </w:instrText>
            </w:r>
            <w:r>
              <w:rPr>
                <w:webHidden/>
              </w:rPr>
            </w:r>
            <w:r>
              <w:rPr>
                <w:webHidden/>
              </w:rPr>
              <w:fldChar w:fldCharType="separate"/>
            </w:r>
            <w:r w:rsidR="00122032">
              <w:rPr>
                <w:webHidden/>
              </w:rPr>
              <w:t>74</w:t>
            </w:r>
            <w:r>
              <w:rPr>
                <w:webHidden/>
              </w:rPr>
              <w:fldChar w:fldCharType="end"/>
            </w:r>
          </w:hyperlink>
        </w:p>
        <w:p w14:paraId="64755F5E" w14:textId="7982D75C" w:rsidR="00EE13E4" w:rsidRDefault="00EE13E4">
          <w:pPr>
            <w:pStyle w:val="31"/>
            <w:rPr>
              <w:rFonts w:asciiTheme="minorHAnsi" w:eastAsiaTheme="minorEastAsia" w:hAnsiTheme="minorHAnsi"/>
              <w14:ligatures w14:val="standardContextual"/>
            </w:rPr>
          </w:pPr>
          <w:hyperlink w:anchor="_Toc178273475" w:history="1">
            <w:r w:rsidRPr="00A72CF6">
              <w:rPr>
                <w:rStyle w:val="aff3"/>
                <w:rFonts w:cs="Times New Roman"/>
              </w:rPr>
              <w:t>（３）保護者の就労状況、育児休業について</w:t>
            </w:r>
            <w:r>
              <w:rPr>
                <w:webHidden/>
              </w:rPr>
              <w:tab/>
            </w:r>
            <w:r>
              <w:rPr>
                <w:webHidden/>
              </w:rPr>
              <w:fldChar w:fldCharType="begin"/>
            </w:r>
            <w:r>
              <w:rPr>
                <w:webHidden/>
              </w:rPr>
              <w:instrText xml:space="preserve"> PAGEREF _Toc178273475 \h </w:instrText>
            </w:r>
            <w:r>
              <w:rPr>
                <w:webHidden/>
              </w:rPr>
            </w:r>
            <w:r>
              <w:rPr>
                <w:webHidden/>
              </w:rPr>
              <w:fldChar w:fldCharType="separate"/>
            </w:r>
            <w:r w:rsidR="00122032">
              <w:rPr>
                <w:webHidden/>
              </w:rPr>
              <w:t>77</w:t>
            </w:r>
            <w:r>
              <w:rPr>
                <w:webHidden/>
              </w:rPr>
              <w:fldChar w:fldCharType="end"/>
            </w:r>
          </w:hyperlink>
        </w:p>
        <w:p w14:paraId="05D87C5B" w14:textId="5562945C" w:rsidR="00EE13E4" w:rsidRDefault="00EE13E4">
          <w:pPr>
            <w:pStyle w:val="31"/>
            <w:rPr>
              <w:rFonts w:asciiTheme="minorHAnsi" w:eastAsiaTheme="minorEastAsia" w:hAnsiTheme="minorHAnsi"/>
              <w14:ligatures w14:val="standardContextual"/>
            </w:rPr>
          </w:pPr>
          <w:hyperlink w:anchor="_Toc178273476" w:history="1">
            <w:r w:rsidRPr="00A72CF6">
              <w:rPr>
                <w:rStyle w:val="aff3"/>
                <w:rFonts w:cs="Times New Roman"/>
              </w:rPr>
              <w:t>（４）子どもの権利について</w:t>
            </w:r>
            <w:r>
              <w:rPr>
                <w:webHidden/>
              </w:rPr>
              <w:tab/>
            </w:r>
            <w:r>
              <w:rPr>
                <w:webHidden/>
              </w:rPr>
              <w:fldChar w:fldCharType="begin"/>
            </w:r>
            <w:r>
              <w:rPr>
                <w:webHidden/>
              </w:rPr>
              <w:instrText xml:space="preserve"> PAGEREF _Toc178273476 \h </w:instrText>
            </w:r>
            <w:r>
              <w:rPr>
                <w:webHidden/>
              </w:rPr>
            </w:r>
            <w:r>
              <w:rPr>
                <w:webHidden/>
              </w:rPr>
              <w:fldChar w:fldCharType="separate"/>
            </w:r>
            <w:r w:rsidR="00122032">
              <w:rPr>
                <w:webHidden/>
              </w:rPr>
              <w:t>84</w:t>
            </w:r>
            <w:r>
              <w:rPr>
                <w:webHidden/>
              </w:rPr>
              <w:fldChar w:fldCharType="end"/>
            </w:r>
          </w:hyperlink>
        </w:p>
        <w:p w14:paraId="5D27756A" w14:textId="2604E27D" w:rsidR="00EE13E4" w:rsidRDefault="00EE13E4">
          <w:pPr>
            <w:pStyle w:val="31"/>
            <w:rPr>
              <w:rFonts w:asciiTheme="minorHAnsi" w:eastAsiaTheme="minorEastAsia" w:hAnsiTheme="minorHAnsi"/>
              <w14:ligatures w14:val="standardContextual"/>
            </w:rPr>
          </w:pPr>
          <w:hyperlink w:anchor="_Toc178273477" w:history="1">
            <w:r w:rsidRPr="00A72CF6">
              <w:rPr>
                <w:rStyle w:val="aff3"/>
                <w:rFonts w:cs="Times New Roman"/>
              </w:rPr>
              <w:t>（５）ヤングケアラーについて</w:t>
            </w:r>
            <w:r>
              <w:rPr>
                <w:webHidden/>
              </w:rPr>
              <w:tab/>
            </w:r>
            <w:r>
              <w:rPr>
                <w:webHidden/>
              </w:rPr>
              <w:fldChar w:fldCharType="begin"/>
            </w:r>
            <w:r>
              <w:rPr>
                <w:webHidden/>
              </w:rPr>
              <w:instrText xml:space="preserve"> PAGEREF _Toc178273477 \h </w:instrText>
            </w:r>
            <w:r>
              <w:rPr>
                <w:webHidden/>
              </w:rPr>
            </w:r>
            <w:r>
              <w:rPr>
                <w:webHidden/>
              </w:rPr>
              <w:fldChar w:fldCharType="separate"/>
            </w:r>
            <w:r w:rsidR="00122032">
              <w:rPr>
                <w:webHidden/>
              </w:rPr>
              <w:t>86</w:t>
            </w:r>
            <w:r>
              <w:rPr>
                <w:webHidden/>
              </w:rPr>
              <w:fldChar w:fldCharType="end"/>
            </w:r>
          </w:hyperlink>
        </w:p>
        <w:p w14:paraId="2D600690" w14:textId="77777777" w:rsidR="00EE13E4" w:rsidRDefault="00EE13E4" w:rsidP="00EE13E4">
          <w:pPr>
            <w:rPr>
              <w:noProof/>
            </w:rPr>
          </w:pPr>
        </w:p>
        <w:p w14:paraId="4DD052DA" w14:textId="33ED8F02" w:rsidR="00EE13E4" w:rsidRDefault="00EE13E4">
          <w:pPr>
            <w:pStyle w:val="21"/>
            <w:rPr>
              <w:rFonts w:asciiTheme="minorHAnsi" w:eastAsiaTheme="minorEastAsia" w:hAnsiTheme="minorHAnsi"/>
              <w14:ligatures w14:val="standardContextual"/>
            </w:rPr>
          </w:pPr>
          <w:hyperlink w:anchor="_Toc178273478" w:history="1">
            <w:r w:rsidRPr="00A72CF6">
              <w:rPr>
                <w:rStyle w:val="aff3"/>
                <w:rFonts w:cs="Times New Roman"/>
              </w:rPr>
              <w:t>４　小学生本人</w:t>
            </w:r>
            <w:r>
              <w:rPr>
                <w:webHidden/>
              </w:rPr>
              <w:tab/>
            </w:r>
            <w:r>
              <w:rPr>
                <w:webHidden/>
              </w:rPr>
              <w:fldChar w:fldCharType="begin"/>
            </w:r>
            <w:r>
              <w:rPr>
                <w:webHidden/>
              </w:rPr>
              <w:instrText xml:space="preserve"> PAGEREF _Toc178273478 \h </w:instrText>
            </w:r>
            <w:r>
              <w:rPr>
                <w:webHidden/>
              </w:rPr>
            </w:r>
            <w:r>
              <w:rPr>
                <w:webHidden/>
              </w:rPr>
              <w:fldChar w:fldCharType="separate"/>
            </w:r>
            <w:r w:rsidR="00122032">
              <w:rPr>
                <w:webHidden/>
              </w:rPr>
              <w:t>89</w:t>
            </w:r>
            <w:r>
              <w:rPr>
                <w:webHidden/>
              </w:rPr>
              <w:fldChar w:fldCharType="end"/>
            </w:r>
          </w:hyperlink>
        </w:p>
        <w:p w14:paraId="4C074BE3" w14:textId="384FE7C2" w:rsidR="00EE13E4" w:rsidRDefault="00EE13E4">
          <w:pPr>
            <w:pStyle w:val="31"/>
            <w:rPr>
              <w:rFonts w:asciiTheme="minorHAnsi" w:eastAsiaTheme="minorEastAsia" w:hAnsiTheme="minorHAnsi"/>
              <w14:ligatures w14:val="standardContextual"/>
            </w:rPr>
          </w:pPr>
          <w:hyperlink w:anchor="_Toc178273479" w:history="1">
            <w:r w:rsidRPr="00A72CF6">
              <w:rPr>
                <w:rStyle w:val="aff3"/>
                <w:rFonts w:cs="Times New Roman"/>
              </w:rPr>
              <w:t>（１）あなた自身のことについて</w:t>
            </w:r>
            <w:r>
              <w:rPr>
                <w:webHidden/>
              </w:rPr>
              <w:tab/>
            </w:r>
            <w:r>
              <w:rPr>
                <w:webHidden/>
              </w:rPr>
              <w:fldChar w:fldCharType="begin"/>
            </w:r>
            <w:r>
              <w:rPr>
                <w:webHidden/>
              </w:rPr>
              <w:instrText xml:space="preserve"> PAGEREF _Toc178273479 \h </w:instrText>
            </w:r>
            <w:r>
              <w:rPr>
                <w:webHidden/>
              </w:rPr>
            </w:r>
            <w:r>
              <w:rPr>
                <w:webHidden/>
              </w:rPr>
              <w:fldChar w:fldCharType="separate"/>
            </w:r>
            <w:r w:rsidR="00122032">
              <w:rPr>
                <w:webHidden/>
              </w:rPr>
              <w:t>89</w:t>
            </w:r>
            <w:r>
              <w:rPr>
                <w:webHidden/>
              </w:rPr>
              <w:fldChar w:fldCharType="end"/>
            </w:r>
          </w:hyperlink>
        </w:p>
        <w:p w14:paraId="4EF7235F" w14:textId="3F04F736" w:rsidR="00EE13E4" w:rsidRDefault="00EE13E4">
          <w:pPr>
            <w:pStyle w:val="31"/>
            <w:rPr>
              <w:rFonts w:asciiTheme="minorHAnsi" w:eastAsiaTheme="minorEastAsia" w:hAnsiTheme="minorHAnsi"/>
              <w14:ligatures w14:val="standardContextual"/>
            </w:rPr>
          </w:pPr>
          <w:hyperlink w:anchor="_Toc178273480" w:history="1">
            <w:r w:rsidRPr="00A72CF6">
              <w:rPr>
                <w:rStyle w:val="aff3"/>
                <w:rFonts w:cs="Times New Roman"/>
              </w:rPr>
              <w:t>（２）あなたの生活のことについて</w:t>
            </w:r>
            <w:r>
              <w:rPr>
                <w:webHidden/>
              </w:rPr>
              <w:tab/>
            </w:r>
            <w:r>
              <w:rPr>
                <w:webHidden/>
              </w:rPr>
              <w:fldChar w:fldCharType="begin"/>
            </w:r>
            <w:r>
              <w:rPr>
                <w:webHidden/>
              </w:rPr>
              <w:instrText xml:space="preserve"> PAGEREF _Toc178273480 \h </w:instrText>
            </w:r>
            <w:r>
              <w:rPr>
                <w:webHidden/>
              </w:rPr>
            </w:r>
            <w:r>
              <w:rPr>
                <w:webHidden/>
              </w:rPr>
              <w:fldChar w:fldCharType="separate"/>
            </w:r>
            <w:r w:rsidR="00122032">
              <w:rPr>
                <w:webHidden/>
              </w:rPr>
              <w:t>91</w:t>
            </w:r>
            <w:r>
              <w:rPr>
                <w:webHidden/>
              </w:rPr>
              <w:fldChar w:fldCharType="end"/>
            </w:r>
          </w:hyperlink>
        </w:p>
        <w:p w14:paraId="7A14E087" w14:textId="7B2B5CE6" w:rsidR="00EE13E4" w:rsidRDefault="00EE13E4">
          <w:pPr>
            <w:pStyle w:val="31"/>
            <w:rPr>
              <w:rFonts w:asciiTheme="minorHAnsi" w:eastAsiaTheme="minorEastAsia" w:hAnsiTheme="minorHAnsi"/>
              <w14:ligatures w14:val="standardContextual"/>
            </w:rPr>
          </w:pPr>
          <w:hyperlink w:anchor="_Toc178273481" w:history="1">
            <w:r w:rsidRPr="00A72CF6">
              <w:rPr>
                <w:rStyle w:val="aff3"/>
                <w:rFonts w:cs="Times New Roman"/>
              </w:rPr>
              <w:t>（３）あなたの気持ちや困っていること、つらいことの相談について</w:t>
            </w:r>
            <w:r>
              <w:rPr>
                <w:webHidden/>
              </w:rPr>
              <w:tab/>
            </w:r>
            <w:r>
              <w:rPr>
                <w:webHidden/>
              </w:rPr>
              <w:fldChar w:fldCharType="begin"/>
            </w:r>
            <w:r>
              <w:rPr>
                <w:webHidden/>
              </w:rPr>
              <w:instrText xml:space="preserve"> PAGEREF _Toc178273481 \h </w:instrText>
            </w:r>
            <w:r>
              <w:rPr>
                <w:webHidden/>
              </w:rPr>
            </w:r>
            <w:r>
              <w:rPr>
                <w:webHidden/>
              </w:rPr>
              <w:fldChar w:fldCharType="separate"/>
            </w:r>
            <w:r w:rsidR="00122032">
              <w:rPr>
                <w:webHidden/>
              </w:rPr>
              <w:t>97</w:t>
            </w:r>
            <w:r>
              <w:rPr>
                <w:webHidden/>
              </w:rPr>
              <w:fldChar w:fldCharType="end"/>
            </w:r>
          </w:hyperlink>
        </w:p>
        <w:p w14:paraId="0DF6A643" w14:textId="6096B76A" w:rsidR="00EE13E4" w:rsidRDefault="00EE13E4">
          <w:pPr>
            <w:pStyle w:val="31"/>
            <w:rPr>
              <w:rFonts w:asciiTheme="minorHAnsi" w:eastAsiaTheme="minorEastAsia" w:hAnsiTheme="minorHAnsi"/>
              <w14:ligatures w14:val="standardContextual"/>
            </w:rPr>
          </w:pPr>
          <w:hyperlink w:anchor="_Toc178273482" w:history="1">
            <w:r w:rsidRPr="00A72CF6">
              <w:rPr>
                <w:rStyle w:val="aff3"/>
                <w:rFonts w:cs="Times New Roman"/>
              </w:rPr>
              <w:t>（４）あなたの将来のことについて</w:t>
            </w:r>
            <w:r>
              <w:rPr>
                <w:webHidden/>
              </w:rPr>
              <w:tab/>
            </w:r>
            <w:r>
              <w:rPr>
                <w:webHidden/>
              </w:rPr>
              <w:fldChar w:fldCharType="begin"/>
            </w:r>
            <w:r>
              <w:rPr>
                <w:webHidden/>
              </w:rPr>
              <w:instrText xml:space="preserve"> PAGEREF _Toc178273482 \h </w:instrText>
            </w:r>
            <w:r>
              <w:rPr>
                <w:webHidden/>
              </w:rPr>
            </w:r>
            <w:r>
              <w:rPr>
                <w:webHidden/>
              </w:rPr>
              <w:fldChar w:fldCharType="separate"/>
            </w:r>
            <w:r w:rsidR="00122032">
              <w:rPr>
                <w:webHidden/>
              </w:rPr>
              <w:t>103</w:t>
            </w:r>
            <w:r>
              <w:rPr>
                <w:webHidden/>
              </w:rPr>
              <w:fldChar w:fldCharType="end"/>
            </w:r>
          </w:hyperlink>
        </w:p>
        <w:p w14:paraId="4A551EB2" w14:textId="60445C13" w:rsidR="00EE13E4" w:rsidRDefault="00EE13E4">
          <w:pPr>
            <w:pStyle w:val="31"/>
            <w:rPr>
              <w:rFonts w:asciiTheme="minorHAnsi" w:eastAsiaTheme="minorEastAsia" w:hAnsiTheme="minorHAnsi"/>
              <w14:ligatures w14:val="standardContextual"/>
            </w:rPr>
          </w:pPr>
          <w:hyperlink w:anchor="_Toc178273483" w:history="1">
            <w:r w:rsidRPr="00A72CF6">
              <w:rPr>
                <w:rStyle w:val="aff3"/>
                <w:rFonts w:cs="Times New Roman"/>
              </w:rPr>
              <w:t>（５）子どもの権利について</w:t>
            </w:r>
            <w:r>
              <w:rPr>
                <w:webHidden/>
              </w:rPr>
              <w:tab/>
            </w:r>
            <w:r>
              <w:rPr>
                <w:webHidden/>
              </w:rPr>
              <w:fldChar w:fldCharType="begin"/>
            </w:r>
            <w:r>
              <w:rPr>
                <w:webHidden/>
              </w:rPr>
              <w:instrText xml:space="preserve"> PAGEREF _Toc178273483 \h </w:instrText>
            </w:r>
            <w:r>
              <w:rPr>
                <w:webHidden/>
              </w:rPr>
            </w:r>
            <w:r>
              <w:rPr>
                <w:webHidden/>
              </w:rPr>
              <w:fldChar w:fldCharType="separate"/>
            </w:r>
            <w:r w:rsidR="00122032">
              <w:rPr>
                <w:webHidden/>
              </w:rPr>
              <w:t>106</w:t>
            </w:r>
            <w:r>
              <w:rPr>
                <w:webHidden/>
              </w:rPr>
              <w:fldChar w:fldCharType="end"/>
            </w:r>
          </w:hyperlink>
        </w:p>
        <w:p w14:paraId="3E878202" w14:textId="79A4255E" w:rsidR="00EE13E4" w:rsidRDefault="00EE13E4">
          <w:pPr>
            <w:pStyle w:val="31"/>
            <w:rPr>
              <w:rFonts w:asciiTheme="minorHAnsi" w:eastAsiaTheme="minorEastAsia" w:hAnsiTheme="minorHAnsi"/>
              <w14:ligatures w14:val="standardContextual"/>
            </w:rPr>
          </w:pPr>
          <w:hyperlink w:anchor="_Toc178273484" w:history="1">
            <w:r w:rsidRPr="00A72CF6">
              <w:rPr>
                <w:rStyle w:val="aff3"/>
                <w:rFonts w:cs="Times New Roman"/>
              </w:rPr>
              <w:t>（６）あなたの意見を言う機会について</w:t>
            </w:r>
            <w:r>
              <w:rPr>
                <w:webHidden/>
              </w:rPr>
              <w:tab/>
            </w:r>
            <w:r>
              <w:rPr>
                <w:webHidden/>
              </w:rPr>
              <w:fldChar w:fldCharType="begin"/>
            </w:r>
            <w:r>
              <w:rPr>
                <w:webHidden/>
              </w:rPr>
              <w:instrText xml:space="preserve"> PAGEREF _Toc178273484 \h </w:instrText>
            </w:r>
            <w:r>
              <w:rPr>
                <w:webHidden/>
              </w:rPr>
            </w:r>
            <w:r>
              <w:rPr>
                <w:webHidden/>
              </w:rPr>
              <w:fldChar w:fldCharType="separate"/>
            </w:r>
            <w:r w:rsidR="00122032">
              <w:rPr>
                <w:webHidden/>
              </w:rPr>
              <w:t>107</w:t>
            </w:r>
            <w:r>
              <w:rPr>
                <w:webHidden/>
              </w:rPr>
              <w:fldChar w:fldCharType="end"/>
            </w:r>
          </w:hyperlink>
        </w:p>
        <w:p w14:paraId="57E88CF1" w14:textId="77777777" w:rsidR="00EE13E4" w:rsidRDefault="00EE13E4" w:rsidP="00EE13E4">
          <w:pPr>
            <w:rPr>
              <w:noProof/>
            </w:rPr>
          </w:pPr>
        </w:p>
        <w:p w14:paraId="6F935D6B" w14:textId="456A393D" w:rsidR="00EE13E4" w:rsidRDefault="00EE13E4">
          <w:pPr>
            <w:pStyle w:val="21"/>
            <w:rPr>
              <w:rFonts w:asciiTheme="minorHAnsi" w:eastAsiaTheme="minorEastAsia" w:hAnsiTheme="minorHAnsi"/>
              <w14:ligatures w14:val="standardContextual"/>
            </w:rPr>
          </w:pPr>
          <w:hyperlink w:anchor="_Toc178273485" w:history="1">
            <w:r w:rsidRPr="00A72CF6">
              <w:rPr>
                <w:rStyle w:val="aff3"/>
                <w:rFonts w:cs="Times New Roman"/>
              </w:rPr>
              <w:t>５　中学生本人</w:t>
            </w:r>
            <w:r>
              <w:rPr>
                <w:webHidden/>
              </w:rPr>
              <w:tab/>
            </w:r>
            <w:r>
              <w:rPr>
                <w:webHidden/>
              </w:rPr>
              <w:fldChar w:fldCharType="begin"/>
            </w:r>
            <w:r>
              <w:rPr>
                <w:webHidden/>
              </w:rPr>
              <w:instrText xml:space="preserve"> PAGEREF _Toc178273485 \h </w:instrText>
            </w:r>
            <w:r>
              <w:rPr>
                <w:webHidden/>
              </w:rPr>
            </w:r>
            <w:r>
              <w:rPr>
                <w:webHidden/>
              </w:rPr>
              <w:fldChar w:fldCharType="separate"/>
            </w:r>
            <w:r w:rsidR="00122032">
              <w:rPr>
                <w:webHidden/>
              </w:rPr>
              <w:t>111</w:t>
            </w:r>
            <w:r>
              <w:rPr>
                <w:webHidden/>
              </w:rPr>
              <w:fldChar w:fldCharType="end"/>
            </w:r>
          </w:hyperlink>
        </w:p>
        <w:p w14:paraId="0373B1C9" w14:textId="288A8090" w:rsidR="00EE13E4" w:rsidRDefault="00EE13E4">
          <w:pPr>
            <w:pStyle w:val="31"/>
            <w:rPr>
              <w:rFonts w:asciiTheme="minorHAnsi" w:eastAsiaTheme="minorEastAsia" w:hAnsiTheme="minorHAnsi"/>
              <w14:ligatures w14:val="standardContextual"/>
            </w:rPr>
          </w:pPr>
          <w:hyperlink w:anchor="_Toc178273486" w:history="1">
            <w:r w:rsidRPr="00A72CF6">
              <w:rPr>
                <w:rStyle w:val="aff3"/>
                <w:rFonts w:cs="Times New Roman"/>
              </w:rPr>
              <w:t>（１）あなた自身のことについて</w:t>
            </w:r>
            <w:r>
              <w:rPr>
                <w:webHidden/>
              </w:rPr>
              <w:tab/>
            </w:r>
            <w:r>
              <w:rPr>
                <w:webHidden/>
              </w:rPr>
              <w:fldChar w:fldCharType="begin"/>
            </w:r>
            <w:r>
              <w:rPr>
                <w:webHidden/>
              </w:rPr>
              <w:instrText xml:space="preserve"> PAGEREF _Toc178273486 \h </w:instrText>
            </w:r>
            <w:r>
              <w:rPr>
                <w:webHidden/>
              </w:rPr>
            </w:r>
            <w:r>
              <w:rPr>
                <w:webHidden/>
              </w:rPr>
              <w:fldChar w:fldCharType="separate"/>
            </w:r>
            <w:r w:rsidR="00122032">
              <w:rPr>
                <w:webHidden/>
              </w:rPr>
              <w:t>111</w:t>
            </w:r>
            <w:r>
              <w:rPr>
                <w:webHidden/>
              </w:rPr>
              <w:fldChar w:fldCharType="end"/>
            </w:r>
          </w:hyperlink>
        </w:p>
        <w:p w14:paraId="08780C51" w14:textId="25839E3C" w:rsidR="00EE13E4" w:rsidRDefault="00EE13E4">
          <w:pPr>
            <w:pStyle w:val="31"/>
            <w:rPr>
              <w:rFonts w:asciiTheme="minorHAnsi" w:eastAsiaTheme="minorEastAsia" w:hAnsiTheme="minorHAnsi"/>
              <w14:ligatures w14:val="standardContextual"/>
            </w:rPr>
          </w:pPr>
          <w:hyperlink w:anchor="_Toc178273487" w:history="1">
            <w:r w:rsidRPr="00A72CF6">
              <w:rPr>
                <w:rStyle w:val="aff3"/>
                <w:rFonts w:cs="Times New Roman"/>
              </w:rPr>
              <w:t>（２）あなたの生活のことについて</w:t>
            </w:r>
            <w:r>
              <w:rPr>
                <w:webHidden/>
              </w:rPr>
              <w:tab/>
            </w:r>
            <w:r>
              <w:rPr>
                <w:webHidden/>
              </w:rPr>
              <w:fldChar w:fldCharType="begin"/>
            </w:r>
            <w:r>
              <w:rPr>
                <w:webHidden/>
              </w:rPr>
              <w:instrText xml:space="preserve"> PAGEREF _Toc178273487 \h </w:instrText>
            </w:r>
            <w:r>
              <w:rPr>
                <w:webHidden/>
              </w:rPr>
            </w:r>
            <w:r>
              <w:rPr>
                <w:webHidden/>
              </w:rPr>
              <w:fldChar w:fldCharType="separate"/>
            </w:r>
            <w:r w:rsidR="00122032">
              <w:rPr>
                <w:webHidden/>
              </w:rPr>
              <w:t>113</w:t>
            </w:r>
            <w:r>
              <w:rPr>
                <w:webHidden/>
              </w:rPr>
              <w:fldChar w:fldCharType="end"/>
            </w:r>
          </w:hyperlink>
        </w:p>
        <w:p w14:paraId="007D3DEC" w14:textId="2D91BAB7" w:rsidR="00EE13E4" w:rsidRDefault="00EE13E4">
          <w:pPr>
            <w:pStyle w:val="31"/>
            <w:rPr>
              <w:rFonts w:asciiTheme="minorHAnsi" w:eastAsiaTheme="minorEastAsia" w:hAnsiTheme="minorHAnsi"/>
              <w14:ligatures w14:val="standardContextual"/>
            </w:rPr>
          </w:pPr>
          <w:hyperlink w:anchor="_Toc178273488" w:history="1">
            <w:r w:rsidRPr="00A72CF6">
              <w:rPr>
                <w:rStyle w:val="aff3"/>
                <w:rFonts w:cs="Times New Roman"/>
              </w:rPr>
              <w:t>（３）あなたの気持ちや困っていること、つらいことの相談について</w:t>
            </w:r>
            <w:r>
              <w:rPr>
                <w:webHidden/>
              </w:rPr>
              <w:tab/>
            </w:r>
            <w:r>
              <w:rPr>
                <w:webHidden/>
              </w:rPr>
              <w:fldChar w:fldCharType="begin"/>
            </w:r>
            <w:r>
              <w:rPr>
                <w:webHidden/>
              </w:rPr>
              <w:instrText xml:space="preserve"> PAGEREF _Toc178273488 \h </w:instrText>
            </w:r>
            <w:r>
              <w:rPr>
                <w:webHidden/>
              </w:rPr>
            </w:r>
            <w:r>
              <w:rPr>
                <w:webHidden/>
              </w:rPr>
              <w:fldChar w:fldCharType="separate"/>
            </w:r>
            <w:r w:rsidR="00122032">
              <w:rPr>
                <w:webHidden/>
              </w:rPr>
              <w:t>119</w:t>
            </w:r>
            <w:r>
              <w:rPr>
                <w:webHidden/>
              </w:rPr>
              <w:fldChar w:fldCharType="end"/>
            </w:r>
          </w:hyperlink>
        </w:p>
        <w:p w14:paraId="5FBD2694" w14:textId="1249A81A" w:rsidR="00EE13E4" w:rsidRDefault="00EE13E4">
          <w:pPr>
            <w:pStyle w:val="31"/>
            <w:rPr>
              <w:rFonts w:asciiTheme="minorHAnsi" w:eastAsiaTheme="minorEastAsia" w:hAnsiTheme="minorHAnsi"/>
              <w14:ligatures w14:val="standardContextual"/>
            </w:rPr>
          </w:pPr>
          <w:hyperlink w:anchor="_Toc178273489" w:history="1">
            <w:r w:rsidRPr="00A72CF6">
              <w:rPr>
                <w:rStyle w:val="aff3"/>
                <w:rFonts w:cs="Times New Roman"/>
              </w:rPr>
              <w:t>（４）あなたの将来のことについて</w:t>
            </w:r>
            <w:r>
              <w:rPr>
                <w:webHidden/>
              </w:rPr>
              <w:tab/>
            </w:r>
            <w:r>
              <w:rPr>
                <w:webHidden/>
              </w:rPr>
              <w:fldChar w:fldCharType="begin"/>
            </w:r>
            <w:r>
              <w:rPr>
                <w:webHidden/>
              </w:rPr>
              <w:instrText xml:space="preserve"> PAGEREF _Toc178273489 \h </w:instrText>
            </w:r>
            <w:r>
              <w:rPr>
                <w:webHidden/>
              </w:rPr>
            </w:r>
            <w:r>
              <w:rPr>
                <w:webHidden/>
              </w:rPr>
              <w:fldChar w:fldCharType="separate"/>
            </w:r>
            <w:r w:rsidR="00122032">
              <w:rPr>
                <w:webHidden/>
              </w:rPr>
              <w:t>125</w:t>
            </w:r>
            <w:r>
              <w:rPr>
                <w:webHidden/>
              </w:rPr>
              <w:fldChar w:fldCharType="end"/>
            </w:r>
          </w:hyperlink>
        </w:p>
        <w:p w14:paraId="767DDD2C" w14:textId="79F802AC" w:rsidR="00EE13E4" w:rsidRDefault="00EE13E4">
          <w:pPr>
            <w:pStyle w:val="31"/>
            <w:rPr>
              <w:rFonts w:asciiTheme="minorHAnsi" w:eastAsiaTheme="minorEastAsia" w:hAnsiTheme="minorHAnsi"/>
              <w14:ligatures w14:val="standardContextual"/>
            </w:rPr>
          </w:pPr>
          <w:hyperlink w:anchor="_Toc178273490" w:history="1">
            <w:r w:rsidRPr="00A72CF6">
              <w:rPr>
                <w:rStyle w:val="aff3"/>
                <w:rFonts w:cs="Times New Roman"/>
              </w:rPr>
              <w:t>（５）子どもの権利について</w:t>
            </w:r>
            <w:r>
              <w:rPr>
                <w:webHidden/>
              </w:rPr>
              <w:tab/>
            </w:r>
            <w:r>
              <w:rPr>
                <w:webHidden/>
              </w:rPr>
              <w:fldChar w:fldCharType="begin"/>
            </w:r>
            <w:r>
              <w:rPr>
                <w:webHidden/>
              </w:rPr>
              <w:instrText xml:space="preserve"> PAGEREF _Toc178273490 \h </w:instrText>
            </w:r>
            <w:r>
              <w:rPr>
                <w:webHidden/>
              </w:rPr>
            </w:r>
            <w:r>
              <w:rPr>
                <w:webHidden/>
              </w:rPr>
              <w:fldChar w:fldCharType="separate"/>
            </w:r>
            <w:r w:rsidR="00122032">
              <w:rPr>
                <w:webHidden/>
              </w:rPr>
              <w:t>128</w:t>
            </w:r>
            <w:r>
              <w:rPr>
                <w:webHidden/>
              </w:rPr>
              <w:fldChar w:fldCharType="end"/>
            </w:r>
          </w:hyperlink>
        </w:p>
        <w:p w14:paraId="559ACB62" w14:textId="14CC1200" w:rsidR="00EE13E4" w:rsidRDefault="00EE13E4">
          <w:pPr>
            <w:pStyle w:val="31"/>
            <w:rPr>
              <w:rFonts w:asciiTheme="minorHAnsi" w:eastAsiaTheme="minorEastAsia" w:hAnsiTheme="minorHAnsi"/>
              <w14:ligatures w14:val="standardContextual"/>
            </w:rPr>
          </w:pPr>
          <w:hyperlink w:anchor="_Toc178273491" w:history="1">
            <w:r w:rsidRPr="00A72CF6">
              <w:rPr>
                <w:rStyle w:val="aff3"/>
                <w:rFonts w:cs="Times New Roman"/>
              </w:rPr>
              <w:t>（６）あなたの意見を言う機会について</w:t>
            </w:r>
            <w:r>
              <w:rPr>
                <w:webHidden/>
              </w:rPr>
              <w:tab/>
            </w:r>
            <w:r>
              <w:rPr>
                <w:webHidden/>
              </w:rPr>
              <w:fldChar w:fldCharType="begin"/>
            </w:r>
            <w:r>
              <w:rPr>
                <w:webHidden/>
              </w:rPr>
              <w:instrText xml:space="preserve"> PAGEREF _Toc178273491 \h </w:instrText>
            </w:r>
            <w:r>
              <w:rPr>
                <w:webHidden/>
              </w:rPr>
            </w:r>
            <w:r>
              <w:rPr>
                <w:webHidden/>
              </w:rPr>
              <w:fldChar w:fldCharType="separate"/>
            </w:r>
            <w:r w:rsidR="00122032">
              <w:rPr>
                <w:webHidden/>
              </w:rPr>
              <w:t>129</w:t>
            </w:r>
            <w:r>
              <w:rPr>
                <w:webHidden/>
              </w:rPr>
              <w:fldChar w:fldCharType="end"/>
            </w:r>
          </w:hyperlink>
        </w:p>
        <w:p w14:paraId="0F73D019" w14:textId="77777777" w:rsidR="00EE13E4" w:rsidRDefault="00EE13E4" w:rsidP="00EE13E4">
          <w:pPr>
            <w:rPr>
              <w:noProof/>
            </w:rPr>
          </w:pPr>
        </w:p>
        <w:p w14:paraId="2E7945BF" w14:textId="3E9B4E6E" w:rsidR="00EE13E4" w:rsidRDefault="00EE13E4">
          <w:pPr>
            <w:pStyle w:val="21"/>
            <w:rPr>
              <w:rFonts w:asciiTheme="minorHAnsi" w:eastAsiaTheme="minorEastAsia" w:hAnsiTheme="minorHAnsi"/>
              <w14:ligatures w14:val="standardContextual"/>
            </w:rPr>
          </w:pPr>
          <w:hyperlink w:anchor="_Toc178273492" w:history="1">
            <w:r w:rsidRPr="00A72CF6">
              <w:rPr>
                <w:rStyle w:val="aff3"/>
                <w:rFonts w:cs="Times New Roman"/>
              </w:rPr>
              <w:t>６　若者</w:t>
            </w:r>
            <w:r>
              <w:rPr>
                <w:webHidden/>
              </w:rPr>
              <w:tab/>
            </w:r>
            <w:r>
              <w:rPr>
                <w:webHidden/>
              </w:rPr>
              <w:fldChar w:fldCharType="begin"/>
            </w:r>
            <w:r>
              <w:rPr>
                <w:webHidden/>
              </w:rPr>
              <w:instrText xml:space="preserve"> PAGEREF _Toc178273492 \h </w:instrText>
            </w:r>
            <w:r>
              <w:rPr>
                <w:webHidden/>
              </w:rPr>
            </w:r>
            <w:r>
              <w:rPr>
                <w:webHidden/>
              </w:rPr>
              <w:fldChar w:fldCharType="separate"/>
            </w:r>
            <w:r w:rsidR="00122032">
              <w:rPr>
                <w:webHidden/>
              </w:rPr>
              <w:t>133</w:t>
            </w:r>
            <w:r>
              <w:rPr>
                <w:webHidden/>
              </w:rPr>
              <w:fldChar w:fldCharType="end"/>
            </w:r>
          </w:hyperlink>
        </w:p>
        <w:p w14:paraId="7D756D60" w14:textId="51736F18" w:rsidR="00EE13E4" w:rsidRDefault="00EE13E4">
          <w:pPr>
            <w:pStyle w:val="31"/>
            <w:rPr>
              <w:rFonts w:asciiTheme="minorHAnsi" w:eastAsiaTheme="minorEastAsia" w:hAnsiTheme="minorHAnsi"/>
              <w14:ligatures w14:val="standardContextual"/>
            </w:rPr>
          </w:pPr>
          <w:hyperlink w:anchor="_Toc178273493" w:history="1">
            <w:r w:rsidRPr="00A72CF6">
              <w:rPr>
                <w:rStyle w:val="aff3"/>
                <w:rFonts w:cs="Times New Roman"/>
              </w:rPr>
              <w:t>（１）あなた自身のことについて</w:t>
            </w:r>
            <w:r>
              <w:rPr>
                <w:webHidden/>
              </w:rPr>
              <w:tab/>
            </w:r>
            <w:r>
              <w:rPr>
                <w:webHidden/>
              </w:rPr>
              <w:fldChar w:fldCharType="begin"/>
            </w:r>
            <w:r>
              <w:rPr>
                <w:webHidden/>
              </w:rPr>
              <w:instrText xml:space="preserve"> PAGEREF _Toc178273493 \h </w:instrText>
            </w:r>
            <w:r>
              <w:rPr>
                <w:webHidden/>
              </w:rPr>
            </w:r>
            <w:r>
              <w:rPr>
                <w:webHidden/>
              </w:rPr>
              <w:fldChar w:fldCharType="separate"/>
            </w:r>
            <w:r w:rsidR="00122032">
              <w:rPr>
                <w:webHidden/>
              </w:rPr>
              <w:t>133</w:t>
            </w:r>
            <w:r>
              <w:rPr>
                <w:webHidden/>
              </w:rPr>
              <w:fldChar w:fldCharType="end"/>
            </w:r>
          </w:hyperlink>
        </w:p>
        <w:p w14:paraId="1CF1F689" w14:textId="5E355546" w:rsidR="00EE13E4" w:rsidRDefault="00EE13E4">
          <w:pPr>
            <w:pStyle w:val="31"/>
            <w:rPr>
              <w:rFonts w:asciiTheme="minorHAnsi" w:eastAsiaTheme="minorEastAsia" w:hAnsiTheme="minorHAnsi"/>
              <w14:ligatures w14:val="standardContextual"/>
            </w:rPr>
          </w:pPr>
          <w:hyperlink w:anchor="_Toc178273494" w:history="1">
            <w:r w:rsidRPr="00A72CF6">
              <w:rPr>
                <w:rStyle w:val="aff3"/>
                <w:rFonts w:cs="Times New Roman"/>
              </w:rPr>
              <w:t>（２）就業状況について</w:t>
            </w:r>
            <w:r>
              <w:rPr>
                <w:webHidden/>
              </w:rPr>
              <w:tab/>
            </w:r>
            <w:r>
              <w:rPr>
                <w:webHidden/>
              </w:rPr>
              <w:fldChar w:fldCharType="begin"/>
            </w:r>
            <w:r>
              <w:rPr>
                <w:webHidden/>
              </w:rPr>
              <w:instrText xml:space="preserve"> PAGEREF _Toc178273494 \h </w:instrText>
            </w:r>
            <w:r>
              <w:rPr>
                <w:webHidden/>
              </w:rPr>
            </w:r>
            <w:r>
              <w:rPr>
                <w:webHidden/>
              </w:rPr>
              <w:fldChar w:fldCharType="separate"/>
            </w:r>
            <w:r w:rsidR="00122032">
              <w:rPr>
                <w:webHidden/>
              </w:rPr>
              <w:t>137</w:t>
            </w:r>
            <w:r>
              <w:rPr>
                <w:webHidden/>
              </w:rPr>
              <w:fldChar w:fldCharType="end"/>
            </w:r>
          </w:hyperlink>
        </w:p>
        <w:p w14:paraId="098BA696" w14:textId="31078818" w:rsidR="00EE13E4" w:rsidRDefault="00EE13E4">
          <w:pPr>
            <w:pStyle w:val="31"/>
            <w:rPr>
              <w:rFonts w:asciiTheme="minorHAnsi" w:eastAsiaTheme="minorEastAsia" w:hAnsiTheme="minorHAnsi"/>
              <w14:ligatures w14:val="standardContextual"/>
            </w:rPr>
          </w:pPr>
          <w:hyperlink w:anchor="_Toc178273495" w:history="1">
            <w:r w:rsidRPr="00A72CF6">
              <w:rPr>
                <w:rStyle w:val="aff3"/>
                <w:rFonts w:cs="Times New Roman"/>
              </w:rPr>
              <w:t>（３）普段の生活や悩みなどについて</w:t>
            </w:r>
            <w:r>
              <w:rPr>
                <w:webHidden/>
              </w:rPr>
              <w:tab/>
            </w:r>
            <w:r>
              <w:rPr>
                <w:webHidden/>
              </w:rPr>
              <w:fldChar w:fldCharType="begin"/>
            </w:r>
            <w:r>
              <w:rPr>
                <w:webHidden/>
              </w:rPr>
              <w:instrText xml:space="preserve"> PAGEREF _Toc178273495 \h </w:instrText>
            </w:r>
            <w:r>
              <w:rPr>
                <w:webHidden/>
              </w:rPr>
            </w:r>
            <w:r>
              <w:rPr>
                <w:webHidden/>
              </w:rPr>
              <w:fldChar w:fldCharType="separate"/>
            </w:r>
            <w:r w:rsidR="00122032">
              <w:rPr>
                <w:webHidden/>
              </w:rPr>
              <w:t>140</w:t>
            </w:r>
            <w:r>
              <w:rPr>
                <w:webHidden/>
              </w:rPr>
              <w:fldChar w:fldCharType="end"/>
            </w:r>
          </w:hyperlink>
        </w:p>
        <w:p w14:paraId="4D82808A" w14:textId="66FD75C2" w:rsidR="00EE13E4" w:rsidRDefault="00EE13E4">
          <w:pPr>
            <w:pStyle w:val="31"/>
            <w:rPr>
              <w:rFonts w:asciiTheme="minorHAnsi" w:eastAsiaTheme="minorEastAsia" w:hAnsiTheme="minorHAnsi"/>
              <w14:ligatures w14:val="standardContextual"/>
            </w:rPr>
          </w:pPr>
          <w:hyperlink w:anchor="_Toc178273496" w:history="1">
            <w:r w:rsidRPr="00A72CF6">
              <w:rPr>
                <w:rStyle w:val="aff3"/>
                <w:rFonts w:cs="Times New Roman"/>
              </w:rPr>
              <w:t>（４）結婚について</w:t>
            </w:r>
            <w:r>
              <w:rPr>
                <w:webHidden/>
              </w:rPr>
              <w:tab/>
            </w:r>
            <w:r>
              <w:rPr>
                <w:webHidden/>
              </w:rPr>
              <w:fldChar w:fldCharType="begin"/>
            </w:r>
            <w:r>
              <w:rPr>
                <w:webHidden/>
              </w:rPr>
              <w:instrText xml:space="preserve"> PAGEREF _Toc178273496 \h </w:instrText>
            </w:r>
            <w:r>
              <w:rPr>
                <w:webHidden/>
              </w:rPr>
            </w:r>
            <w:r>
              <w:rPr>
                <w:webHidden/>
              </w:rPr>
              <w:fldChar w:fldCharType="separate"/>
            </w:r>
            <w:r w:rsidR="00122032">
              <w:rPr>
                <w:webHidden/>
              </w:rPr>
              <w:t>146</w:t>
            </w:r>
            <w:r>
              <w:rPr>
                <w:webHidden/>
              </w:rPr>
              <w:fldChar w:fldCharType="end"/>
            </w:r>
          </w:hyperlink>
        </w:p>
        <w:p w14:paraId="228A02E1" w14:textId="7C3031E7" w:rsidR="00EE13E4" w:rsidRDefault="00EE13E4">
          <w:pPr>
            <w:pStyle w:val="31"/>
            <w:rPr>
              <w:rFonts w:asciiTheme="minorHAnsi" w:eastAsiaTheme="minorEastAsia" w:hAnsiTheme="minorHAnsi"/>
              <w14:ligatures w14:val="standardContextual"/>
            </w:rPr>
          </w:pPr>
          <w:hyperlink w:anchor="_Toc178273497" w:history="1">
            <w:r w:rsidRPr="00A72CF6">
              <w:rPr>
                <w:rStyle w:val="aff3"/>
                <w:rFonts w:cs="Times New Roman"/>
              </w:rPr>
              <w:t>（５）出産・子育てについて</w:t>
            </w:r>
            <w:r>
              <w:rPr>
                <w:webHidden/>
              </w:rPr>
              <w:tab/>
            </w:r>
            <w:r>
              <w:rPr>
                <w:webHidden/>
              </w:rPr>
              <w:fldChar w:fldCharType="begin"/>
            </w:r>
            <w:r>
              <w:rPr>
                <w:webHidden/>
              </w:rPr>
              <w:instrText xml:space="preserve"> PAGEREF _Toc178273497 \h </w:instrText>
            </w:r>
            <w:r>
              <w:rPr>
                <w:webHidden/>
              </w:rPr>
            </w:r>
            <w:r>
              <w:rPr>
                <w:webHidden/>
              </w:rPr>
              <w:fldChar w:fldCharType="separate"/>
            </w:r>
            <w:r w:rsidR="00122032">
              <w:rPr>
                <w:webHidden/>
              </w:rPr>
              <w:t>150</w:t>
            </w:r>
            <w:r>
              <w:rPr>
                <w:webHidden/>
              </w:rPr>
              <w:fldChar w:fldCharType="end"/>
            </w:r>
          </w:hyperlink>
        </w:p>
        <w:p w14:paraId="239D35ED" w14:textId="2F5CF276" w:rsidR="00EE13E4" w:rsidRDefault="00EE13E4">
          <w:pPr>
            <w:pStyle w:val="31"/>
            <w:rPr>
              <w:rFonts w:asciiTheme="minorHAnsi" w:eastAsiaTheme="minorEastAsia" w:hAnsiTheme="minorHAnsi"/>
              <w14:ligatures w14:val="standardContextual"/>
            </w:rPr>
          </w:pPr>
          <w:hyperlink w:anchor="_Toc178273498" w:history="1">
            <w:r w:rsidRPr="00A72CF6">
              <w:rPr>
                <w:rStyle w:val="aff3"/>
                <w:rFonts w:cs="Times New Roman"/>
              </w:rPr>
              <w:t>（６）あなたの将来や今後の下呂市のまちづくりについて</w:t>
            </w:r>
            <w:r>
              <w:rPr>
                <w:webHidden/>
              </w:rPr>
              <w:tab/>
            </w:r>
            <w:r>
              <w:rPr>
                <w:webHidden/>
              </w:rPr>
              <w:fldChar w:fldCharType="begin"/>
            </w:r>
            <w:r>
              <w:rPr>
                <w:webHidden/>
              </w:rPr>
              <w:instrText xml:space="preserve"> PAGEREF _Toc178273498 \h </w:instrText>
            </w:r>
            <w:r>
              <w:rPr>
                <w:webHidden/>
              </w:rPr>
            </w:r>
            <w:r>
              <w:rPr>
                <w:webHidden/>
              </w:rPr>
              <w:fldChar w:fldCharType="separate"/>
            </w:r>
            <w:r w:rsidR="00122032">
              <w:rPr>
                <w:webHidden/>
              </w:rPr>
              <w:t>154</w:t>
            </w:r>
            <w:r>
              <w:rPr>
                <w:webHidden/>
              </w:rPr>
              <w:fldChar w:fldCharType="end"/>
            </w:r>
          </w:hyperlink>
        </w:p>
        <w:p w14:paraId="612A83D0" w14:textId="58F1087D" w:rsidR="00EE13E4" w:rsidRDefault="00EE13E4">
          <w:pPr>
            <w:pStyle w:val="31"/>
            <w:rPr>
              <w:rFonts w:asciiTheme="minorHAnsi" w:eastAsiaTheme="minorEastAsia" w:hAnsiTheme="minorHAnsi"/>
              <w14:ligatures w14:val="standardContextual"/>
            </w:rPr>
          </w:pPr>
          <w:hyperlink w:anchor="_Toc178273499" w:history="1">
            <w:r w:rsidRPr="00A72CF6">
              <w:rPr>
                <w:rStyle w:val="aff3"/>
                <w:rFonts w:cs="Times New Roman"/>
              </w:rPr>
              <w:t>（７）今後の社会について</w:t>
            </w:r>
            <w:r>
              <w:rPr>
                <w:webHidden/>
              </w:rPr>
              <w:tab/>
            </w:r>
            <w:r>
              <w:rPr>
                <w:webHidden/>
              </w:rPr>
              <w:fldChar w:fldCharType="begin"/>
            </w:r>
            <w:r>
              <w:rPr>
                <w:webHidden/>
              </w:rPr>
              <w:instrText xml:space="preserve"> PAGEREF _Toc178273499 \h </w:instrText>
            </w:r>
            <w:r>
              <w:rPr>
                <w:webHidden/>
              </w:rPr>
            </w:r>
            <w:r>
              <w:rPr>
                <w:webHidden/>
              </w:rPr>
              <w:fldChar w:fldCharType="separate"/>
            </w:r>
            <w:r w:rsidR="00122032">
              <w:rPr>
                <w:webHidden/>
              </w:rPr>
              <w:t>161</w:t>
            </w:r>
            <w:r>
              <w:rPr>
                <w:webHidden/>
              </w:rPr>
              <w:fldChar w:fldCharType="end"/>
            </w:r>
          </w:hyperlink>
        </w:p>
        <w:p w14:paraId="277B89D9" w14:textId="2283D18A" w:rsidR="00EE13E4" w:rsidRDefault="00EE13E4">
          <w:r>
            <w:rPr>
              <w:b/>
              <w:bCs/>
              <w:lang w:val="ja-JP"/>
            </w:rPr>
            <w:fldChar w:fldCharType="end"/>
          </w:r>
        </w:p>
      </w:sdtContent>
    </w:sdt>
    <w:p w14:paraId="3C71A1B2" w14:textId="77777777" w:rsidR="00EE13E4" w:rsidRDefault="00EE13E4">
      <w:pPr>
        <w:widowControl/>
        <w:jc w:val="left"/>
      </w:pPr>
    </w:p>
    <w:p w14:paraId="28139F84" w14:textId="6902FAB0" w:rsidR="00C77DEF" w:rsidRDefault="00C77DEF">
      <w:pPr>
        <w:widowControl/>
        <w:jc w:val="left"/>
      </w:pPr>
    </w:p>
    <w:p w14:paraId="7C6A57F9" w14:textId="0C7BE2F9" w:rsidR="00C77DEF" w:rsidRDefault="00C77DEF">
      <w:pPr>
        <w:widowControl/>
        <w:jc w:val="left"/>
      </w:pPr>
      <w:r>
        <w:br w:type="page"/>
      </w:r>
    </w:p>
    <w:p w14:paraId="1362270B" w14:textId="77777777" w:rsidR="00C77DEF" w:rsidRDefault="00C77DEF" w:rsidP="00C77DEF">
      <w:pPr>
        <w:sectPr w:rsidR="00C77DEF" w:rsidSect="00A853BC">
          <w:footerReference w:type="even" r:id="rId8"/>
          <w:pgSz w:w="11906" w:h="16838" w:code="9"/>
          <w:pgMar w:top="1134" w:right="1134" w:bottom="1134" w:left="1134" w:header="851" w:footer="567" w:gutter="0"/>
          <w:cols w:space="425"/>
          <w:docGrid w:type="lines" w:linePitch="360"/>
        </w:sectPr>
      </w:pPr>
    </w:p>
    <w:p w14:paraId="64D44A9D" w14:textId="77777777" w:rsidR="00C77DEF" w:rsidRDefault="00C77DEF" w:rsidP="00C77DEF">
      <w:pPr>
        <w:pStyle w:val="1"/>
      </w:pPr>
      <w:bookmarkStart w:id="0" w:name="_Toc178273441"/>
      <w:r>
        <w:rPr>
          <w:rFonts w:hint="eastAsia"/>
        </w:rPr>
        <w:lastRenderedPageBreak/>
        <w:t>Ⅰ　調査の概要</w:t>
      </w:r>
      <w:bookmarkEnd w:id="0"/>
    </w:p>
    <w:p w14:paraId="312AA6EC" w14:textId="77777777" w:rsidR="00C77DEF" w:rsidRDefault="00C77DEF" w:rsidP="00C77DEF">
      <w:pPr>
        <w:pStyle w:val="2"/>
      </w:pPr>
      <w:bookmarkStart w:id="1" w:name="_Toc178273442"/>
      <w:r w:rsidRPr="00BB38EE">
        <w:rPr>
          <w:rFonts w:hint="eastAsia"/>
        </w:rPr>
        <w:t>１　調査の目的</w:t>
      </w:r>
      <w:bookmarkEnd w:id="1"/>
    </w:p>
    <w:p w14:paraId="12BFCAC0" w14:textId="0CB4D8C2" w:rsidR="003674A9" w:rsidRPr="003674A9" w:rsidRDefault="003674A9" w:rsidP="003674A9">
      <w:pPr>
        <w:ind w:firstLineChars="100" w:firstLine="220"/>
        <w:rPr>
          <w:rFonts w:ascii="BIZ UDゴシック" w:eastAsia="BIZ UDゴシック" w:hAnsi="ＭＳ 明朝" w:cs="Times New Roman"/>
          <w:sz w:val="22"/>
          <w:szCs w:val="24"/>
        </w:rPr>
      </w:pPr>
      <w:r w:rsidRPr="003674A9">
        <w:rPr>
          <w:rFonts w:ascii="BIZ UDゴシック" w:eastAsia="BIZ UDゴシック" w:hAnsi="ＭＳ 明朝" w:cs="Times New Roman" w:hint="eastAsia"/>
          <w:sz w:val="22"/>
          <w:szCs w:val="24"/>
        </w:rPr>
        <w:t>市は、令和</w:t>
      </w:r>
      <w:r>
        <w:rPr>
          <w:rFonts w:ascii="BIZ UDゴシック" w:eastAsia="BIZ UDゴシック" w:hAnsi="ＭＳ 明朝" w:cs="Times New Roman" w:hint="eastAsia"/>
          <w:sz w:val="22"/>
          <w:szCs w:val="24"/>
        </w:rPr>
        <w:t>７</w:t>
      </w:r>
      <w:r w:rsidRPr="003674A9">
        <w:rPr>
          <w:rFonts w:ascii="BIZ UDゴシック" w:eastAsia="BIZ UDゴシック" w:hAnsi="ＭＳ 明朝" w:cs="Times New Roman"/>
          <w:sz w:val="22"/>
          <w:szCs w:val="24"/>
        </w:rPr>
        <w:t>年</w:t>
      </w:r>
      <w:r>
        <w:rPr>
          <w:rFonts w:ascii="BIZ UDゴシック" w:eastAsia="BIZ UDゴシック" w:hAnsi="ＭＳ 明朝" w:cs="Times New Roman" w:hint="eastAsia"/>
          <w:sz w:val="22"/>
          <w:szCs w:val="24"/>
        </w:rPr>
        <w:t>３</w:t>
      </w:r>
      <w:r w:rsidRPr="003674A9">
        <w:rPr>
          <w:rFonts w:ascii="BIZ UDゴシック" w:eastAsia="BIZ UDゴシック" w:hAnsi="ＭＳ 明朝" w:cs="Times New Roman"/>
          <w:sz w:val="22"/>
          <w:szCs w:val="24"/>
        </w:rPr>
        <w:t>月に策定予定の「</w:t>
      </w:r>
      <w:r>
        <w:rPr>
          <w:rFonts w:ascii="BIZ UDゴシック" w:eastAsia="BIZ UDゴシック" w:hAnsi="ＭＳ 明朝" w:cs="Times New Roman" w:hint="eastAsia"/>
          <w:sz w:val="22"/>
          <w:szCs w:val="24"/>
        </w:rPr>
        <w:t>下呂</w:t>
      </w:r>
      <w:r w:rsidRPr="003674A9">
        <w:rPr>
          <w:rFonts w:ascii="BIZ UDゴシック" w:eastAsia="BIZ UDゴシック" w:hAnsi="ＭＳ 明朝" w:cs="Times New Roman"/>
          <w:sz w:val="22"/>
          <w:szCs w:val="24"/>
        </w:rPr>
        <w:t>市こども計画」の策定にあたり、</w:t>
      </w:r>
      <w:r>
        <w:rPr>
          <w:rFonts w:ascii="BIZ UDゴシック" w:eastAsia="BIZ UDゴシック" w:hAnsi="ＭＳ 明朝" w:cs="Times New Roman" w:hint="eastAsia"/>
          <w:sz w:val="22"/>
          <w:szCs w:val="24"/>
        </w:rPr>
        <w:t>計画策定の基礎資料とするため、次のアンケート</w:t>
      </w:r>
      <w:r w:rsidRPr="003674A9">
        <w:rPr>
          <w:rFonts w:ascii="BIZ UDゴシック" w:eastAsia="BIZ UDゴシック" w:hAnsi="ＭＳ 明朝" w:cs="Times New Roman"/>
          <w:sz w:val="22"/>
          <w:szCs w:val="24"/>
        </w:rPr>
        <w:t>調査を実施しました。</w:t>
      </w:r>
    </w:p>
    <w:p w14:paraId="62D1E09E" w14:textId="77777777" w:rsidR="003674A9" w:rsidRPr="003674A9" w:rsidRDefault="003674A9" w:rsidP="003674A9">
      <w:pPr>
        <w:rPr>
          <w:rFonts w:ascii="BIZ UDゴシック" w:eastAsia="BIZ UDゴシック" w:hAnsi="ＭＳ 明朝" w:cs="Times New Roman"/>
          <w:sz w:val="22"/>
          <w:szCs w:val="24"/>
        </w:rPr>
      </w:pPr>
    </w:p>
    <w:p w14:paraId="414BDA69" w14:textId="77777777" w:rsidR="00C77DEF" w:rsidRDefault="00C77DEF" w:rsidP="00C77DEF">
      <w:pPr>
        <w:pStyle w:val="2"/>
      </w:pPr>
      <w:bookmarkStart w:id="2" w:name="_Toc178273443"/>
      <w:r w:rsidRPr="0027792E">
        <w:rPr>
          <w:rFonts w:hint="eastAsia"/>
        </w:rPr>
        <w:t>２　調査対象</w:t>
      </w:r>
      <w:bookmarkEnd w:id="2"/>
    </w:p>
    <w:tbl>
      <w:tblPr>
        <w:tblStyle w:val="aff8"/>
        <w:tblW w:w="7371" w:type="dxa"/>
        <w:tblInd w:w="562" w:type="dxa"/>
        <w:tblLook w:val="04A0" w:firstRow="1" w:lastRow="0" w:firstColumn="1" w:lastColumn="0" w:noHBand="0" w:noVBand="1"/>
      </w:tblPr>
      <w:tblGrid>
        <w:gridCol w:w="2410"/>
        <w:gridCol w:w="4961"/>
      </w:tblGrid>
      <w:tr w:rsidR="003F6610" w:rsidRPr="00497B79" w14:paraId="6D3D4F48" w14:textId="77777777" w:rsidTr="002C7716">
        <w:trPr>
          <w:trHeight w:val="340"/>
        </w:trPr>
        <w:tc>
          <w:tcPr>
            <w:tcW w:w="2410" w:type="dxa"/>
            <w:shd w:val="clear" w:color="auto" w:fill="BFBFBF" w:themeFill="background1" w:themeFillShade="BF"/>
            <w:vAlign w:val="center"/>
          </w:tcPr>
          <w:p w14:paraId="639F5045" w14:textId="77777777" w:rsidR="003F6610" w:rsidRPr="00497B79" w:rsidRDefault="003F6610" w:rsidP="009B428F">
            <w:pPr>
              <w:spacing w:line="240" w:lineRule="exact"/>
              <w:ind w:left="620" w:hanging="200"/>
              <w:jc w:val="center"/>
              <w:rPr>
                <w:rFonts w:ascii="BIZ UDゴシック" w:eastAsia="BIZ UDゴシック" w:hAnsi="BIZ UDゴシック"/>
                <w:noProof/>
                <w:sz w:val="20"/>
              </w:rPr>
            </w:pPr>
            <w:r w:rsidRPr="00497B79">
              <w:rPr>
                <w:rFonts w:ascii="BIZ UDゴシック" w:eastAsia="BIZ UDゴシック" w:hAnsi="BIZ UDゴシック" w:hint="eastAsia"/>
                <w:noProof/>
                <w:sz w:val="20"/>
              </w:rPr>
              <w:t>調査の種類</w:t>
            </w:r>
          </w:p>
        </w:tc>
        <w:tc>
          <w:tcPr>
            <w:tcW w:w="4961" w:type="dxa"/>
            <w:shd w:val="clear" w:color="auto" w:fill="BFBFBF" w:themeFill="background1" w:themeFillShade="BF"/>
            <w:vAlign w:val="center"/>
          </w:tcPr>
          <w:p w14:paraId="71D7574E" w14:textId="77777777" w:rsidR="003F6610" w:rsidRPr="00497B79" w:rsidRDefault="003F6610" w:rsidP="009B428F">
            <w:pPr>
              <w:spacing w:line="240" w:lineRule="exact"/>
              <w:ind w:left="620" w:hanging="200"/>
              <w:jc w:val="center"/>
              <w:rPr>
                <w:rFonts w:ascii="BIZ UDゴシック" w:eastAsia="BIZ UDゴシック" w:hAnsi="BIZ UDゴシック"/>
                <w:noProof/>
                <w:sz w:val="20"/>
              </w:rPr>
            </w:pPr>
            <w:r w:rsidRPr="00497B79">
              <w:rPr>
                <w:rFonts w:ascii="BIZ UDゴシック" w:eastAsia="BIZ UDゴシック" w:hAnsi="BIZ UDゴシック" w:hint="eastAsia"/>
                <w:noProof/>
                <w:sz w:val="20"/>
              </w:rPr>
              <w:t>調査対象者</w:t>
            </w:r>
          </w:p>
        </w:tc>
      </w:tr>
      <w:tr w:rsidR="003F6610" w:rsidRPr="00497B79" w14:paraId="29527932" w14:textId="77777777" w:rsidTr="002C7716">
        <w:trPr>
          <w:trHeight w:val="340"/>
        </w:trPr>
        <w:tc>
          <w:tcPr>
            <w:tcW w:w="2410" w:type="dxa"/>
            <w:vAlign w:val="center"/>
          </w:tcPr>
          <w:p w14:paraId="64177869"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就学前児童保護者</w:t>
            </w:r>
          </w:p>
        </w:tc>
        <w:tc>
          <w:tcPr>
            <w:tcW w:w="4961" w:type="dxa"/>
            <w:vAlign w:val="center"/>
          </w:tcPr>
          <w:p w14:paraId="73734CB4"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未就園児童、就園児童の保護者</w:t>
            </w:r>
          </w:p>
        </w:tc>
      </w:tr>
      <w:tr w:rsidR="003F6610" w:rsidRPr="00497B79" w14:paraId="33F62AB9" w14:textId="77777777" w:rsidTr="002C7716">
        <w:trPr>
          <w:trHeight w:val="340"/>
        </w:trPr>
        <w:tc>
          <w:tcPr>
            <w:tcW w:w="2410" w:type="dxa"/>
            <w:vAlign w:val="center"/>
          </w:tcPr>
          <w:p w14:paraId="5C004AE7"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小学生保護者</w:t>
            </w:r>
          </w:p>
        </w:tc>
        <w:tc>
          <w:tcPr>
            <w:tcW w:w="4961" w:type="dxa"/>
            <w:vAlign w:val="center"/>
          </w:tcPr>
          <w:p w14:paraId="124674A9"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小学生の子どもがいる保護者</w:t>
            </w:r>
          </w:p>
        </w:tc>
      </w:tr>
      <w:tr w:rsidR="003F6610" w:rsidRPr="00497B79" w14:paraId="6EAEA98C" w14:textId="77777777" w:rsidTr="002C7716">
        <w:trPr>
          <w:trHeight w:val="340"/>
        </w:trPr>
        <w:tc>
          <w:tcPr>
            <w:tcW w:w="2410" w:type="dxa"/>
            <w:vAlign w:val="center"/>
          </w:tcPr>
          <w:p w14:paraId="05D1BEF2"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中学生保護者</w:t>
            </w:r>
          </w:p>
        </w:tc>
        <w:tc>
          <w:tcPr>
            <w:tcW w:w="4961" w:type="dxa"/>
            <w:vAlign w:val="center"/>
          </w:tcPr>
          <w:p w14:paraId="5A97052E"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中学生の子どもがいる保護者</w:t>
            </w:r>
          </w:p>
        </w:tc>
      </w:tr>
      <w:tr w:rsidR="003F6610" w:rsidRPr="00497B79" w14:paraId="4566C796" w14:textId="77777777" w:rsidTr="002C7716">
        <w:trPr>
          <w:trHeight w:val="340"/>
        </w:trPr>
        <w:tc>
          <w:tcPr>
            <w:tcW w:w="2410" w:type="dxa"/>
            <w:vAlign w:val="center"/>
          </w:tcPr>
          <w:p w14:paraId="3DAB5905"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小学生本人</w:t>
            </w:r>
          </w:p>
        </w:tc>
        <w:tc>
          <w:tcPr>
            <w:tcW w:w="4961" w:type="dxa"/>
            <w:vAlign w:val="center"/>
          </w:tcPr>
          <w:p w14:paraId="7182E3B7"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小学４～６年生の児童</w:t>
            </w:r>
          </w:p>
        </w:tc>
      </w:tr>
      <w:tr w:rsidR="003F6610" w:rsidRPr="00497B79" w14:paraId="1B83E9FC" w14:textId="77777777" w:rsidTr="002C7716">
        <w:trPr>
          <w:trHeight w:val="340"/>
        </w:trPr>
        <w:tc>
          <w:tcPr>
            <w:tcW w:w="2410" w:type="dxa"/>
            <w:vAlign w:val="center"/>
          </w:tcPr>
          <w:p w14:paraId="130392BF"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中学生本人</w:t>
            </w:r>
          </w:p>
        </w:tc>
        <w:tc>
          <w:tcPr>
            <w:tcW w:w="4961" w:type="dxa"/>
            <w:vAlign w:val="center"/>
          </w:tcPr>
          <w:p w14:paraId="0B216748"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中学１～３年生の生徒</w:t>
            </w:r>
          </w:p>
        </w:tc>
      </w:tr>
      <w:tr w:rsidR="003F6610" w:rsidRPr="00497B79" w14:paraId="7E62FA69" w14:textId="77777777" w:rsidTr="002C7716">
        <w:trPr>
          <w:trHeight w:val="340"/>
        </w:trPr>
        <w:tc>
          <w:tcPr>
            <w:tcW w:w="2410" w:type="dxa"/>
            <w:vAlign w:val="center"/>
          </w:tcPr>
          <w:p w14:paraId="2EB41E32"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若者</w:t>
            </w:r>
          </w:p>
        </w:tc>
        <w:tc>
          <w:tcPr>
            <w:tcW w:w="4961" w:type="dxa"/>
            <w:vAlign w:val="center"/>
          </w:tcPr>
          <w:p w14:paraId="4EF7401A" w14:textId="77777777" w:rsidR="003F6610" w:rsidRPr="00497B79" w:rsidRDefault="003F6610" w:rsidP="009B428F">
            <w:pPr>
              <w:spacing w:line="240" w:lineRule="exact"/>
              <w:rPr>
                <w:rFonts w:ascii="BIZ UDゴシック" w:eastAsia="BIZ UDゴシック" w:hAnsi="BIZ UDゴシック"/>
                <w:noProof/>
              </w:rPr>
            </w:pPr>
            <w:r w:rsidRPr="00497B79">
              <w:rPr>
                <w:rFonts w:ascii="BIZ UDゴシック" w:eastAsia="BIZ UDゴシック" w:hAnsi="BIZ UDゴシック" w:hint="eastAsia"/>
                <w:noProof/>
              </w:rPr>
              <w:t>市内在住の15歳～39歳の方（Ｒ６.４.１時点）</w:t>
            </w:r>
          </w:p>
        </w:tc>
      </w:tr>
    </w:tbl>
    <w:p w14:paraId="06E36004" w14:textId="77777777" w:rsidR="00C77DEF" w:rsidRPr="003F6610" w:rsidRDefault="00C77DEF" w:rsidP="00C77DEF"/>
    <w:p w14:paraId="235A011F" w14:textId="77777777" w:rsidR="00C77DEF" w:rsidRDefault="00C77DEF" w:rsidP="00C77DEF">
      <w:pPr>
        <w:pStyle w:val="2"/>
      </w:pPr>
      <w:bookmarkStart w:id="3" w:name="_Toc178273444"/>
      <w:r w:rsidRPr="00BB38EE">
        <w:rPr>
          <w:rFonts w:hint="eastAsia"/>
        </w:rPr>
        <w:t>３　調査期間</w:t>
      </w:r>
      <w:bookmarkEnd w:id="3"/>
    </w:p>
    <w:tbl>
      <w:tblPr>
        <w:tblStyle w:val="aff8"/>
        <w:tblW w:w="7371" w:type="dxa"/>
        <w:tblInd w:w="562" w:type="dxa"/>
        <w:tblLook w:val="04A0" w:firstRow="1" w:lastRow="0" w:firstColumn="1" w:lastColumn="0" w:noHBand="0" w:noVBand="1"/>
      </w:tblPr>
      <w:tblGrid>
        <w:gridCol w:w="2410"/>
        <w:gridCol w:w="4961"/>
      </w:tblGrid>
      <w:tr w:rsidR="003F6610" w:rsidRPr="008743D8" w14:paraId="464C5132" w14:textId="77777777" w:rsidTr="002C7716">
        <w:trPr>
          <w:trHeight w:val="340"/>
        </w:trPr>
        <w:tc>
          <w:tcPr>
            <w:tcW w:w="2410" w:type="dxa"/>
            <w:shd w:val="clear" w:color="auto" w:fill="BFBFBF" w:themeFill="background1" w:themeFillShade="BF"/>
            <w:vAlign w:val="center"/>
          </w:tcPr>
          <w:p w14:paraId="608707FF" w14:textId="77777777" w:rsidR="003F6610" w:rsidRPr="003F6610" w:rsidRDefault="003F6610" w:rsidP="009B428F">
            <w:pPr>
              <w:spacing w:line="240" w:lineRule="exact"/>
              <w:ind w:left="620" w:hanging="200"/>
              <w:jc w:val="center"/>
              <w:rPr>
                <w:rFonts w:ascii="BIZ UDゴシック" w:eastAsia="BIZ UDゴシック" w:hAnsi="BIZ UDゴシック"/>
                <w:noProof/>
                <w:szCs w:val="22"/>
              </w:rPr>
            </w:pPr>
            <w:r w:rsidRPr="003F6610">
              <w:rPr>
                <w:rFonts w:ascii="BIZ UDゴシック" w:eastAsia="BIZ UDゴシック" w:hAnsi="BIZ UDゴシック" w:hint="eastAsia"/>
                <w:noProof/>
                <w:szCs w:val="22"/>
              </w:rPr>
              <w:t>調査の種類</w:t>
            </w:r>
          </w:p>
        </w:tc>
        <w:tc>
          <w:tcPr>
            <w:tcW w:w="4961" w:type="dxa"/>
            <w:shd w:val="clear" w:color="auto" w:fill="BFBFBF" w:themeFill="background1" w:themeFillShade="BF"/>
            <w:vAlign w:val="center"/>
          </w:tcPr>
          <w:p w14:paraId="374AA943" w14:textId="77777777" w:rsidR="003F6610" w:rsidRPr="003F6610" w:rsidRDefault="003F6610" w:rsidP="009B428F">
            <w:pPr>
              <w:spacing w:line="240" w:lineRule="exact"/>
              <w:ind w:left="620" w:hanging="200"/>
              <w:jc w:val="center"/>
              <w:rPr>
                <w:rFonts w:ascii="BIZ UDゴシック" w:eastAsia="BIZ UDゴシック" w:hAnsi="BIZ UDゴシック"/>
                <w:noProof/>
                <w:szCs w:val="22"/>
              </w:rPr>
            </w:pPr>
            <w:r w:rsidRPr="003F6610">
              <w:rPr>
                <w:rFonts w:ascii="BIZ UDゴシック" w:eastAsia="BIZ UDゴシック" w:hAnsi="BIZ UDゴシック" w:hint="eastAsia"/>
                <w:noProof/>
                <w:szCs w:val="22"/>
              </w:rPr>
              <w:t>調査期間</w:t>
            </w:r>
          </w:p>
        </w:tc>
      </w:tr>
      <w:tr w:rsidR="003F6610" w:rsidRPr="00497B79" w14:paraId="28A61F32" w14:textId="77777777" w:rsidTr="002C7716">
        <w:trPr>
          <w:trHeight w:val="340"/>
        </w:trPr>
        <w:tc>
          <w:tcPr>
            <w:tcW w:w="2410" w:type="dxa"/>
            <w:vAlign w:val="center"/>
          </w:tcPr>
          <w:p w14:paraId="78D3CD8B"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就学前児童保護者</w:t>
            </w:r>
          </w:p>
        </w:tc>
        <w:tc>
          <w:tcPr>
            <w:tcW w:w="4961" w:type="dxa"/>
            <w:vMerge w:val="restart"/>
            <w:vAlign w:val="center"/>
          </w:tcPr>
          <w:p w14:paraId="70813A4A"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令和６年７月19日～８月２日</w:t>
            </w:r>
          </w:p>
        </w:tc>
      </w:tr>
      <w:tr w:rsidR="003F6610" w:rsidRPr="00497B79" w14:paraId="11944829" w14:textId="77777777" w:rsidTr="002C7716">
        <w:trPr>
          <w:trHeight w:val="340"/>
        </w:trPr>
        <w:tc>
          <w:tcPr>
            <w:tcW w:w="2410" w:type="dxa"/>
            <w:vAlign w:val="center"/>
          </w:tcPr>
          <w:p w14:paraId="080793D0"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小学生保護者</w:t>
            </w:r>
          </w:p>
        </w:tc>
        <w:tc>
          <w:tcPr>
            <w:tcW w:w="4961" w:type="dxa"/>
            <w:vMerge/>
            <w:vAlign w:val="center"/>
          </w:tcPr>
          <w:p w14:paraId="25BE5374" w14:textId="77777777" w:rsidR="003F6610" w:rsidRPr="003F6610" w:rsidRDefault="003F6610" w:rsidP="003F6610">
            <w:pPr>
              <w:spacing w:line="240" w:lineRule="exact"/>
              <w:jc w:val="left"/>
              <w:rPr>
                <w:rFonts w:ascii="BIZ UDゴシック" w:eastAsia="BIZ UDゴシック" w:hAnsi="BIZ UDゴシック"/>
                <w:noProof/>
                <w:szCs w:val="22"/>
              </w:rPr>
            </w:pPr>
          </w:p>
        </w:tc>
      </w:tr>
      <w:tr w:rsidR="003F6610" w:rsidRPr="00497B79" w14:paraId="579019EA" w14:textId="77777777" w:rsidTr="002C7716">
        <w:trPr>
          <w:trHeight w:val="340"/>
        </w:trPr>
        <w:tc>
          <w:tcPr>
            <w:tcW w:w="2410" w:type="dxa"/>
            <w:vAlign w:val="center"/>
          </w:tcPr>
          <w:p w14:paraId="00A0F729"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中学生保護者</w:t>
            </w:r>
          </w:p>
        </w:tc>
        <w:tc>
          <w:tcPr>
            <w:tcW w:w="4961" w:type="dxa"/>
            <w:vMerge/>
            <w:vAlign w:val="center"/>
          </w:tcPr>
          <w:p w14:paraId="3A367E17" w14:textId="77777777" w:rsidR="003F6610" w:rsidRPr="003F6610" w:rsidRDefault="003F6610" w:rsidP="003F6610">
            <w:pPr>
              <w:spacing w:line="240" w:lineRule="exact"/>
              <w:jc w:val="left"/>
              <w:rPr>
                <w:rFonts w:ascii="BIZ UDゴシック" w:eastAsia="BIZ UDゴシック" w:hAnsi="BIZ UDゴシック"/>
                <w:noProof/>
                <w:szCs w:val="22"/>
              </w:rPr>
            </w:pPr>
          </w:p>
        </w:tc>
      </w:tr>
      <w:tr w:rsidR="003F6610" w:rsidRPr="00497B79" w14:paraId="2D3434BC" w14:textId="77777777" w:rsidTr="002C7716">
        <w:trPr>
          <w:trHeight w:val="340"/>
        </w:trPr>
        <w:tc>
          <w:tcPr>
            <w:tcW w:w="2410" w:type="dxa"/>
            <w:vAlign w:val="center"/>
          </w:tcPr>
          <w:p w14:paraId="4E3EF7FB"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小学生本人</w:t>
            </w:r>
          </w:p>
        </w:tc>
        <w:tc>
          <w:tcPr>
            <w:tcW w:w="4961" w:type="dxa"/>
            <w:vMerge w:val="restart"/>
            <w:vAlign w:val="center"/>
          </w:tcPr>
          <w:p w14:paraId="60BC2715"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令和６年７月８日～７月19日</w:t>
            </w:r>
          </w:p>
        </w:tc>
      </w:tr>
      <w:tr w:rsidR="003F6610" w:rsidRPr="00497B79" w14:paraId="5E1EBBB9" w14:textId="77777777" w:rsidTr="002C7716">
        <w:trPr>
          <w:trHeight w:val="340"/>
        </w:trPr>
        <w:tc>
          <w:tcPr>
            <w:tcW w:w="2410" w:type="dxa"/>
            <w:vAlign w:val="center"/>
          </w:tcPr>
          <w:p w14:paraId="46D7DD8C"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中学生本人</w:t>
            </w:r>
          </w:p>
        </w:tc>
        <w:tc>
          <w:tcPr>
            <w:tcW w:w="4961" w:type="dxa"/>
            <w:vMerge/>
            <w:vAlign w:val="center"/>
          </w:tcPr>
          <w:p w14:paraId="625B281D" w14:textId="77777777" w:rsidR="003F6610" w:rsidRPr="003F6610" w:rsidRDefault="003F6610" w:rsidP="003F6610">
            <w:pPr>
              <w:spacing w:line="240" w:lineRule="exact"/>
              <w:jc w:val="left"/>
              <w:rPr>
                <w:rFonts w:ascii="BIZ UDゴシック" w:eastAsia="BIZ UDゴシック" w:hAnsi="BIZ UDゴシック"/>
                <w:noProof/>
                <w:szCs w:val="22"/>
              </w:rPr>
            </w:pPr>
          </w:p>
        </w:tc>
      </w:tr>
      <w:tr w:rsidR="003F6610" w:rsidRPr="00497B79" w14:paraId="06DF8321" w14:textId="77777777" w:rsidTr="002C7716">
        <w:trPr>
          <w:trHeight w:val="340"/>
        </w:trPr>
        <w:tc>
          <w:tcPr>
            <w:tcW w:w="2410" w:type="dxa"/>
            <w:vAlign w:val="center"/>
          </w:tcPr>
          <w:p w14:paraId="5C148438"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若者</w:t>
            </w:r>
          </w:p>
        </w:tc>
        <w:tc>
          <w:tcPr>
            <w:tcW w:w="4961" w:type="dxa"/>
            <w:vAlign w:val="center"/>
          </w:tcPr>
          <w:p w14:paraId="1A213449" w14:textId="77777777" w:rsidR="003F6610" w:rsidRPr="003F6610" w:rsidRDefault="003F6610" w:rsidP="003F6610">
            <w:pPr>
              <w:spacing w:line="240" w:lineRule="exac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令和６年８月８日～８月23日</w:t>
            </w:r>
          </w:p>
        </w:tc>
      </w:tr>
    </w:tbl>
    <w:p w14:paraId="4B9C8FB5" w14:textId="77777777" w:rsidR="00C77DEF" w:rsidRDefault="00C77DEF" w:rsidP="00C77DEF"/>
    <w:p w14:paraId="67254199" w14:textId="77777777" w:rsidR="00C77DEF" w:rsidRDefault="00C77DEF" w:rsidP="00C77DEF">
      <w:pPr>
        <w:pStyle w:val="2"/>
      </w:pPr>
      <w:bookmarkStart w:id="4" w:name="_Toc178273445"/>
      <w:r w:rsidRPr="00FF2ABF">
        <w:rPr>
          <w:rFonts w:hint="eastAsia"/>
        </w:rPr>
        <w:t>４　調査方法</w:t>
      </w:r>
      <w:bookmarkEnd w:id="4"/>
    </w:p>
    <w:p w14:paraId="2058CE0C" w14:textId="1CBBADE9" w:rsidR="00FF2ABF" w:rsidRDefault="00BB38EE" w:rsidP="00FF2ABF">
      <w:pPr>
        <w:pStyle w:val="ab"/>
      </w:pPr>
      <w:r>
        <w:rPr>
          <w:rFonts w:hint="eastAsia"/>
        </w:rPr>
        <w:t>Ｗｅｂ</w:t>
      </w:r>
      <w:r w:rsidR="00FF2ABF">
        <w:rPr>
          <w:rFonts w:hint="eastAsia"/>
        </w:rPr>
        <w:t>による調査</w:t>
      </w:r>
    </w:p>
    <w:p w14:paraId="32DFA79C" w14:textId="77777777" w:rsidR="00C77DEF" w:rsidRPr="00FF2ABF" w:rsidRDefault="00C77DEF" w:rsidP="00C77DEF"/>
    <w:p w14:paraId="5314C8B4" w14:textId="77777777" w:rsidR="00037AE1" w:rsidRDefault="00037AE1">
      <w:pPr>
        <w:widowControl/>
        <w:jc w:val="left"/>
        <w:rPr>
          <w:rFonts w:ascii="BIZ UDゴシック" w:eastAsia="BIZ UDゴシック" w:hAnsiTheme="majorHAnsi" w:cstheme="majorBidi"/>
          <w:sz w:val="28"/>
        </w:rPr>
      </w:pPr>
      <w:bookmarkStart w:id="5" w:name="_Toc178273446"/>
      <w:r>
        <w:br w:type="page"/>
      </w:r>
    </w:p>
    <w:p w14:paraId="36FD25A6" w14:textId="2D52D7A3" w:rsidR="00C77DEF" w:rsidRDefault="00C77DEF" w:rsidP="00C77DEF">
      <w:pPr>
        <w:pStyle w:val="2"/>
      </w:pPr>
      <w:r>
        <w:rPr>
          <w:rFonts w:hint="eastAsia"/>
        </w:rPr>
        <w:lastRenderedPageBreak/>
        <w:t xml:space="preserve">５　</w:t>
      </w:r>
      <w:r w:rsidR="00EC1055">
        <w:rPr>
          <w:rFonts w:hint="eastAsia"/>
        </w:rPr>
        <w:t>回答</w:t>
      </w:r>
      <w:r>
        <w:rPr>
          <w:rFonts w:hint="eastAsia"/>
        </w:rPr>
        <w:t>状況</w:t>
      </w:r>
      <w:bookmarkEnd w:id="5"/>
    </w:p>
    <w:tbl>
      <w:tblPr>
        <w:tblStyle w:val="aff8"/>
        <w:tblW w:w="7371" w:type="dxa"/>
        <w:tblInd w:w="562" w:type="dxa"/>
        <w:tblLook w:val="04A0" w:firstRow="1" w:lastRow="0" w:firstColumn="1" w:lastColumn="0" w:noHBand="0" w:noVBand="1"/>
      </w:tblPr>
      <w:tblGrid>
        <w:gridCol w:w="2268"/>
        <w:gridCol w:w="1701"/>
        <w:gridCol w:w="1701"/>
        <w:gridCol w:w="1701"/>
      </w:tblGrid>
      <w:tr w:rsidR="003F6610" w:rsidRPr="008743D8" w14:paraId="18538EFC" w14:textId="77777777" w:rsidTr="003F6610">
        <w:trPr>
          <w:trHeight w:val="340"/>
        </w:trPr>
        <w:tc>
          <w:tcPr>
            <w:tcW w:w="2268" w:type="dxa"/>
            <w:shd w:val="clear" w:color="auto" w:fill="BFBFBF" w:themeFill="background1" w:themeFillShade="BF"/>
            <w:vAlign w:val="center"/>
          </w:tcPr>
          <w:p w14:paraId="3AB1DFD6" w14:textId="77777777" w:rsidR="003F6610" w:rsidRPr="003F6610" w:rsidRDefault="003F6610" w:rsidP="003F6610">
            <w:pPr>
              <w:spacing w:line="240" w:lineRule="exact"/>
              <w:jc w:val="center"/>
              <w:rPr>
                <w:rFonts w:ascii="BIZ UDゴシック" w:eastAsia="BIZ UDゴシック" w:hAnsi="BIZ UDゴシック"/>
                <w:noProof/>
                <w:szCs w:val="22"/>
              </w:rPr>
            </w:pPr>
            <w:r w:rsidRPr="003F6610">
              <w:rPr>
                <w:rFonts w:ascii="BIZ UDゴシック" w:eastAsia="BIZ UDゴシック" w:hAnsi="BIZ UDゴシック" w:hint="eastAsia"/>
                <w:noProof/>
                <w:szCs w:val="22"/>
              </w:rPr>
              <w:t>調査の種類</w:t>
            </w:r>
          </w:p>
        </w:tc>
        <w:tc>
          <w:tcPr>
            <w:tcW w:w="1701" w:type="dxa"/>
            <w:shd w:val="clear" w:color="auto" w:fill="BFBFBF" w:themeFill="background1" w:themeFillShade="BF"/>
            <w:vAlign w:val="center"/>
          </w:tcPr>
          <w:p w14:paraId="54E4E3A4" w14:textId="77777777" w:rsidR="003F6610" w:rsidRPr="003F6610" w:rsidRDefault="003F6610" w:rsidP="003F6610">
            <w:pPr>
              <w:spacing w:line="240" w:lineRule="exact"/>
              <w:jc w:val="center"/>
              <w:rPr>
                <w:rFonts w:ascii="BIZ UDゴシック" w:eastAsia="BIZ UDゴシック" w:hAnsi="BIZ UDゴシック"/>
                <w:noProof/>
                <w:szCs w:val="22"/>
              </w:rPr>
            </w:pPr>
            <w:r w:rsidRPr="003F6610">
              <w:rPr>
                <w:rFonts w:ascii="BIZ UDゴシック" w:eastAsia="BIZ UDゴシック" w:hAnsi="BIZ UDゴシック" w:hint="eastAsia"/>
                <w:noProof/>
                <w:szCs w:val="22"/>
              </w:rPr>
              <w:t>対象者数</w:t>
            </w:r>
          </w:p>
        </w:tc>
        <w:tc>
          <w:tcPr>
            <w:tcW w:w="1701" w:type="dxa"/>
            <w:shd w:val="clear" w:color="auto" w:fill="BFBFBF" w:themeFill="background1" w:themeFillShade="BF"/>
            <w:vAlign w:val="center"/>
          </w:tcPr>
          <w:p w14:paraId="6BFDEEAE" w14:textId="77777777" w:rsidR="003F6610" w:rsidRPr="003F6610" w:rsidRDefault="003F6610" w:rsidP="003F6610">
            <w:pPr>
              <w:spacing w:line="240" w:lineRule="exact"/>
              <w:jc w:val="center"/>
              <w:rPr>
                <w:rFonts w:ascii="BIZ UDゴシック" w:eastAsia="BIZ UDゴシック" w:hAnsi="BIZ UDゴシック"/>
                <w:noProof/>
                <w:szCs w:val="22"/>
              </w:rPr>
            </w:pPr>
            <w:r w:rsidRPr="003F6610">
              <w:rPr>
                <w:rFonts w:ascii="BIZ UDゴシック" w:eastAsia="BIZ UDゴシック" w:hAnsi="BIZ UDゴシック" w:hint="eastAsia"/>
                <w:noProof/>
                <w:szCs w:val="22"/>
              </w:rPr>
              <w:t>有効回答数</w:t>
            </w:r>
          </w:p>
        </w:tc>
        <w:tc>
          <w:tcPr>
            <w:tcW w:w="1701" w:type="dxa"/>
            <w:shd w:val="clear" w:color="auto" w:fill="BFBFBF" w:themeFill="background1" w:themeFillShade="BF"/>
            <w:vAlign w:val="center"/>
          </w:tcPr>
          <w:p w14:paraId="07BA7CD4" w14:textId="77777777" w:rsidR="003F6610" w:rsidRPr="003F6610" w:rsidRDefault="003F6610" w:rsidP="003F6610">
            <w:pPr>
              <w:spacing w:line="240" w:lineRule="exact"/>
              <w:jc w:val="center"/>
              <w:rPr>
                <w:rFonts w:ascii="BIZ UDゴシック" w:eastAsia="BIZ UDゴシック" w:hAnsi="BIZ UDゴシック"/>
                <w:noProof/>
                <w:szCs w:val="22"/>
              </w:rPr>
            </w:pPr>
            <w:r w:rsidRPr="003F6610">
              <w:rPr>
                <w:rFonts w:ascii="BIZ UDゴシック" w:eastAsia="BIZ UDゴシック" w:hAnsi="BIZ UDゴシック" w:hint="eastAsia"/>
                <w:noProof/>
                <w:szCs w:val="22"/>
              </w:rPr>
              <w:t>有効回答率</w:t>
            </w:r>
          </w:p>
        </w:tc>
      </w:tr>
      <w:tr w:rsidR="003F6610" w:rsidRPr="008743D8" w14:paraId="5B8ABCA1" w14:textId="77777777" w:rsidTr="003F6610">
        <w:trPr>
          <w:trHeight w:val="340"/>
        </w:trPr>
        <w:tc>
          <w:tcPr>
            <w:tcW w:w="2268" w:type="dxa"/>
            <w:vAlign w:val="center"/>
          </w:tcPr>
          <w:p w14:paraId="58A11557"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就学前児童保護者</w:t>
            </w:r>
          </w:p>
        </w:tc>
        <w:tc>
          <w:tcPr>
            <w:tcW w:w="1701" w:type="dxa"/>
            <w:vAlign w:val="center"/>
          </w:tcPr>
          <w:p w14:paraId="36BC827F"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665</w:t>
            </w:r>
          </w:p>
        </w:tc>
        <w:tc>
          <w:tcPr>
            <w:tcW w:w="1701" w:type="dxa"/>
            <w:vAlign w:val="center"/>
          </w:tcPr>
          <w:p w14:paraId="78E71E72"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347</w:t>
            </w:r>
          </w:p>
        </w:tc>
        <w:tc>
          <w:tcPr>
            <w:tcW w:w="1701" w:type="dxa"/>
            <w:vAlign w:val="center"/>
          </w:tcPr>
          <w:p w14:paraId="5587F339"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52.2％</w:t>
            </w:r>
          </w:p>
        </w:tc>
      </w:tr>
      <w:tr w:rsidR="003F6610" w:rsidRPr="008743D8" w14:paraId="0139962D" w14:textId="77777777" w:rsidTr="003F6610">
        <w:trPr>
          <w:trHeight w:val="340"/>
        </w:trPr>
        <w:tc>
          <w:tcPr>
            <w:tcW w:w="2268" w:type="dxa"/>
            <w:vAlign w:val="center"/>
          </w:tcPr>
          <w:p w14:paraId="74734E0B"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小学生保護者</w:t>
            </w:r>
          </w:p>
        </w:tc>
        <w:tc>
          <w:tcPr>
            <w:tcW w:w="1701" w:type="dxa"/>
            <w:vAlign w:val="center"/>
          </w:tcPr>
          <w:p w14:paraId="0685E8DF"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593</w:t>
            </w:r>
          </w:p>
        </w:tc>
        <w:tc>
          <w:tcPr>
            <w:tcW w:w="1701" w:type="dxa"/>
            <w:vAlign w:val="center"/>
          </w:tcPr>
          <w:p w14:paraId="5A4363A4"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349</w:t>
            </w:r>
          </w:p>
        </w:tc>
        <w:tc>
          <w:tcPr>
            <w:tcW w:w="1701" w:type="dxa"/>
            <w:vAlign w:val="center"/>
          </w:tcPr>
          <w:p w14:paraId="66525FFF"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58.9％</w:t>
            </w:r>
          </w:p>
        </w:tc>
      </w:tr>
      <w:tr w:rsidR="003F6610" w:rsidRPr="008743D8" w14:paraId="4C7B8BDD" w14:textId="77777777" w:rsidTr="003F6610">
        <w:trPr>
          <w:trHeight w:val="340"/>
        </w:trPr>
        <w:tc>
          <w:tcPr>
            <w:tcW w:w="2268" w:type="dxa"/>
            <w:vAlign w:val="center"/>
          </w:tcPr>
          <w:p w14:paraId="1942FC57"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中学生保護者</w:t>
            </w:r>
          </w:p>
        </w:tc>
        <w:tc>
          <w:tcPr>
            <w:tcW w:w="1701" w:type="dxa"/>
            <w:vAlign w:val="center"/>
          </w:tcPr>
          <w:p w14:paraId="39D74DBB"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385</w:t>
            </w:r>
          </w:p>
        </w:tc>
        <w:tc>
          <w:tcPr>
            <w:tcW w:w="1701" w:type="dxa"/>
            <w:vAlign w:val="center"/>
          </w:tcPr>
          <w:p w14:paraId="13CDBFC9"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222</w:t>
            </w:r>
          </w:p>
        </w:tc>
        <w:tc>
          <w:tcPr>
            <w:tcW w:w="1701" w:type="dxa"/>
            <w:vAlign w:val="center"/>
          </w:tcPr>
          <w:p w14:paraId="574350B1"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57.7％</w:t>
            </w:r>
          </w:p>
        </w:tc>
      </w:tr>
      <w:tr w:rsidR="003F6610" w:rsidRPr="008743D8" w14:paraId="5241E9B7" w14:textId="77777777" w:rsidTr="003F6610">
        <w:trPr>
          <w:trHeight w:val="340"/>
        </w:trPr>
        <w:tc>
          <w:tcPr>
            <w:tcW w:w="2268" w:type="dxa"/>
            <w:vAlign w:val="center"/>
          </w:tcPr>
          <w:p w14:paraId="3AB176E6"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小学生本人</w:t>
            </w:r>
          </w:p>
        </w:tc>
        <w:tc>
          <w:tcPr>
            <w:tcW w:w="1701" w:type="dxa"/>
            <w:vAlign w:val="center"/>
          </w:tcPr>
          <w:p w14:paraId="452B38AF"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632</w:t>
            </w:r>
          </w:p>
        </w:tc>
        <w:tc>
          <w:tcPr>
            <w:tcW w:w="1701" w:type="dxa"/>
            <w:vAlign w:val="center"/>
          </w:tcPr>
          <w:p w14:paraId="262A7754"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601</w:t>
            </w:r>
          </w:p>
        </w:tc>
        <w:tc>
          <w:tcPr>
            <w:tcW w:w="1701" w:type="dxa"/>
            <w:vAlign w:val="center"/>
          </w:tcPr>
          <w:p w14:paraId="46309E9E"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95.1％</w:t>
            </w:r>
          </w:p>
        </w:tc>
      </w:tr>
      <w:tr w:rsidR="003F6610" w:rsidRPr="008743D8" w14:paraId="604D19DF" w14:textId="77777777" w:rsidTr="003F6610">
        <w:trPr>
          <w:trHeight w:val="340"/>
        </w:trPr>
        <w:tc>
          <w:tcPr>
            <w:tcW w:w="2268" w:type="dxa"/>
            <w:vAlign w:val="center"/>
          </w:tcPr>
          <w:p w14:paraId="45AFF4E9"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中学生本人</w:t>
            </w:r>
          </w:p>
        </w:tc>
        <w:tc>
          <w:tcPr>
            <w:tcW w:w="1701" w:type="dxa"/>
            <w:vAlign w:val="center"/>
          </w:tcPr>
          <w:p w14:paraId="0A5369E9"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763</w:t>
            </w:r>
          </w:p>
        </w:tc>
        <w:tc>
          <w:tcPr>
            <w:tcW w:w="1701" w:type="dxa"/>
            <w:vAlign w:val="center"/>
          </w:tcPr>
          <w:p w14:paraId="3D12CC43"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702</w:t>
            </w:r>
          </w:p>
        </w:tc>
        <w:tc>
          <w:tcPr>
            <w:tcW w:w="1701" w:type="dxa"/>
            <w:vAlign w:val="center"/>
          </w:tcPr>
          <w:p w14:paraId="1532FE29"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92.0％</w:t>
            </w:r>
          </w:p>
        </w:tc>
      </w:tr>
      <w:tr w:rsidR="003F6610" w:rsidRPr="008743D8" w14:paraId="72A92891" w14:textId="77777777" w:rsidTr="003F6610">
        <w:trPr>
          <w:trHeight w:val="340"/>
        </w:trPr>
        <w:tc>
          <w:tcPr>
            <w:tcW w:w="2268" w:type="dxa"/>
            <w:vAlign w:val="center"/>
          </w:tcPr>
          <w:p w14:paraId="08E67BF2" w14:textId="77777777" w:rsidR="003F6610" w:rsidRPr="003F6610" w:rsidRDefault="003F6610" w:rsidP="003F6610">
            <w:pPr>
              <w:spacing w:line="240" w:lineRule="exact"/>
              <w:jc w:val="left"/>
              <w:rPr>
                <w:rFonts w:ascii="BIZ UDゴシック" w:eastAsia="BIZ UDゴシック" w:hAnsi="BIZ UDゴシック"/>
                <w:noProof/>
                <w:szCs w:val="22"/>
              </w:rPr>
            </w:pPr>
            <w:r w:rsidRPr="003F6610">
              <w:rPr>
                <w:rFonts w:ascii="BIZ UDゴシック" w:eastAsia="BIZ UDゴシック" w:hAnsi="BIZ UDゴシック" w:hint="eastAsia"/>
                <w:noProof/>
                <w:szCs w:val="22"/>
              </w:rPr>
              <w:t>若者</w:t>
            </w:r>
          </w:p>
        </w:tc>
        <w:tc>
          <w:tcPr>
            <w:tcW w:w="1701" w:type="dxa"/>
            <w:vAlign w:val="center"/>
          </w:tcPr>
          <w:p w14:paraId="0D2DB707" w14:textId="7D650FC0"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5,359</w:t>
            </w:r>
          </w:p>
        </w:tc>
        <w:tc>
          <w:tcPr>
            <w:tcW w:w="1701" w:type="dxa"/>
            <w:vAlign w:val="center"/>
          </w:tcPr>
          <w:p w14:paraId="2DD33F4B" w14:textId="291A37AE"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260</w:t>
            </w:r>
          </w:p>
        </w:tc>
        <w:tc>
          <w:tcPr>
            <w:tcW w:w="1701" w:type="dxa"/>
            <w:vAlign w:val="center"/>
          </w:tcPr>
          <w:p w14:paraId="1C2FD91F" w14:textId="77777777" w:rsidR="003F6610" w:rsidRPr="003F6610" w:rsidRDefault="003F6610" w:rsidP="003F6610">
            <w:pPr>
              <w:spacing w:line="240" w:lineRule="exact"/>
              <w:ind w:left="620" w:hanging="200"/>
              <w:jc w:val="right"/>
              <w:rPr>
                <w:rFonts w:ascii="BIZ UDゴシック" w:eastAsia="BIZ UDゴシック" w:hAnsi="BIZ UDゴシック"/>
                <w:noProof/>
                <w:szCs w:val="22"/>
              </w:rPr>
            </w:pPr>
            <w:r w:rsidRPr="003F6610">
              <w:rPr>
                <w:rFonts w:ascii="BIZ UDゴシック" w:eastAsia="BIZ UDゴシック" w:hAnsi="BIZ UDゴシック" w:hint="eastAsia"/>
                <w:noProof/>
                <w:szCs w:val="22"/>
              </w:rPr>
              <w:t>4.9％</w:t>
            </w:r>
          </w:p>
        </w:tc>
      </w:tr>
    </w:tbl>
    <w:p w14:paraId="6C78DE0E" w14:textId="6BA0EA52" w:rsidR="00FF2ABF" w:rsidRDefault="00FF2ABF" w:rsidP="00C77DEF"/>
    <w:p w14:paraId="2503DE89" w14:textId="77777777" w:rsidR="00C77DEF" w:rsidRDefault="00C77DEF" w:rsidP="00C77DEF">
      <w:pPr>
        <w:pStyle w:val="2"/>
      </w:pPr>
      <w:bookmarkStart w:id="6" w:name="_Toc178273447"/>
      <w:r>
        <w:rPr>
          <w:rFonts w:hint="eastAsia"/>
        </w:rPr>
        <w:t>６　調査結果の表示方法</w:t>
      </w:r>
      <w:bookmarkEnd w:id="6"/>
    </w:p>
    <w:p w14:paraId="538974B1" w14:textId="77777777" w:rsidR="00C77DEF" w:rsidRDefault="00C77DEF" w:rsidP="00C77DEF">
      <w:pPr>
        <w:pStyle w:val="a9"/>
      </w:pPr>
      <w:r>
        <w:rPr>
          <w:rFonts w:hint="eastAsia"/>
        </w:rPr>
        <w:t>・回答は各質問の回答者数（Ｎ）を基数とした百分率（％）で示してあります。また、小数点以下第２位を四捨五入しているため、内訳の合計が</w:t>
      </w:r>
      <w:r>
        <w:t>100.0％にならない場合があります。</w:t>
      </w:r>
    </w:p>
    <w:p w14:paraId="465B2E2C" w14:textId="77777777" w:rsidR="00C77DEF" w:rsidRDefault="00C77DEF" w:rsidP="00C77DEF">
      <w:pPr>
        <w:pStyle w:val="a9"/>
      </w:pPr>
      <w:r>
        <w:rPr>
          <w:rFonts w:hint="eastAsia"/>
        </w:rPr>
        <w:t>・複数回答が可能な設問の場合、回答者が全体に対してどのくらいの比率であるかという見方になるため、回答比率の合計が</w:t>
      </w:r>
      <w:r>
        <w:t>100.0％を超える場合があります。</w:t>
      </w:r>
    </w:p>
    <w:p w14:paraId="01BDDD03" w14:textId="77777777" w:rsidR="00C77DEF" w:rsidRDefault="00C77DEF" w:rsidP="00C77DEF">
      <w:pPr>
        <w:pStyle w:val="a9"/>
      </w:pPr>
      <w:r>
        <w:rPr>
          <w:rFonts w:hint="eastAsia"/>
        </w:rPr>
        <w:t>・クロス集計の場合、無回答を排除しているため、クロス集計の有効回答数の合計と単純集計（全体）の有効回答数が合致しないことがあります。なお、クロス集計とは、複数項目の組み合わせで分類した集計のことで、複数の質問項目を交差して並べ、表やグラフを作成することにより、その相互の関係を明らかにするための集計方法です。</w:t>
      </w:r>
    </w:p>
    <w:p w14:paraId="7936666D" w14:textId="77777777" w:rsidR="00C77DEF" w:rsidRDefault="00C77DEF" w:rsidP="00C77DEF">
      <w:pPr>
        <w:pStyle w:val="a9"/>
      </w:pPr>
      <w:r>
        <w:rPr>
          <w:rFonts w:hint="eastAsia"/>
        </w:rPr>
        <w:t>・回答者数が１桁の場合、回答件数による表記としています。また、クロス集計において回答者数が１桁の場合は、コメントを差し控えています。</w:t>
      </w:r>
    </w:p>
    <w:p w14:paraId="07BF2548" w14:textId="6BF7ABD1" w:rsidR="00C77DEF" w:rsidRDefault="00C77DEF">
      <w:pPr>
        <w:widowControl/>
        <w:jc w:val="left"/>
      </w:pPr>
      <w:r>
        <w:br w:type="page"/>
      </w:r>
    </w:p>
    <w:p w14:paraId="2DC62E11" w14:textId="77777777" w:rsidR="00C77DEF" w:rsidRDefault="00C77DEF" w:rsidP="00C77DEF">
      <w:pPr>
        <w:pStyle w:val="1"/>
      </w:pPr>
      <w:bookmarkStart w:id="7" w:name="_Toc178273448"/>
      <w:r>
        <w:rPr>
          <w:rFonts w:hint="eastAsia"/>
        </w:rPr>
        <w:lastRenderedPageBreak/>
        <w:t>Ⅱ　調査結果</w:t>
      </w:r>
      <w:bookmarkEnd w:id="7"/>
    </w:p>
    <w:p w14:paraId="6FB7F9F8" w14:textId="2B947B9B" w:rsidR="00043AC9" w:rsidRPr="00043AC9" w:rsidRDefault="00043AC9" w:rsidP="00043AC9">
      <w:pPr>
        <w:pStyle w:val="2"/>
        <w:snapToGrid w:val="0"/>
        <w:spacing w:afterLines="50" w:after="180"/>
        <w:ind w:leftChars="50" w:left="105"/>
        <w:rPr>
          <w:rFonts w:hAnsi="BIZ UDゴシック" w:cs="Times New Roman"/>
          <w:noProof/>
          <w:szCs w:val="24"/>
        </w:rPr>
      </w:pPr>
      <w:bookmarkStart w:id="8" w:name="_Toc366693951"/>
      <w:bookmarkStart w:id="9" w:name="_Toc366694022"/>
      <w:bookmarkStart w:id="10" w:name="_Toc366694042"/>
      <w:bookmarkStart w:id="11" w:name="_Toc178273449"/>
      <w:r w:rsidRPr="00043AC9">
        <w:rPr>
          <w:rFonts w:hAnsi="BIZ UDゴシック" w:cs="Times New Roman" w:hint="eastAsia"/>
          <w:noProof/>
          <w:szCs w:val="24"/>
        </w:rPr>
        <w:t xml:space="preserve">１　</w:t>
      </w:r>
      <w:bookmarkEnd w:id="8"/>
      <w:bookmarkEnd w:id="9"/>
      <w:bookmarkEnd w:id="10"/>
      <w:r>
        <w:rPr>
          <w:rFonts w:hAnsi="BIZ UDゴシック" w:cs="Times New Roman" w:hint="eastAsia"/>
          <w:noProof/>
          <w:szCs w:val="24"/>
        </w:rPr>
        <w:t>就学前保護者</w:t>
      </w:r>
      <w:bookmarkEnd w:id="11"/>
    </w:p>
    <w:p w14:paraId="75C93FFC" w14:textId="77777777" w:rsidR="00C77DEF" w:rsidRDefault="00C77DEF" w:rsidP="00C77DEF">
      <w:pPr>
        <w:pStyle w:val="ac"/>
      </w:pPr>
      <w:r>
        <w:rPr>
          <w:rFonts w:hint="eastAsia"/>
        </w:rPr>
        <w:t>問１　このアンケートにお答えいただくあなたは、お子さんに対してどのような立場（続柄）ですか。</w:t>
      </w:r>
    </w:p>
    <w:p w14:paraId="5508341F" w14:textId="77777777" w:rsidR="00C77DEF" w:rsidRDefault="00C77DEF" w:rsidP="00C77DEF">
      <w:pPr>
        <w:pStyle w:val="ab"/>
        <w:ind w:right="4649"/>
      </w:pPr>
      <w:r w:rsidRPr="00C77DEF">
        <w:rPr>
          <w:noProof/>
        </w:rPr>
        <w:drawing>
          <wp:anchor distT="0" distB="0" distL="114300" distR="114300" simplePos="0" relativeHeight="251655168" behindDoc="0" locked="0" layoutInCell="1" allowOverlap="1" wp14:anchorId="69F699EC" wp14:editId="028FBA14">
            <wp:simplePos x="0" y="0"/>
            <wp:positionH relativeFrom="column">
              <wp:posOffset>3239770</wp:posOffset>
            </wp:positionH>
            <wp:positionV relativeFrom="paragraph">
              <wp:posOffset>-35560</wp:posOffset>
            </wp:positionV>
            <wp:extent cx="3360420" cy="1844040"/>
            <wp:effectExtent l="0" t="0" r="0" b="0"/>
            <wp:wrapNone/>
            <wp:docPr id="8257750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「母親」の割合が</w:t>
      </w:r>
      <w:r>
        <w:t>85.0％、「父親」の割合が14.1％となっています。</w:t>
      </w:r>
    </w:p>
    <w:p w14:paraId="090E4B43" w14:textId="77777777" w:rsidR="00C77DEF" w:rsidRDefault="00C77DEF" w:rsidP="00C77DEF"/>
    <w:p w14:paraId="6F2645D7" w14:textId="77777777" w:rsidR="00C77DEF" w:rsidRDefault="00C77DEF" w:rsidP="00C77DEF"/>
    <w:p w14:paraId="2EBF90E2" w14:textId="77777777" w:rsidR="00C77DEF" w:rsidRDefault="00C77DEF" w:rsidP="00C77DEF"/>
    <w:p w14:paraId="79C3F479" w14:textId="77777777" w:rsidR="00C77DEF" w:rsidRDefault="00C77DEF" w:rsidP="00C77DEF"/>
    <w:p w14:paraId="3EC0B55F" w14:textId="101E7E1E" w:rsidR="00B62FDD" w:rsidRDefault="00B62FDD">
      <w:pPr>
        <w:widowControl/>
        <w:jc w:val="left"/>
      </w:pPr>
    </w:p>
    <w:p w14:paraId="2E6F1901" w14:textId="77777777" w:rsidR="00B62FDD" w:rsidRDefault="00B62FDD">
      <w:pPr>
        <w:widowControl/>
        <w:jc w:val="left"/>
      </w:pPr>
    </w:p>
    <w:p w14:paraId="7B1EE45B" w14:textId="77777777" w:rsidR="00B62FDD" w:rsidRDefault="00B62FDD">
      <w:pPr>
        <w:widowControl/>
        <w:jc w:val="left"/>
      </w:pPr>
    </w:p>
    <w:p w14:paraId="1ACFDB2F" w14:textId="77777777" w:rsidR="00B62FDD" w:rsidRDefault="00B62FDD">
      <w:pPr>
        <w:widowControl/>
        <w:jc w:val="left"/>
      </w:pPr>
    </w:p>
    <w:p w14:paraId="2D8E7AA0" w14:textId="77777777" w:rsidR="00C77DEF" w:rsidRDefault="00C77DEF" w:rsidP="00C77DEF">
      <w:pPr>
        <w:pStyle w:val="ac"/>
      </w:pPr>
      <w:r>
        <w:rPr>
          <w:rFonts w:hint="eastAsia"/>
        </w:rPr>
        <w:t>問２　あなたの配偶関係についてお聞きします。</w:t>
      </w:r>
    </w:p>
    <w:p w14:paraId="1D70C345" w14:textId="77777777" w:rsidR="00C77DEF" w:rsidRDefault="00C77DEF" w:rsidP="00C77DEF">
      <w:pPr>
        <w:pStyle w:val="ab"/>
        <w:ind w:right="4649"/>
      </w:pPr>
      <w:r w:rsidRPr="00C77DEF">
        <w:rPr>
          <w:noProof/>
        </w:rPr>
        <w:drawing>
          <wp:anchor distT="0" distB="0" distL="114300" distR="114300" simplePos="0" relativeHeight="251657216" behindDoc="0" locked="0" layoutInCell="1" allowOverlap="1" wp14:anchorId="6E7908B4" wp14:editId="5EE22FD6">
            <wp:simplePos x="0" y="0"/>
            <wp:positionH relativeFrom="column">
              <wp:posOffset>3239770</wp:posOffset>
            </wp:positionH>
            <wp:positionV relativeFrom="paragraph">
              <wp:posOffset>-35560</wp:posOffset>
            </wp:positionV>
            <wp:extent cx="3360420" cy="1539240"/>
            <wp:effectExtent l="0" t="0" r="0" b="0"/>
            <wp:wrapNone/>
            <wp:docPr id="49528678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「配偶者がいる」の割合が</w:t>
      </w:r>
      <w:r>
        <w:t>94.8％、「配偶者はいない」の割合が5.2％となっています。</w:t>
      </w:r>
    </w:p>
    <w:p w14:paraId="6380E80A" w14:textId="77777777" w:rsidR="00C77DEF" w:rsidRDefault="00C77DEF" w:rsidP="00C77DEF"/>
    <w:p w14:paraId="78873CE5" w14:textId="77777777" w:rsidR="00C77DEF" w:rsidRDefault="00C77DEF" w:rsidP="00C77DEF"/>
    <w:p w14:paraId="3EE93C25" w14:textId="77777777" w:rsidR="00C77DEF" w:rsidRDefault="00C77DEF" w:rsidP="00C77DEF"/>
    <w:p w14:paraId="06C0225E" w14:textId="77777777" w:rsidR="00C77DEF" w:rsidRDefault="00C77DEF" w:rsidP="00C77DEF"/>
    <w:p w14:paraId="6F771C24" w14:textId="77777777" w:rsidR="00C77DEF" w:rsidRDefault="00C77DEF" w:rsidP="00C77DEF"/>
    <w:p w14:paraId="45A074B0" w14:textId="77777777" w:rsidR="00B62FDD" w:rsidRDefault="00B62FDD" w:rsidP="00C77DEF"/>
    <w:p w14:paraId="5E4E8892" w14:textId="6B2B7FA7" w:rsidR="00C77DEF" w:rsidRDefault="00C77DEF">
      <w:pPr>
        <w:widowControl/>
        <w:jc w:val="left"/>
      </w:pPr>
    </w:p>
    <w:p w14:paraId="2B266480" w14:textId="77777777" w:rsidR="00C77DEF" w:rsidRDefault="00C77DEF" w:rsidP="00C77DEF">
      <w:pPr>
        <w:pStyle w:val="ac"/>
      </w:pPr>
      <w:r>
        <w:rPr>
          <w:rFonts w:hint="eastAsia"/>
        </w:rPr>
        <w:t>問３　お住まいの地域はどちらですか。</w:t>
      </w:r>
    </w:p>
    <w:p w14:paraId="785000E7" w14:textId="77777777" w:rsidR="00C77DEF" w:rsidRDefault="00C77DEF" w:rsidP="00C77DEF">
      <w:pPr>
        <w:pStyle w:val="ab"/>
        <w:ind w:right="4649"/>
      </w:pPr>
      <w:r w:rsidRPr="00C77DEF">
        <w:rPr>
          <w:noProof/>
        </w:rPr>
        <w:drawing>
          <wp:anchor distT="0" distB="0" distL="114300" distR="114300" simplePos="0" relativeHeight="251659264" behindDoc="0" locked="0" layoutInCell="1" allowOverlap="1" wp14:anchorId="608E92E4" wp14:editId="265202C8">
            <wp:simplePos x="0" y="0"/>
            <wp:positionH relativeFrom="column">
              <wp:posOffset>3239770</wp:posOffset>
            </wp:positionH>
            <wp:positionV relativeFrom="paragraph">
              <wp:posOffset>-35560</wp:posOffset>
            </wp:positionV>
            <wp:extent cx="3360420" cy="2453640"/>
            <wp:effectExtent l="0" t="0" r="0" b="0"/>
            <wp:wrapNone/>
            <wp:docPr id="6762070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「下呂」の割合が</w:t>
      </w:r>
      <w:r>
        <w:t>44.7％と最も高く、次いで「萩原」の割合が32.9％、「金山」の割合が11.0％となっています。</w:t>
      </w:r>
    </w:p>
    <w:p w14:paraId="63BC5EDB" w14:textId="77777777" w:rsidR="00C77DEF" w:rsidRDefault="00C77DEF" w:rsidP="00C77DEF"/>
    <w:p w14:paraId="488897E0" w14:textId="77777777" w:rsidR="00C77DEF" w:rsidRDefault="00C77DEF" w:rsidP="00C77DEF"/>
    <w:p w14:paraId="53F1ED9D" w14:textId="77777777" w:rsidR="00C77DEF" w:rsidRDefault="00C77DEF" w:rsidP="00C77DEF"/>
    <w:p w14:paraId="39686BD1" w14:textId="77777777" w:rsidR="00C77DEF" w:rsidRDefault="00C77DEF" w:rsidP="00C77DEF"/>
    <w:p w14:paraId="0902D954" w14:textId="77777777" w:rsidR="00C77DEF" w:rsidRDefault="00C77DEF" w:rsidP="00C77DEF"/>
    <w:p w14:paraId="4CA4E69F" w14:textId="77777777" w:rsidR="00C77DEF" w:rsidRDefault="00C77DEF" w:rsidP="00C77DEF"/>
    <w:p w14:paraId="6C7CF8C5" w14:textId="6D30517A" w:rsidR="00C77DEF" w:rsidRDefault="00C77DEF">
      <w:pPr>
        <w:widowControl/>
        <w:jc w:val="left"/>
      </w:pPr>
      <w:r>
        <w:br w:type="page"/>
      </w:r>
    </w:p>
    <w:p w14:paraId="0F793F46" w14:textId="77777777" w:rsidR="00C77DEF" w:rsidRDefault="00C77DEF" w:rsidP="00C77DEF">
      <w:pPr>
        <w:pStyle w:val="ac"/>
      </w:pPr>
      <w:r>
        <w:rPr>
          <w:rFonts w:hint="eastAsia"/>
        </w:rPr>
        <w:lastRenderedPageBreak/>
        <w:t>問４　お子さんの生年月をお聞きします。（子どもの生年月をそれぞれ入力）お子さんの人数をお答えください。</w:t>
      </w:r>
    </w:p>
    <w:p w14:paraId="6D773BD5" w14:textId="77777777" w:rsidR="00C77DEF" w:rsidRDefault="00C77DEF" w:rsidP="00C77DEF">
      <w:pPr>
        <w:pStyle w:val="ab"/>
        <w:ind w:right="4649"/>
      </w:pPr>
      <w:r w:rsidRPr="00C77DEF">
        <w:rPr>
          <w:noProof/>
        </w:rPr>
        <w:drawing>
          <wp:anchor distT="0" distB="0" distL="114300" distR="114300" simplePos="0" relativeHeight="251661312" behindDoc="0" locked="0" layoutInCell="1" allowOverlap="1" wp14:anchorId="215B31FA" wp14:editId="33417B90">
            <wp:simplePos x="0" y="0"/>
            <wp:positionH relativeFrom="column">
              <wp:posOffset>3239770</wp:posOffset>
            </wp:positionH>
            <wp:positionV relativeFrom="paragraph">
              <wp:posOffset>-35560</wp:posOffset>
            </wp:positionV>
            <wp:extent cx="3360420" cy="2758440"/>
            <wp:effectExtent l="0" t="0" r="0" b="0"/>
            <wp:wrapNone/>
            <wp:docPr id="9121075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「２人」の割合が</w:t>
      </w:r>
      <w:r>
        <w:t>46.7％と最も高く、次いで「１人」の割合が25.4％、「３人」の割合が21.3％となっています。</w:t>
      </w:r>
    </w:p>
    <w:p w14:paraId="5CC78AB0" w14:textId="77777777" w:rsidR="00C77DEF" w:rsidRDefault="00C77DEF" w:rsidP="00C77DEF"/>
    <w:p w14:paraId="69C13AB9" w14:textId="77777777" w:rsidR="00C77DEF" w:rsidRDefault="00C77DEF" w:rsidP="00C77DEF"/>
    <w:p w14:paraId="77AA720F" w14:textId="77777777" w:rsidR="00C77DEF" w:rsidRDefault="00C77DEF" w:rsidP="00C77DEF"/>
    <w:p w14:paraId="0B9A0255" w14:textId="77777777" w:rsidR="00C77DEF" w:rsidRDefault="00C77DEF" w:rsidP="00C77DEF"/>
    <w:p w14:paraId="08D0860D" w14:textId="77777777" w:rsidR="00C77DEF" w:rsidRDefault="00C77DEF" w:rsidP="00C77DEF"/>
    <w:p w14:paraId="75729188" w14:textId="77777777" w:rsidR="00C77DEF" w:rsidRDefault="00C77DEF" w:rsidP="00C77DEF"/>
    <w:p w14:paraId="6477B62E" w14:textId="77777777" w:rsidR="00C77DEF" w:rsidRDefault="00C77DEF" w:rsidP="00C77DEF"/>
    <w:p w14:paraId="7B4AF859" w14:textId="77777777" w:rsidR="00B62FDD" w:rsidRDefault="00B62FDD" w:rsidP="00C77DEF"/>
    <w:p w14:paraId="1ECF3C50" w14:textId="77777777" w:rsidR="00B62FDD" w:rsidRDefault="00B62FDD" w:rsidP="00C77DEF"/>
    <w:p w14:paraId="133C1471" w14:textId="77777777" w:rsidR="00C77DEF" w:rsidRDefault="00C77DEF" w:rsidP="00C77DEF"/>
    <w:p w14:paraId="71B2AEDA" w14:textId="37A96904" w:rsidR="00C77DEF" w:rsidRDefault="00C77DEF">
      <w:pPr>
        <w:widowControl/>
        <w:jc w:val="left"/>
      </w:pPr>
    </w:p>
    <w:p w14:paraId="16CAE590" w14:textId="77777777" w:rsidR="00B62FDD" w:rsidRDefault="00C77DEF" w:rsidP="00B62FDD">
      <w:pPr>
        <w:pStyle w:val="4"/>
        <w:rPr>
          <w:rFonts w:hAnsi="BIZ UDゴシック"/>
        </w:rPr>
      </w:pPr>
      <w:r w:rsidRPr="00B62FDD">
        <w:rPr>
          <w:rFonts w:hAnsi="BIZ UDゴシック" w:hint="eastAsia"/>
        </w:rPr>
        <w:t>年齢</w:t>
      </w:r>
    </w:p>
    <w:p w14:paraId="77752C9A" w14:textId="06982B89" w:rsidR="00C77DEF" w:rsidRPr="00B62FDD" w:rsidRDefault="00C77DEF" w:rsidP="00B62FDD">
      <w:pPr>
        <w:pStyle w:val="4"/>
        <w:rPr>
          <w:rFonts w:hAnsi="BIZ UDゴシック"/>
        </w:rPr>
      </w:pPr>
      <w:r w:rsidRPr="00B62FDD">
        <w:rPr>
          <w:rFonts w:hAnsi="BIZ UDゴシック" w:hint="eastAsia"/>
        </w:rPr>
        <w:t>第１子</w:t>
      </w:r>
    </w:p>
    <w:p w14:paraId="53CE4F9A" w14:textId="77777777" w:rsidR="00C77DEF" w:rsidRDefault="00C77DEF" w:rsidP="00C77DEF">
      <w:pPr>
        <w:pStyle w:val="ab"/>
        <w:ind w:right="4649"/>
      </w:pPr>
      <w:r w:rsidRPr="00C77DEF">
        <w:rPr>
          <w:noProof/>
        </w:rPr>
        <w:drawing>
          <wp:anchor distT="0" distB="0" distL="114300" distR="114300" simplePos="0" relativeHeight="251663360" behindDoc="0" locked="0" layoutInCell="1" allowOverlap="1" wp14:anchorId="7B526E2D" wp14:editId="722E1309">
            <wp:simplePos x="0" y="0"/>
            <wp:positionH relativeFrom="column">
              <wp:posOffset>3239770</wp:posOffset>
            </wp:positionH>
            <wp:positionV relativeFrom="paragraph">
              <wp:posOffset>-35560</wp:posOffset>
            </wp:positionV>
            <wp:extent cx="3360420" cy="3368040"/>
            <wp:effectExtent l="0" t="0" r="0" b="0"/>
            <wp:wrapNone/>
            <wp:docPr id="111487757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「６歳～８歳」の割合が</w:t>
      </w:r>
      <w:r>
        <w:t>48.7％と最も高く、次いで「９歳～11歳」の割合が19.6％、「３歳～５歳」の割合が15.9％となっています。</w:t>
      </w:r>
    </w:p>
    <w:p w14:paraId="21E48EE6" w14:textId="77777777" w:rsidR="00C77DEF" w:rsidRDefault="00C77DEF" w:rsidP="00C77DEF"/>
    <w:p w14:paraId="488B652F" w14:textId="77777777" w:rsidR="00C77DEF" w:rsidRDefault="00C77DEF" w:rsidP="00C77DEF"/>
    <w:p w14:paraId="1D313B9B" w14:textId="77777777" w:rsidR="00C77DEF" w:rsidRDefault="00C77DEF" w:rsidP="00C77DEF"/>
    <w:p w14:paraId="1A9003A9" w14:textId="77777777" w:rsidR="00C77DEF" w:rsidRDefault="00C77DEF" w:rsidP="00C77DEF"/>
    <w:p w14:paraId="0AB53CF3" w14:textId="77777777" w:rsidR="00C77DEF" w:rsidRDefault="00C77DEF" w:rsidP="00C77DEF"/>
    <w:p w14:paraId="40C4B8D4" w14:textId="77777777" w:rsidR="00C77DEF" w:rsidRDefault="00C77DEF" w:rsidP="00C77DEF"/>
    <w:p w14:paraId="7682B3FB" w14:textId="77777777" w:rsidR="00C77DEF" w:rsidRDefault="00C77DEF" w:rsidP="00C77DEF"/>
    <w:p w14:paraId="1511387B" w14:textId="77777777" w:rsidR="00C77DEF" w:rsidRDefault="00C77DEF" w:rsidP="00C77DEF"/>
    <w:p w14:paraId="1CF7EC52" w14:textId="77777777" w:rsidR="00C77DEF" w:rsidRDefault="00C77DEF" w:rsidP="00C77DEF"/>
    <w:p w14:paraId="05359086" w14:textId="77777777" w:rsidR="00C77DEF" w:rsidRDefault="00C77DEF" w:rsidP="00C77DEF"/>
    <w:p w14:paraId="67BE748B" w14:textId="77777777" w:rsidR="00C77DEF" w:rsidRDefault="00C77DEF" w:rsidP="00C77DEF"/>
    <w:p w14:paraId="4BDD6F1A" w14:textId="00D58109" w:rsidR="00C77DEF" w:rsidRDefault="00C77DEF">
      <w:pPr>
        <w:widowControl/>
        <w:jc w:val="left"/>
      </w:pPr>
    </w:p>
    <w:p w14:paraId="0A950574" w14:textId="77777777" w:rsidR="00B62FDD" w:rsidRDefault="00B62FDD">
      <w:pPr>
        <w:widowControl/>
        <w:jc w:val="left"/>
        <w:rPr>
          <w:rFonts w:ascii="BIZ UDゴシック" w:eastAsia="BIZ UDゴシック" w:hAnsi="ＭＳ ゴシック" w:cs="Times New Roman"/>
          <w:noProof/>
          <w:sz w:val="24"/>
          <w:szCs w:val="24"/>
        </w:rPr>
      </w:pPr>
      <w:r>
        <w:br w:type="page"/>
      </w:r>
    </w:p>
    <w:p w14:paraId="5A57C32A" w14:textId="639D5F5D" w:rsidR="00C77DEF" w:rsidRPr="00B62FDD" w:rsidRDefault="00C77DEF" w:rsidP="00B62FDD">
      <w:pPr>
        <w:pStyle w:val="4"/>
        <w:rPr>
          <w:rFonts w:hAnsi="BIZ UDゴシック"/>
        </w:rPr>
      </w:pPr>
      <w:r w:rsidRPr="00B62FDD">
        <w:rPr>
          <w:rFonts w:hAnsi="BIZ UDゴシック" w:hint="eastAsia"/>
        </w:rPr>
        <w:lastRenderedPageBreak/>
        <w:t>第２子</w:t>
      </w:r>
    </w:p>
    <w:p w14:paraId="4E32E602" w14:textId="77777777" w:rsidR="00C77DEF" w:rsidRDefault="00C77DEF" w:rsidP="00C77DEF">
      <w:pPr>
        <w:pStyle w:val="ab"/>
        <w:ind w:right="4649"/>
      </w:pPr>
      <w:r w:rsidRPr="00C77DEF">
        <w:rPr>
          <w:noProof/>
        </w:rPr>
        <w:drawing>
          <wp:anchor distT="0" distB="0" distL="114300" distR="114300" simplePos="0" relativeHeight="251665408" behindDoc="0" locked="0" layoutInCell="1" allowOverlap="1" wp14:anchorId="38F99442" wp14:editId="6C9D244C">
            <wp:simplePos x="0" y="0"/>
            <wp:positionH relativeFrom="column">
              <wp:posOffset>3239770</wp:posOffset>
            </wp:positionH>
            <wp:positionV relativeFrom="paragraph">
              <wp:posOffset>-35560</wp:posOffset>
            </wp:positionV>
            <wp:extent cx="3360420" cy="3368040"/>
            <wp:effectExtent l="0" t="0" r="0" b="0"/>
            <wp:wrapNone/>
            <wp:docPr id="97218597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「６歳～８歳」の割合が</w:t>
      </w:r>
      <w:r>
        <w:t>43.2％と最も高く、次いで「３歳～５歳」の割合が28.6％、「９歳～11歳」の割合が19.7％となっています。</w:t>
      </w:r>
    </w:p>
    <w:p w14:paraId="15528B91" w14:textId="77777777" w:rsidR="00C77DEF" w:rsidRDefault="00C77DEF" w:rsidP="00C77DEF"/>
    <w:p w14:paraId="7A8CB257" w14:textId="77777777" w:rsidR="00C77DEF" w:rsidRDefault="00C77DEF" w:rsidP="00C77DEF"/>
    <w:p w14:paraId="36F9211F" w14:textId="77777777" w:rsidR="00B62FDD" w:rsidRDefault="00B62FDD" w:rsidP="00C77DEF"/>
    <w:p w14:paraId="4037D7DE" w14:textId="77777777" w:rsidR="00B62FDD" w:rsidRDefault="00B62FDD" w:rsidP="00C77DEF"/>
    <w:p w14:paraId="5FD939BF" w14:textId="77777777" w:rsidR="00B62FDD" w:rsidRDefault="00B62FDD" w:rsidP="00C77DEF"/>
    <w:p w14:paraId="3526D166" w14:textId="77777777" w:rsidR="00C77DEF" w:rsidRDefault="00C77DEF" w:rsidP="00C77DEF"/>
    <w:p w14:paraId="756E3F07" w14:textId="77777777" w:rsidR="00C77DEF" w:rsidRDefault="00C77DEF" w:rsidP="00C77DEF"/>
    <w:p w14:paraId="19D9F548" w14:textId="77777777" w:rsidR="00C77DEF" w:rsidRDefault="00C77DEF" w:rsidP="00C77DEF"/>
    <w:p w14:paraId="702F7F2B" w14:textId="77777777" w:rsidR="00C77DEF" w:rsidRDefault="00C77DEF" w:rsidP="00C77DEF"/>
    <w:p w14:paraId="3855B3C0" w14:textId="77777777" w:rsidR="00C77DEF" w:rsidRDefault="00C77DEF" w:rsidP="00C77DEF"/>
    <w:p w14:paraId="34D3DA73" w14:textId="77777777" w:rsidR="00C77DEF" w:rsidRDefault="00C77DEF" w:rsidP="00C77DEF"/>
    <w:p w14:paraId="741F2E14" w14:textId="77777777" w:rsidR="00C77DEF" w:rsidRDefault="00C77DEF" w:rsidP="00C77DEF"/>
    <w:p w14:paraId="4F4E5B8D" w14:textId="77777777" w:rsidR="00C77DEF" w:rsidRDefault="00C77DEF" w:rsidP="00C77DEF"/>
    <w:p w14:paraId="61AA0C50" w14:textId="27606C2C" w:rsidR="00C77DEF" w:rsidRDefault="00C77DEF">
      <w:pPr>
        <w:widowControl/>
        <w:jc w:val="left"/>
      </w:pPr>
    </w:p>
    <w:p w14:paraId="7E8A875D" w14:textId="7221FDAD" w:rsidR="00C77DEF" w:rsidRPr="00B62FDD" w:rsidRDefault="00C77DEF" w:rsidP="00B62FDD">
      <w:pPr>
        <w:pStyle w:val="4"/>
        <w:rPr>
          <w:rFonts w:hAnsi="BIZ UDゴシック"/>
        </w:rPr>
      </w:pPr>
      <w:r w:rsidRPr="00B62FDD">
        <w:rPr>
          <w:rFonts w:hAnsi="BIZ UDゴシック" w:hint="eastAsia"/>
        </w:rPr>
        <w:t>第３子</w:t>
      </w:r>
    </w:p>
    <w:p w14:paraId="3701F968" w14:textId="77777777" w:rsidR="00C77DEF" w:rsidRDefault="00C77DEF" w:rsidP="00C77DEF">
      <w:pPr>
        <w:pStyle w:val="ab"/>
        <w:ind w:right="4649"/>
      </w:pPr>
      <w:r w:rsidRPr="00C77DEF">
        <w:rPr>
          <w:noProof/>
        </w:rPr>
        <w:drawing>
          <wp:anchor distT="0" distB="0" distL="114300" distR="114300" simplePos="0" relativeHeight="251667456" behindDoc="0" locked="0" layoutInCell="1" allowOverlap="1" wp14:anchorId="2B053AA1" wp14:editId="63866454">
            <wp:simplePos x="0" y="0"/>
            <wp:positionH relativeFrom="column">
              <wp:posOffset>3239770</wp:posOffset>
            </wp:positionH>
            <wp:positionV relativeFrom="paragraph">
              <wp:posOffset>-35560</wp:posOffset>
            </wp:positionV>
            <wp:extent cx="3360420" cy="3368040"/>
            <wp:effectExtent l="0" t="0" r="0" b="0"/>
            <wp:wrapNone/>
            <wp:docPr id="139043248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「６歳～８歳」の割合が</w:t>
      </w:r>
      <w:r>
        <w:t>44.3％と最も高く、次いで「３歳～５歳」の割合が34.0％、「９歳～11歳」の割合が12.4％となっています。</w:t>
      </w:r>
    </w:p>
    <w:p w14:paraId="630076EF" w14:textId="77777777" w:rsidR="00C77DEF" w:rsidRDefault="00C77DEF" w:rsidP="00C77DEF"/>
    <w:p w14:paraId="56561C35" w14:textId="77777777" w:rsidR="00C77DEF" w:rsidRDefault="00C77DEF" w:rsidP="00C77DEF"/>
    <w:p w14:paraId="48B77D80" w14:textId="77777777" w:rsidR="00C77DEF" w:rsidRDefault="00C77DEF" w:rsidP="00C77DEF"/>
    <w:p w14:paraId="0BC7EB71" w14:textId="77777777" w:rsidR="00C77DEF" w:rsidRDefault="00C77DEF" w:rsidP="00C77DEF"/>
    <w:p w14:paraId="08984785" w14:textId="77777777" w:rsidR="00C77DEF" w:rsidRDefault="00C77DEF" w:rsidP="00C77DEF"/>
    <w:p w14:paraId="73D50EAE" w14:textId="77777777" w:rsidR="00C77DEF" w:rsidRDefault="00C77DEF" w:rsidP="00C77DEF"/>
    <w:p w14:paraId="7528F464" w14:textId="77777777" w:rsidR="00C77DEF" w:rsidRDefault="00C77DEF" w:rsidP="00C77DEF"/>
    <w:p w14:paraId="09B5DA02" w14:textId="77777777" w:rsidR="00C77DEF" w:rsidRDefault="00C77DEF" w:rsidP="00C77DEF"/>
    <w:p w14:paraId="66FD4A3D" w14:textId="77777777" w:rsidR="00C77DEF" w:rsidRDefault="00C77DEF" w:rsidP="00C77DEF"/>
    <w:p w14:paraId="4AE87305" w14:textId="77777777" w:rsidR="00C77DEF" w:rsidRDefault="00C77DEF" w:rsidP="00C77DEF"/>
    <w:p w14:paraId="3140DBA8" w14:textId="77777777" w:rsidR="00C77DEF" w:rsidRDefault="00C77DEF" w:rsidP="00C77DEF"/>
    <w:p w14:paraId="0EC845D6" w14:textId="77777777" w:rsidR="00C77DEF" w:rsidRDefault="00C77DEF" w:rsidP="00C77DEF"/>
    <w:p w14:paraId="0F5EA42F" w14:textId="77777777" w:rsidR="00C77DEF" w:rsidRDefault="00C77DEF" w:rsidP="00C77DEF"/>
    <w:p w14:paraId="1EC4B91E" w14:textId="3CCD6283" w:rsidR="00C77DEF" w:rsidRDefault="00C77DEF">
      <w:pPr>
        <w:widowControl/>
        <w:jc w:val="left"/>
      </w:pPr>
      <w:r>
        <w:br w:type="page"/>
      </w:r>
    </w:p>
    <w:p w14:paraId="0855344A" w14:textId="5D0C801B" w:rsidR="00C77DEF" w:rsidRPr="00B62FDD" w:rsidRDefault="00C77DEF" w:rsidP="00B62FDD">
      <w:pPr>
        <w:pStyle w:val="4"/>
        <w:rPr>
          <w:rFonts w:hAnsi="BIZ UDゴシック"/>
        </w:rPr>
      </w:pPr>
      <w:r w:rsidRPr="00B62FDD">
        <w:rPr>
          <w:rFonts w:hAnsi="BIZ UDゴシック" w:hint="eastAsia"/>
        </w:rPr>
        <w:lastRenderedPageBreak/>
        <w:t>第４子</w:t>
      </w:r>
    </w:p>
    <w:p w14:paraId="03C12C92" w14:textId="77777777" w:rsidR="00C77DEF" w:rsidRDefault="00C77DEF" w:rsidP="00C77DEF">
      <w:pPr>
        <w:pStyle w:val="ab"/>
        <w:ind w:right="4649"/>
      </w:pPr>
      <w:r w:rsidRPr="00C77DEF">
        <w:rPr>
          <w:noProof/>
        </w:rPr>
        <w:drawing>
          <wp:anchor distT="0" distB="0" distL="114300" distR="114300" simplePos="0" relativeHeight="251669504" behindDoc="0" locked="0" layoutInCell="1" allowOverlap="1" wp14:anchorId="0E76C008" wp14:editId="35C3D9EF">
            <wp:simplePos x="0" y="0"/>
            <wp:positionH relativeFrom="column">
              <wp:posOffset>3239770</wp:posOffset>
            </wp:positionH>
            <wp:positionV relativeFrom="paragraph">
              <wp:posOffset>-35560</wp:posOffset>
            </wp:positionV>
            <wp:extent cx="3360420" cy="3368040"/>
            <wp:effectExtent l="0" t="0" r="0" b="0"/>
            <wp:wrapNone/>
            <wp:docPr id="9909750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「６歳～８歳」の割合が</w:t>
      </w:r>
      <w:r>
        <w:t>65.2％と最も高く、次いで「３歳～５歳」の割合が26.1％となっています。</w:t>
      </w:r>
    </w:p>
    <w:p w14:paraId="65909E2F" w14:textId="77777777" w:rsidR="00C77DEF" w:rsidRDefault="00C77DEF" w:rsidP="00C77DEF"/>
    <w:p w14:paraId="4B065E15" w14:textId="77777777" w:rsidR="00C77DEF" w:rsidRDefault="00C77DEF" w:rsidP="00C77DEF"/>
    <w:p w14:paraId="101F5C63" w14:textId="77777777" w:rsidR="00C77DEF" w:rsidRDefault="00C77DEF" w:rsidP="00C77DEF"/>
    <w:p w14:paraId="7D19CC11" w14:textId="77777777" w:rsidR="00C77DEF" w:rsidRDefault="00C77DEF" w:rsidP="00C77DEF"/>
    <w:p w14:paraId="34FF3EA9" w14:textId="77777777" w:rsidR="00C77DEF" w:rsidRDefault="00C77DEF" w:rsidP="00C77DEF"/>
    <w:p w14:paraId="72B8ABFE" w14:textId="77777777" w:rsidR="00C77DEF" w:rsidRDefault="00C77DEF" w:rsidP="00C77DEF"/>
    <w:p w14:paraId="0B2FFC59" w14:textId="77777777" w:rsidR="00C77DEF" w:rsidRDefault="00C77DEF" w:rsidP="00C77DEF"/>
    <w:p w14:paraId="0DE8F2C2" w14:textId="77777777" w:rsidR="00C77DEF" w:rsidRDefault="00C77DEF" w:rsidP="00C77DEF"/>
    <w:p w14:paraId="2214CAD7" w14:textId="77777777" w:rsidR="00C77DEF" w:rsidRDefault="00C77DEF" w:rsidP="00C77DEF"/>
    <w:p w14:paraId="7871ABC9" w14:textId="77777777" w:rsidR="00C77DEF" w:rsidRDefault="00C77DEF" w:rsidP="00C77DEF"/>
    <w:p w14:paraId="72FA3550" w14:textId="77777777" w:rsidR="00C77DEF" w:rsidRDefault="00C77DEF" w:rsidP="00C77DEF"/>
    <w:p w14:paraId="34199F58" w14:textId="77777777" w:rsidR="00C77DEF" w:rsidRDefault="00C77DEF" w:rsidP="00C77DEF"/>
    <w:p w14:paraId="0BEEADE2" w14:textId="77777777" w:rsidR="00B62FDD" w:rsidRDefault="00B62FDD" w:rsidP="00C77DEF"/>
    <w:p w14:paraId="2E490159" w14:textId="439B7A7A" w:rsidR="00C77DEF" w:rsidRDefault="00C77DEF">
      <w:pPr>
        <w:widowControl/>
        <w:jc w:val="left"/>
      </w:pPr>
    </w:p>
    <w:p w14:paraId="70908A3B" w14:textId="6CFDBBD5" w:rsidR="00C77DEF" w:rsidRPr="00B62FDD" w:rsidRDefault="00C77DEF" w:rsidP="00B62FDD">
      <w:pPr>
        <w:pStyle w:val="4"/>
        <w:rPr>
          <w:rFonts w:hAnsi="BIZ UDゴシック"/>
        </w:rPr>
      </w:pPr>
      <w:r w:rsidRPr="00B62FDD">
        <w:rPr>
          <w:rFonts w:hAnsi="BIZ UDゴシック" w:hint="eastAsia"/>
        </w:rPr>
        <w:t>第５子</w:t>
      </w:r>
    </w:p>
    <w:p w14:paraId="6873C215" w14:textId="3900E19A" w:rsidR="00C77DEF" w:rsidRDefault="00C77DEF" w:rsidP="00D974D5">
      <w:pPr>
        <w:pStyle w:val="ab"/>
      </w:pPr>
      <w:r>
        <w:rPr>
          <w:rFonts w:hint="eastAsia"/>
        </w:rPr>
        <w:t>「３歳～５歳」が３件</w:t>
      </w:r>
      <w:r w:rsidR="00D974D5">
        <w:rPr>
          <w:rFonts w:hint="eastAsia"/>
        </w:rPr>
        <w:t>、</w:t>
      </w:r>
      <w:r>
        <w:rPr>
          <w:rFonts w:hint="eastAsia"/>
        </w:rPr>
        <w:t>「９歳～</w:t>
      </w:r>
      <w:r>
        <w:t>11歳」が１件となっています。</w:t>
      </w:r>
    </w:p>
    <w:p w14:paraId="1EA8AACF" w14:textId="77777777" w:rsidR="00C77DEF" w:rsidRDefault="00C77DEF" w:rsidP="00C77DEF"/>
    <w:p w14:paraId="699D9E99" w14:textId="77777777" w:rsidR="00C77DEF" w:rsidRDefault="00C77DEF" w:rsidP="00C77DEF"/>
    <w:p w14:paraId="460A170E" w14:textId="77777777" w:rsidR="00B62FDD" w:rsidRDefault="00B62FDD">
      <w:pPr>
        <w:widowControl/>
        <w:jc w:val="left"/>
      </w:pPr>
    </w:p>
    <w:p w14:paraId="604241CA" w14:textId="71C32028" w:rsidR="00C77DEF" w:rsidRPr="00B62FDD" w:rsidRDefault="00C77DEF" w:rsidP="00B62FDD">
      <w:pPr>
        <w:pStyle w:val="4"/>
        <w:rPr>
          <w:rFonts w:hAnsi="BIZ UDゴシック"/>
        </w:rPr>
      </w:pPr>
      <w:r w:rsidRPr="00B62FDD">
        <w:rPr>
          <w:rFonts w:hAnsi="BIZ UDゴシック" w:hint="eastAsia"/>
        </w:rPr>
        <w:t>第６子</w:t>
      </w:r>
    </w:p>
    <w:p w14:paraId="59392BEA" w14:textId="65B59BBC" w:rsidR="00C77DEF" w:rsidRDefault="00C77DEF" w:rsidP="00C77DEF">
      <w:pPr>
        <w:pStyle w:val="ab"/>
        <w:ind w:right="4649"/>
      </w:pPr>
      <w:r>
        <w:rPr>
          <w:rFonts w:hint="eastAsia"/>
        </w:rPr>
        <w:t>有効回答がありませんでした。</w:t>
      </w:r>
    </w:p>
    <w:p w14:paraId="1BA8A8E4" w14:textId="77777777" w:rsidR="00C77DEF" w:rsidRDefault="00C77DEF" w:rsidP="00C77DEF"/>
    <w:p w14:paraId="068D73D6" w14:textId="77777777" w:rsidR="00C77DEF" w:rsidRDefault="00C77DEF" w:rsidP="00C77DEF"/>
    <w:p w14:paraId="7BFE45C1" w14:textId="7BA18E3D" w:rsidR="00C77DEF" w:rsidRDefault="00C77DEF">
      <w:pPr>
        <w:widowControl/>
        <w:jc w:val="left"/>
      </w:pPr>
      <w:r>
        <w:br w:type="page"/>
      </w:r>
    </w:p>
    <w:p w14:paraId="68DAB067" w14:textId="299FD77B" w:rsidR="00043AC9" w:rsidRPr="00043AC9" w:rsidRDefault="00043AC9" w:rsidP="00043AC9">
      <w:pPr>
        <w:pStyle w:val="3"/>
        <w:snapToGrid w:val="0"/>
        <w:ind w:leftChars="100" w:left="210"/>
        <w:rPr>
          <w:rFonts w:hAnsi="BIZ UDゴシック" w:cs="Times New Roman"/>
          <w:sz w:val="28"/>
          <w:szCs w:val="24"/>
        </w:rPr>
      </w:pPr>
      <w:bookmarkStart w:id="12" w:name="_Toc178273450"/>
      <w:r w:rsidRPr="00043AC9">
        <w:rPr>
          <w:rFonts w:hAnsi="BIZ UDゴシック" w:cs="Times New Roman" w:hint="eastAsia"/>
          <w:sz w:val="28"/>
          <w:szCs w:val="24"/>
        </w:rPr>
        <w:lastRenderedPageBreak/>
        <w:t>（１）ご家族等からの子育て支援について</w:t>
      </w:r>
      <w:bookmarkEnd w:id="12"/>
    </w:p>
    <w:p w14:paraId="1C60EBD1" w14:textId="77777777" w:rsidR="00C77DEF" w:rsidRDefault="00C77DEF" w:rsidP="00C77DEF">
      <w:pPr>
        <w:pStyle w:val="ac"/>
      </w:pPr>
      <w:r>
        <w:rPr>
          <w:rFonts w:hint="eastAsia"/>
        </w:rPr>
        <w:t>問５　お子さんの子育てを主に行っているのは、どなたですか。</w:t>
      </w:r>
    </w:p>
    <w:p w14:paraId="5A242918" w14:textId="77777777" w:rsidR="00C77DEF" w:rsidRDefault="00C77DEF" w:rsidP="00C77DEF">
      <w:pPr>
        <w:pStyle w:val="ab"/>
        <w:ind w:right="4649"/>
      </w:pPr>
      <w:r w:rsidRPr="00C77DEF">
        <w:rPr>
          <w:noProof/>
        </w:rPr>
        <w:drawing>
          <wp:anchor distT="0" distB="0" distL="114300" distR="114300" simplePos="0" relativeHeight="251675648" behindDoc="0" locked="0" layoutInCell="1" allowOverlap="1" wp14:anchorId="29E9AB27" wp14:editId="6A9D07D5">
            <wp:simplePos x="0" y="0"/>
            <wp:positionH relativeFrom="column">
              <wp:posOffset>3239770</wp:posOffset>
            </wp:positionH>
            <wp:positionV relativeFrom="paragraph">
              <wp:posOffset>-35560</wp:posOffset>
            </wp:positionV>
            <wp:extent cx="3360420" cy="2453640"/>
            <wp:effectExtent l="0" t="0" r="0" b="0"/>
            <wp:wrapNone/>
            <wp:docPr id="15969715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「父母ともに」の割合が</w:t>
      </w:r>
      <w:r>
        <w:t>58.2％と最も高く、次いで「主に母親」の割合が38.9％となっています。</w:t>
      </w:r>
    </w:p>
    <w:p w14:paraId="54C99FC7" w14:textId="77777777" w:rsidR="00C77DEF" w:rsidRDefault="00C77DEF" w:rsidP="00C77DEF"/>
    <w:p w14:paraId="5EED6473" w14:textId="77777777" w:rsidR="00C77DEF" w:rsidRDefault="00C77DEF" w:rsidP="00C77DEF"/>
    <w:p w14:paraId="56BA7DCA" w14:textId="77777777" w:rsidR="00C77DEF" w:rsidRDefault="00C77DEF" w:rsidP="00C77DEF"/>
    <w:p w14:paraId="6B2877B4" w14:textId="77777777" w:rsidR="00C77DEF" w:rsidRDefault="00C77DEF" w:rsidP="00C77DEF"/>
    <w:p w14:paraId="302620A9" w14:textId="77777777" w:rsidR="00C77DEF" w:rsidRDefault="00C77DEF" w:rsidP="00C77DEF"/>
    <w:p w14:paraId="7525F47E" w14:textId="77777777" w:rsidR="00C77DEF" w:rsidRDefault="00C77DEF" w:rsidP="00C77DEF"/>
    <w:p w14:paraId="64529559" w14:textId="77777777" w:rsidR="00C77DEF" w:rsidRDefault="00C77DEF" w:rsidP="00C77DEF"/>
    <w:p w14:paraId="7FDAAE85" w14:textId="0C234AA2" w:rsidR="00C77DEF" w:rsidRDefault="00C77DEF">
      <w:pPr>
        <w:widowControl/>
        <w:jc w:val="left"/>
      </w:pPr>
    </w:p>
    <w:p w14:paraId="2BAAFB76" w14:textId="77777777" w:rsidR="00C77DEF" w:rsidRDefault="00C77DEF" w:rsidP="00C77DEF">
      <w:pPr>
        <w:pStyle w:val="ac"/>
      </w:pPr>
      <w:r>
        <w:rPr>
          <w:rFonts w:hint="eastAsia"/>
        </w:rPr>
        <w:t>問６　お子さんと同居し、生計を同じくしているご家族は何人ですか。</w:t>
      </w:r>
    </w:p>
    <w:p w14:paraId="1F76D4B4" w14:textId="77777777" w:rsidR="00C77DEF" w:rsidRDefault="00C77DEF" w:rsidP="00C77DEF">
      <w:pPr>
        <w:pStyle w:val="ab"/>
        <w:ind w:right="4649"/>
      </w:pPr>
      <w:r w:rsidRPr="00C77DEF">
        <w:rPr>
          <w:noProof/>
        </w:rPr>
        <w:drawing>
          <wp:anchor distT="0" distB="0" distL="114300" distR="114300" simplePos="0" relativeHeight="251677696" behindDoc="0" locked="0" layoutInCell="1" allowOverlap="1" wp14:anchorId="08F4066C" wp14:editId="254263C7">
            <wp:simplePos x="0" y="0"/>
            <wp:positionH relativeFrom="column">
              <wp:posOffset>3239770</wp:posOffset>
            </wp:positionH>
            <wp:positionV relativeFrom="paragraph">
              <wp:posOffset>-35560</wp:posOffset>
            </wp:positionV>
            <wp:extent cx="3360420" cy="3672840"/>
            <wp:effectExtent l="0" t="0" r="0" b="0"/>
            <wp:wrapNone/>
            <wp:docPr id="2001994664"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「２人」の割合が</w:t>
      </w:r>
      <w:r>
        <w:t>28.2％と最も高く、次いで「４人」の割合が28.0％、「５人」の割合が14.7％となっています。</w:t>
      </w:r>
    </w:p>
    <w:p w14:paraId="414175E3" w14:textId="77777777" w:rsidR="00C77DEF" w:rsidRDefault="00C77DEF" w:rsidP="00C77DEF"/>
    <w:p w14:paraId="4A5A8AB3" w14:textId="77777777" w:rsidR="00C77DEF" w:rsidRDefault="00C77DEF" w:rsidP="00C77DEF"/>
    <w:p w14:paraId="09743F35" w14:textId="77777777" w:rsidR="00C77DEF" w:rsidRDefault="00C77DEF" w:rsidP="00C77DEF"/>
    <w:p w14:paraId="3FE5F855" w14:textId="77777777" w:rsidR="00C77DEF" w:rsidRDefault="00C77DEF" w:rsidP="00C77DEF"/>
    <w:p w14:paraId="3B935830" w14:textId="77777777" w:rsidR="00C77DEF" w:rsidRDefault="00C77DEF" w:rsidP="00C77DEF"/>
    <w:p w14:paraId="21FA08D9" w14:textId="77777777" w:rsidR="00C77DEF" w:rsidRDefault="00C77DEF" w:rsidP="00C77DEF"/>
    <w:p w14:paraId="6DF189A9" w14:textId="77777777" w:rsidR="00C77DEF" w:rsidRDefault="00C77DEF" w:rsidP="00C77DEF"/>
    <w:p w14:paraId="04877332" w14:textId="77777777" w:rsidR="00C77DEF" w:rsidRDefault="00C77DEF" w:rsidP="00C77DEF"/>
    <w:p w14:paraId="4A77AEF8" w14:textId="77777777" w:rsidR="00C77DEF" w:rsidRDefault="00C77DEF" w:rsidP="00C77DEF"/>
    <w:p w14:paraId="0C894B07" w14:textId="77777777" w:rsidR="00C77DEF" w:rsidRDefault="00C77DEF" w:rsidP="00C77DEF"/>
    <w:p w14:paraId="23EDA686" w14:textId="77777777" w:rsidR="00C77DEF" w:rsidRDefault="00C77DEF" w:rsidP="00C77DEF"/>
    <w:p w14:paraId="4A7AFB54" w14:textId="3ECD81C4" w:rsidR="00C77DEF" w:rsidRDefault="00C77DEF">
      <w:pPr>
        <w:widowControl/>
        <w:jc w:val="left"/>
      </w:pPr>
    </w:p>
    <w:p w14:paraId="0AF72762" w14:textId="77777777" w:rsidR="00C77DEF" w:rsidRDefault="00C77DEF" w:rsidP="00C77DEF">
      <w:pPr>
        <w:pStyle w:val="ac"/>
      </w:pPr>
      <w:r>
        <w:rPr>
          <w:rFonts w:hint="eastAsia"/>
        </w:rPr>
        <w:t>問７　日頃、子育てを助けてもらっている親族や知人はいますか。</w:t>
      </w:r>
    </w:p>
    <w:p w14:paraId="49A41555" w14:textId="77777777" w:rsidR="00C77DEF" w:rsidRDefault="00C77DEF" w:rsidP="00C77DEF">
      <w:pPr>
        <w:pStyle w:val="ab"/>
        <w:ind w:right="4649"/>
      </w:pPr>
      <w:r w:rsidRPr="00C77DEF">
        <w:rPr>
          <w:noProof/>
        </w:rPr>
        <w:drawing>
          <wp:anchor distT="0" distB="0" distL="114300" distR="114300" simplePos="0" relativeHeight="251679744" behindDoc="0" locked="0" layoutInCell="1" allowOverlap="1" wp14:anchorId="6B680517" wp14:editId="7EFA8442">
            <wp:simplePos x="0" y="0"/>
            <wp:positionH relativeFrom="column">
              <wp:posOffset>3239770</wp:posOffset>
            </wp:positionH>
            <wp:positionV relativeFrom="paragraph">
              <wp:posOffset>-35560</wp:posOffset>
            </wp:positionV>
            <wp:extent cx="3360420" cy="2453640"/>
            <wp:effectExtent l="0" t="0" r="0" b="0"/>
            <wp:wrapNone/>
            <wp:docPr id="31688976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「祖父母等の親族（日常的）」の割合が</w:t>
      </w:r>
      <w:r>
        <w:t>56.8％と最も高く、次いで「祖父母等の親族（緊急時や用事がある時のみ）」の割合が33.7％となっています。</w:t>
      </w:r>
    </w:p>
    <w:p w14:paraId="36A805F7" w14:textId="77777777" w:rsidR="00C77DEF" w:rsidRDefault="00C77DEF" w:rsidP="00C77DEF"/>
    <w:p w14:paraId="13716B4D" w14:textId="77777777" w:rsidR="00C77DEF" w:rsidRDefault="00C77DEF" w:rsidP="00C77DEF"/>
    <w:p w14:paraId="61CF7065" w14:textId="77777777" w:rsidR="00C77DEF" w:rsidRDefault="00C77DEF" w:rsidP="00C77DEF"/>
    <w:p w14:paraId="05FC43F4" w14:textId="39C7A59B" w:rsidR="00C77DEF" w:rsidRDefault="00B62FDD" w:rsidP="00B62FDD">
      <w:pPr>
        <w:widowControl/>
        <w:jc w:val="left"/>
      </w:pPr>
      <w:r>
        <w:br w:type="page"/>
      </w:r>
    </w:p>
    <w:p w14:paraId="46A114ED" w14:textId="34CC2E48" w:rsidR="00C77DEF" w:rsidRDefault="00B62FDD" w:rsidP="00C77DEF">
      <w:pPr>
        <w:pStyle w:val="ac"/>
      </w:pPr>
      <w:r w:rsidRPr="00B62FDD">
        <w:lastRenderedPageBreak/>
        <w:drawing>
          <wp:anchor distT="0" distB="0" distL="114300" distR="114300" simplePos="0" relativeHeight="251814912" behindDoc="0" locked="0" layoutInCell="1" allowOverlap="1" wp14:anchorId="0BA82B2C" wp14:editId="32AA71FE">
            <wp:simplePos x="0" y="0"/>
            <wp:positionH relativeFrom="column">
              <wp:posOffset>3244850</wp:posOffset>
            </wp:positionH>
            <wp:positionV relativeFrom="paragraph">
              <wp:posOffset>219075</wp:posOffset>
            </wp:positionV>
            <wp:extent cx="3121025" cy="1670050"/>
            <wp:effectExtent l="0" t="0" r="0" b="0"/>
            <wp:wrapNone/>
            <wp:docPr id="121627087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102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EF">
        <w:rPr>
          <w:rFonts w:hint="eastAsia"/>
        </w:rPr>
        <w:t>問８　子育てをする上で、相談している（いた）人はいますか。</w:t>
      </w:r>
    </w:p>
    <w:p w14:paraId="41B3ACF4" w14:textId="21EBFAE0" w:rsidR="00C77DEF" w:rsidRDefault="00C77DEF" w:rsidP="00C77DEF">
      <w:pPr>
        <w:pStyle w:val="ab"/>
        <w:ind w:right="4649"/>
      </w:pPr>
      <w:r>
        <w:rPr>
          <w:rFonts w:hint="eastAsia"/>
        </w:rPr>
        <w:t>「いる</w:t>
      </w:r>
      <w:r w:rsidR="00B62FDD">
        <w:rPr>
          <w:rFonts w:hint="eastAsia"/>
        </w:rPr>
        <w:t>／</w:t>
      </w:r>
      <w:r>
        <w:t>いた」の割合が96.5％、「いない</w:t>
      </w:r>
      <w:r w:rsidR="00B62FDD">
        <w:rPr>
          <w:rFonts w:hint="eastAsia"/>
        </w:rPr>
        <w:t>／</w:t>
      </w:r>
      <w:r>
        <w:t>いなかった」の割合が3.2％となっています。</w:t>
      </w:r>
    </w:p>
    <w:p w14:paraId="322035DA" w14:textId="77777777" w:rsidR="00C77DEF" w:rsidRDefault="00C77DEF" w:rsidP="00C77DEF"/>
    <w:p w14:paraId="5573A014" w14:textId="77777777" w:rsidR="00C77DEF" w:rsidRDefault="00C77DEF" w:rsidP="00C77DEF"/>
    <w:p w14:paraId="211939A7" w14:textId="77777777" w:rsidR="00C77DEF" w:rsidRDefault="00C77DEF" w:rsidP="00C77DEF"/>
    <w:p w14:paraId="0AF41169" w14:textId="3B290D77" w:rsidR="00C77DEF" w:rsidRDefault="00C77DEF">
      <w:pPr>
        <w:widowControl/>
        <w:jc w:val="left"/>
      </w:pPr>
    </w:p>
    <w:p w14:paraId="0592893E" w14:textId="08837B0D" w:rsidR="00C77DEF" w:rsidRDefault="00C77DEF" w:rsidP="00C77DEF">
      <w:pPr>
        <w:pStyle w:val="ac"/>
      </w:pPr>
      <w:r>
        <w:rPr>
          <w:rFonts w:hint="eastAsia"/>
        </w:rPr>
        <w:t>問８－１　【問８で「いる</w:t>
      </w:r>
      <w:r w:rsidR="00B62FDD">
        <w:rPr>
          <w:rFonts w:hint="eastAsia"/>
        </w:rPr>
        <w:t>／</w:t>
      </w:r>
      <w:r>
        <w:t>いた」を選んだ方】</w:t>
      </w:r>
      <w:r w:rsidR="00B62FDD">
        <w:br/>
      </w:r>
      <w:r>
        <w:rPr>
          <w:rFonts w:hint="eastAsia"/>
        </w:rPr>
        <w:t>その相談者はだれですか。（該当するものすべてを選択）</w:t>
      </w:r>
    </w:p>
    <w:p w14:paraId="7D4B0D66" w14:textId="77777777" w:rsidR="00C77DEF" w:rsidRDefault="00C77DEF" w:rsidP="00C77DEF">
      <w:pPr>
        <w:pStyle w:val="ab"/>
        <w:ind w:right="4649"/>
      </w:pPr>
      <w:r w:rsidRPr="00C77DEF">
        <w:rPr>
          <w:noProof/>
        </w:rPr>
        <w:drawing>
          <wp:anchor distT="0" distB="0" distL="114300" distR="114300" simplePos="0" relativeHeight="251683840" behindDoc="0" locked="0" layoutInCell="1" allowOverlap="1" wp14:anchorId="2791DD13" wp14:editId="6BB0D64E">
            <wp:simplePos x="0" y="0"/>
            <wp:positionH relativeFrom="column">
              <wp:posOffset>3239770</wp:posOffset>
            </wp:positionH>
            <wp:positionV relativeFrom="paragraph">
              <wp:posOffset>-35560</wp:posOffset>
            </wp:positionV>
            <wp:extent cx="3360420" cy="4282440"/>
            <wp:effectExtent l="0" t="0" r="0" b="0"/>
            <wp:wrapNone/>
            <wp:docPr id="196552491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「配偶者」の割合が</w:t>
      </w:r>
      <w:r>
        <w:t>75.8％と最も高く、次いで「祖父母等の親族」の割合が74.6％、「友人・知人」の割合が68.7％となっています。</w:t>
      </w:r>
    </w:p>
    <w:p w14:paraId="46E6DAB5" w14:textId="77777777" w:rsidR="00C77DEF" w:rsidRDefault="00C77DEF" w:rsidP="00C77DEF"/>
    <w:p w14:paraId="260EEC32" w14:textId="77777777" w:rsidR="00C77DEF" w:rsidRDefault="00C77DEF" w:rsidP="00C77DEF"/>
    <w:p w14:paraId="6F9CA5BB" w14:textId="77777777" w:rsidR="00C77DEF" w:rsidRDefault="00C77DEF" w:rsidP="00C77DEF"/>
    <w:p w14:paraId="72EDE88F" w14:textId="77777777" w:rsidR="00C77DEF" w:rsidRDefault="00C77DEF" w:rsidP="00C77DEF"/>
    <w:p w14:paraId="0B4C6FE2" w14:textId="77777777" w:rsidR="00C77DEF" w:rsidRDefault="00C77DEF" w:rsidP="00C77DEF"/>
    <w:p w14:paraId="01FCF9C7" w14:textId="77777777" w:rsidR="00C77DEF" w:rsidRDefault="00C77DEF" w:rsidP="00C77DEF"/>
    <w:p w14:paraId="6541F88E" w14:textId="77777777" w:rsidR="00C77DEF" w:rsidRDefault="00C77DEF" w:rsidP="00C77DEF"/>
    <w:p w14:paraId="487FEBE7" w14:textId="77777777" w:rsidR="00C77DEF" w:rsidRDefault="00C77DEF" w:rsidP="00C77DEF"/>
    <w:p w14:paraId="37ECAE91" w14:textId="77777777" w:rsidR="00C77DEF" w:rsidRDefault="00C77DEF" w:rsidP="00C77DEF"/>
    <w:p w14:paraId="0BF3A9AB" w14:textId="77777777" w:rsidR="00C77DEF" w:rsidRDefault="00C77DEF" w:rsidP="00C77DEF"/>
    <w:p w14:paraId="06C9C7FF" w14:textId="77777777" w:rsidR="00C77DEF" w:rsidRDefault="00C77DEF" w:rsidP="00C77DEF"/>
    <w:p w14:paraId="52705684" w14:textId="77777777" w:rsidR="00C77DEF" w:rsidRDefault="00C77DEF" w:rsidP="00C77DEF"/>
    <w:p w14:paraId="20780D9D" w14:textId="77777777" w:rsidR="00C77DEF" w:rsidRDefault="00C77DEF" w:rsidP="00C77DEF"/>
    <w:p w14:paraId="2A703DE2" w14:textId="77777777" w:rsidR="00C77DEF" w:rsidRDefault="00C77DEF" w:rsidP="00C77DEF"/>
    <w:p w14:paraId="203C61CD" w14:textId="37146024" w:rsidR="00C77DEF" w:rsidRDefault="00C77DEF">
      <w:pPr>
        <w:widowControl/>
        <w:jc w:val="left"/>
      </w:pPr>
    </w:p>
    <w:p w14:paraId="6DDEEA8D" w14:textId="0164EE99" w:rsidR="00C77DEF" w:rsidRDefault="00C77DEF" w:rsidP="00C77DEF">
      <w:pPr>
        <w:pStyle w:val="ac"/>
      </w:pPr>
      <w:r>
        <w:rPr>
          <w:rFonts w:hint="eastAsia"/>
        </w:rPr>
        <w:t>問８－２　【問８で「いない</w:t>
      </w:r>
      <w:r w:rsidR="00B62FDD">
        <w:rPr>
          <w:rFonts w:hint="eastAsia"/>
        </w:rPr>
        <w:t>／</w:t>
      </w:r>
      <w:r>
        <w:t>いなかった」を選んだ方】</w:t>
      </w:r>
      <w:r w:rsidR="00B62FDD">
        <w:br/>
      </w:r>
      <w:r>
        <w:rPr>
          <w:rFonts w:hint="eastAsia"/>
        </w:rPr>
        <w:t>その理由は、なんですか。（該当するものすべてを選択）</w:t>
      </w:r>
    </w:p>
    <w:p w14:paraId="6C049C8D" w14:textId="77777777" w:rsidR="00C77DEF" w:rsidRDefault="00C77DEF" w:rsidP="00C77DEF">
      <w:pPr>
        <w:pStyle w:val="ab"/>
        <w:ind w:right="4649"/>
      </w:pPr>
      <w:r w:rsidRPr="00C77DEF">
        <w:rPr>
          <w:noProof/>
        </w:rPr>
        <w:drawing>
          <wp:anchor distT="0" distB="0" distL="114300" distR="114300" simplePos="0" relativeHeight="251685888" behindDoc="0" locked="0" layoutInCell="1" allowOverlap="1" wp14:anchorId="42563C90" wp14:editId="7A1A51C3">
            <wp:simplePos x="0" y="0"/>
            <wp:positionH relativeFrom="column">
              <wp:posOffset>3239770</wp:posOffset>
            </wp:positionH>
            <wp:positionV relativeFrom="paragraph">
              <wp:posOffset>-35560</wp:posOffset>
            </wp:positionV>
            <wp:extent cx="3360420" cy="2453640"/>
            <wp:effectExtent l="0" t="0" r="0" b="0"/>
            <wp:wrapNone/>
            <wp:docPr id="31124638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「相談にのってくれる人がいない」の割合が</w:t>
      </w:r>
      <w:r>
        <w:t>54.5％と最も高く、次いで「相談する必要がない」の割合が36.4％、「秘密が守られるか心配」の割合が18.2％となっています。</w:t>
      </w:r>
    </w:p>
    <w:p w14:paraId="5CC1ED4C" w14:textId="77777777" w:rsidR="00C77DEF" w:rsidRDefault="00C77DEF" w:rsidP="00C77DEF"/>
    <w:p w14:paraId="5FB1E5E3" w14:textId="77777777" w:rsidR="00C77DEF" w:rsidRDefault="00C77DEF" w:rsidP="00C77DEF"/>
    <w:p w14:paraId="45F03C91" w14:textId="77777777" w:rsidR="00C77DEF" w:rsidRDefault="00C77DEF" w:rsidP="00C77DEF"/>
    <w:p w14:paraId="37B019DC" w14:textId="77777777" w:rsidR="00C77DEF" w:rsidRDefault="00C77DEF" w:rsidP="00C77DEF"/>
    <w:p w14:paraId="68DC08B6" w14:textId="79DCE7A8" w:rsidR="00C77DEF" w:rsidRDefault="00C77DEF">
      <w:pPr>
        <w:widowControl/>
        <w:jc w:val="left"/>
      </w:pPr>
      <w:r>
        <w:br w:type="page"/>
      </w:r>
    </w:p>
    <w:p w14:paraId="28AE5761" w14:textId="241B7010" w:rsidR="00043AC9" w:rsidRPr="00043AC9" w:rsidRDefault="00043AC9" w:rsidP="00043AC9">
      <w:pPr>
        <w:pStyle w:val="3"/>
        <w:snapToGrid w:val="0"/>
        <w:ind w:leftChars="100" w:left="210"/>
        <w:rPr>
          <w:rFonts w:hAnsi="BIZ UDゴシック" w:cs="Times New Roman"/>
          <w:sz w:val="28"/>
          <w:szCs w:val="24"/>
        </w:rPr>
      </w:pPr>
      <w:bookmarkStart w:id="13" w:name="_Toc178273451"/>
      <w:r w:rsidRPr="00043AC9">
        <w:rPr>
          <w:rFonts w:hAnsi="BIZ UDゴシック" w:cs="Times New Roman" w:hint="eastAsia"/>
          <w:sz w:val="28"/>
          <w:szCs w:val="24"/>
        </w:rPr>
        <w:lastRenderedPageBreak/>
        <w:t>（</w:t>
      </w:r>
      <w:r>
        <w:rPr>
          <w:rFonts w:hAnsi="BIZ UDゴシック" w:cs="Times New Roman" w:hint="eastAsia"/>
          <w:sz w:val="28"/>
          <w:szCs w:val="24"/>
        </w:rPr>
        <w:t>２</w:t>
      </w:r>
      <w:r w:rsidRPr="00043AC9">
        <w:rPr>
          <w:rFonts w:hAnsi="BIZ UDゴシック" w:cs="Times New Roman" w:hint="eastAsia"/>
          <w:sz w:val="28"/>
          <w:szCs w:val="24"/>
        </w:rPr>
        <w:t>）ご家族の経済状況、生活について</w:t>
      </w:r>
      <w:bookmarkEnd w:id="13"/>
    </w:p>
    <w:p w14:paraId="39BEDEBC" w14:textId="5E44EA25" w:rsidR="00C77DEF" w:rsidRDefault="00B62FDD" w:rsidP="00C77DEF">
      <w:pPr>
        <w:pStyle w:val="ac"/>
      </w:pPr>
      <w:r w:rsidRPr="00B62FDD">
        <w:drawing>
          <wp:anchor distT="0" distB="0" distL="114300" distR="114300" simplePos="0" relativeHeight="251816960" behindDoc="0" locked="0" layoutInCell="1" allowOverlap="1" wp14:anchorId="4F49B42F" wp14:editId="4FE3E727">
            <wp:simplePos x="0" y="0"/>
            <wp:positionH relativeFrom="column">
              <wp:posOffset>3242945</wp:posOffset>
            </wp:positionH>
            <wp:positionV relativeFrom="paragraph">
              <wp:posOffset>540174</wp:posOffset>
            </wp:positionV>
            <wp:extent cx="2901696" cy="5632704"/>
            <wp:effectExtent l="0" t="0" r="0" b="6350"/>
            <wp:wrapNone/>
            <wp:docPr id="2541937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1696" cy="5632704"/>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EF">
        <w:rPr>
          <w:rFonts w:hint="eastAsia"/>
        </w:rPr>
        <w:t>問９　昨年１年間（令和５年１月～</w:t>
      </w:r>
      <w:r w:rsidR="00C77DEF">
        <w:t>12月）の家族全員の収入（税金等を除いた手取り額）の合計額は、およそいくらでしたか。</w:t>
      </w:r>
    </w:p>
    <w:p w14:paraId="57713277" w14:textId="2171A38C" w:rsidR="00C77DEF" w:rsidRDefault="00C77DEF" w:rsidP="00C77DEF">
      <w:pPr>
        <w:pStyle w:val="ab"/>
        <w:ind w:right="4649"/>
      </w:pPr>
      <w:r>
        <w:rPr>
          <w:rFonts w:hint="eastAsia"/>
        </w:rPr>
        <w:t>「</w:t>
      </w:r>
      <w:r>
        <w:t>500～600万円未満」の割合が15.6％と最も高く、次いで「450～500万円未満」の割合が14.1％、「600～700万円未満」の割合が13.0％となっています。</w:t>
      </w:r>
    </w:p>
    <w:p w14:paraId="7F0A900F" w14:textId="71952BDB" w:rsidR="00C77DEF" w:rsidRDefault="00C77DEF" w:rsidP="00C77DEF"/>
    <w:p w14:paraId="2B82DAF6" w14:textId="53A22A1E" w:rsidR="00C77DEF" w:rsidRDefault="00C77DEF" w:rsidP="00C77DEF"/>
    <w:p w14:paraId="4798CC74" w14:textId="4AF75F06" w:rsidR="00C77DEF" w:rsidRDefault="00C77DEF" w:rsidP="00C77DEF"/>
    <w:p w14:paraId="2A113A8A" w14:textId="77777777" w:rsidR="00C77DEF" w:rsidRDefault="00C77DEF" w:rsidP="00C77DEF"/>
    <w:p w14:paraId="74DFA158" w14:textId="77777777" w:rsidR="00C77DEF" w:rsidRDefault="00C77DEF" w:rsidP="00C77DEF"/>
    <w:p w14:paraId="5026E564" w14:textId="77777777" w:rsidR="00C77DEF" w:rsidRDefault="00C77DEF" w:rsidP="00C77DEF"/>
    <w:p w14:paraId="16527103" w14:textId="77777777" w:rsidR="00C77DEF" w:rsidRDefault="00C77DEF" w:rsidP="00C77DEF"/>
    <w:p w14:paraId="171F430E" w14:textId="77777777" w:rsidR="00C77DEF" w:rsidRDefault="00C77DEF" w:rsidP="00C77DEF"/>
    <w:p w14:paraId="5D67FEFB" w14:textId="77777777" w:rsidR="00C77DEF" w:rsidRDefault="00C77DEF" w:rsidP="00C77DEF"/>
    <w:p w14:paraId="199B1C75" w14:textId="77777777" w:rsidR="00C77DEF" w:rsidRDefault="00C77DEF" w:rsidP="00C77DEF"/>
    <w:p w14:paraId="7653439C" w14:textId="77777777" w:rsidR="00C77DEF" w:rsidRDefault="00C77DEF" w:rsidP="00C77DEF"/>
    <w:p w14:paraId="37B2FE32" w14:textId="77777777" w:rsidR="00C77DEF" w:rsidRDefault="00C77DEF" w:rsidP="00C77DEF"/>
    <w:p w14:paraId="587C6A73" w14:textId="77777777" w:rsidR="00C77DEF" w:rsidRDefault="00C77DEF" w:rsidP="00C77DEF"/>
    <w:p w14:paraId="57DC0627" w14:textId="77777777" w:rsidR="00C77DEF" w:rsidRDefault="00C77DEF" w:rsidP="00C77DEF"/>
    <w:p w14:paraId="2001E0EA" w14:textId="77777777" w:rsidR="00C77DEF" w:rsidRDefault="00C77DEF" w:rsidP="00C77DEF"/>
    <w:p w14:paraId="394499DF" w14:textId="77777777" w:rsidR="00C77DEF" w:rsidRDefault="00C77DEF" w:rsidP="00C77DEF"/>
    <w:p w14:paraId="1A307C88" w14:textId="77777777" w:rsidR="00C77DEF" w:rsidRDefault="00C77DEF" w:rsidP="00C77DEF"/>
    <w:p w14:paraId="3F3E2A79" w14:textId="77777777" w:rsidR="00C77DEF" w:rsidRDefault="00C77DEF" w:rsidP="00C77DEF"/>
    <w:p w14:paraId="6F1B4853" w14:textId="77777777" w:rsidR="00C77DEF" w:rsidRDefault="00C77DEF" w:rsidP="00C77DEF"/>
    <w:p w14:paraId="51CB1565" w14:textId="77777777" w:rsidR="00C77DEF" w:rsidRDefault="00C77DEF" w:rsidP="00C77DEF"/>
    <w:p w14:paraId="6EB94FCA" w14:textId="77777777" w:rsidR="00C77DEF" w:rsidRDefault="00C77DEF" w:rsidP="00C77DEF"/>
    <w:p w14:paraId="14AF3278" w14:textId="77777777" w:rsidR="00C77DEF" w:rsidRDefault="00C77DEF" w:rsidP="00C77DEF"/>
    <w:p w14:paraId="66933A1D" w14:textId="77777777" w:rsidR="00C77DEF" w:rsidRDefault="00C77DEF" w:rsidP="00C77DEF"/>
    <w:p w14:paraId="03725789" w14:textId="77777777" w:rsidR="00C77DEF" w:rsidRDefault="00C77DEF" w:rsidP="00C77DEF"/>
    <w:p w14:paraId="6E814E52" w14:textId="77777777" w:rsidR="00C77DEF" w:rsidRDefault="00C77DEF" w:rsidP="00C77DEF"/>
    <w:p w14:paraId="2AB016F6" w14:textId="71A699EB" w:rsidR="00C77DEF" w:rsidRDefault="00C77DEF">
      <w:pPr>
        <w:widowControl/>
        <w:jc w:val="left"/>
      </w:pPr>
      <w:r>
        <w:br w:type="page"/>
      </w:r>
    </w:p>
    <w:p w14:paraId="4F789CE6" w14:textId="77777777" w:rsidR="00C77DEF" w:rsidRDefault="00C77DEF" w:rsidP="00C77DEF">
      <w:pPr>
        <w:pStyle w:val="ac"/>
      </w:pPr>
      <w:r>
        <w:rPr>
          <w:rFonts w:hint="eastAsia"/>
        </w:rPr>
        <w:lastRenderedPageBreak/>
        <w:t>問</w:t>
      </w:r>
      <w:r>
        <w:t>10　あなたの世帯で、過去１年の間に経済的な理由で必要とする次のものが買えない（払えない）ことがありましたか。（それぞれ１つ選択）</w:t>
      </w:r>
    </w:p>
    <w:p w14:paraId="593A443F" w14:textId="2D55B77C" w:rsidR="00C77DEF" w:rsidRPr="00B62FDD" w:rsidRDefault="00C77DEF" w:rsidP="00B62FDD">
      <w:pPr>
        <w:pStyle w:val="4"/>
        <w:rPr>
          <w:rFonts w:hAnsi="BIZ UDゴシック"/>
        </w:rPr>
      </w:pPr>
      <w:r w:rsidRPr="00B62FDD">
        <w:rPr>
          <w:rFonts w:hAnsi="BIZ UDゴシック"/>
        </w:rPr>
        <w:t>１　食料</w:t>
      </w:r>
    </w:p>
    <w:p w14:paraId="5F382F84" w14:textId="77777777" w:rsidR="00C77DEF" w:rsidRDefault="00C77DEF" w:rsidP="00C77DEF">
      <w:pPr>
        <w:pStyle w:val="ab"/>
        <w:ind w:right="4649"/>
      </w:pPr>
      <w:r w:rsidRPr="00C77DEF">
        <w:rPr>
          <w:noProof/>
        </w:rPr>
        <w:drawing>
          <wp:anchor distT="0" distB="0" distL="114300" distR="114300" simplePos="0" relativeHeight="251689984" behindDoc="0" locked="0" layoutInCell="1" allowOverlap="1" wp14:anchorId="0F778FAD" wp14:editId="5EBFA78A">
            <wp:simplePos x="0" y="0"/>
            <wp:positionH relativeFrom="column">
              <wp:posOffset>3239770</wp:posOffset>
            </wp:positionH>
            <wp:positionV relativeFrom="paragraph">
              <wp:posOffset>-35560</wp:posOffset>
            </wp:positionV>
            <wp:extent cx="3360420" cy="1844040"/>
            <wp:effectExtent l="0" t="0" r="0" b="0"/>
            <wp:wrapNone/>
            <wp:docPr id="57653546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79.8％と最も高く、次いで「時々あった」の割合が16.7％となっています。</w:t>
      </w:r>
    </w:p>
    <w:p w14:paraId="003E2DEF" w14:textId="77777777" w:rsidR="00C77DEF" w:rsidRDefault="00C77DEF" w:rsidP="00C77DEF"/>
    <w:p w14:paraId="58553BEC" w14:textId="77777777" w:rsidR="00C77DEF" w:rsidRDefault="00C77DEF" w:rsidP="00C77DEF"/>
    <w:p w14:paraId="38C9DC50" w14:textId="77777777" w:rsidR="005E3A85" w:rsidRDefault="005E3A85" w:rsidP="00C77DEF"/>
    <w:p w14:paraId="6694F60F" w14:textId="77777777" w:rsidR="005E3A85" w:rsidRDefault="005E3A85" w:rsidP="00C77DEF"/>
    <w:p w14:paraId="745038C6" w14:textId="77777777" w:rsidR="00C77DEF" w:rsidRDefault="00C77DEF" w:rsidP="00C77DEF"/>
    <w:p w14:paraId="20BC7D24" w14:textId="77777777" w:rsidR="00C77DEF" w:rsidRDefault="00C77DEF" w:rsidP="00C77DEF"/>
    <w:p w14:paraId="3F44197E" w14:textId="77777777" w:rsidR="00C77DEF" w:rsidRDefault="00C77DEF" w:rsidP="00C77DEF"/>
    <w:p w14:paraId="6B8F909B" w14:textId="77777777" w:rsidR="005E3A85" w:rsidRDefault="005E3A85" w:rsidP="00C77DEF"/>
    <w:p w14:paraId="1F6BCF93" w14:textId="4C6CDE32" w:rsidR="00C77DEF" w:rsidRDefault="00C77DEF">
      <w:pPr>
        <w:widowControl/>
        <w:jc w:val="left"/>
      </w:pPr>
    </w:p>
    <w:p w14:paraId="3BBFF7A1" w14:textId="5EA5095F" w:rsidR="00C77DEF" w:rsidRPr="00B62FDD" w:rsidRDefault="00C77DEF" w:rsidP="00B62FDD">
      <w:pPr>
        <w:pStyle w:val="4"/>
        <w:rPr>
          <w:rFonts w:hAnsi="BIZ UDゴシック"/>
        </w:rPr>
      </w:pPr>
      <w:r w:rsidRPr="00B62FDD">
        <w:rPr>
          <w:rFonts w:hAnsi="BIZ UDゴシック"/>
        </w:rPr>
        <w:t>２　衣服</w:t>
      </w:r>
    </w:p>
    <w:p w14:paraId="24CE9EE3" w14:textId="77777777" w:rsidR="00C77DEF" w:rsidRDefault="00C77DEF" w:rsidP="00C77DEF">
      <w:pPr>
        <w:pStyle w:val="ab"/>
        <w:ind w:right="4649"/>
      </w:pPr>
      <w:r w:rsidRPr="00C77DEF">
        <w:rPr>
          <w:noProof/>
        </w:rPr>
        <w:drawing>
          <wp:anchor distT="0" distB="0" distL="114300" distR="114300" simplePos="0" relativeHeight="251692032" behindDoc="0" locked="0" layoutInCell="1" allowOverlap="1" wp14:anchorId="296C1E35" wp14:editId="798B4327">
            <wp:simplePos x="0" y="0"/>
            <wp:positionH relativeFrom="column">
              <wp:posOffset>3239770</wp:posOffset>
            </wp:positionH>
            <wp:positionV relativeFrom="paragraph">
              <wp:posOffset>-35560</wp:posOffset>
            </wp:positionV>
            <wp:extent cx="3360420" cy="1844040"/>
            <wp:effectExtent l="0" t="0" r="0" b="0"/>
            <wp:wrapNone/>
            <wp:docPr id="91467035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71.8％と最も高く、次いで「時々あった」の割合が19.6％となっています。</w:t>
      </w:r>
    </w:p>
    <w:p w14:paraId="0D925FBD" w14:textId="77777777" w:rsidR="00C77DEF" w:rsidRDefault="00C77DEF" w:rsidP="00C77DEF"/>
    <w:p w14:paraId="28A4F89F" w14:textId="77777777" w:rsidR="00C77DEF" w:rsidRDefault="00C77DEF" w:rsidP="00C77DEF"/>
    <w:p w14:paraId="23E36C37" w14:textId="77777777" w:rsidR="00C77DEF" w:rsidRDefault="00C77DEF" w:rsidP="00C77DEF"/>
    <w:p w14:paraId="3B2115BF" w14:textId="77777777" w:rsidR="00C77DEF" w:rsidRDefault="00C77DEF" w:rsidP="00C77DEF"/>
    <w:p w14:paraId="4046D0BB" w14:textId="77777777" w:rsidR="005E3A85" w:rsidRDefault="005E3A85" w:rsidP="00C77DEF"/>
    <w:p w14:paraId="77F95F9A" w14:textId="77777777" w:rsidR="005E3A85" w:rsidRDefault="005E3A85" w:rsidP="00C77DEF"/>
    <w:p w14:paraId="7DEF82C2" w14:textId="77777777" w:rsidR="005E3A85" w:rsidRDefault="005E3A85" w:rsidP="00C77DEF"/>
    <w:p w14:paraId="25605734" w14:textId="77777777" w:rsidR="00C77DEF" w:rsidRDefault="00C77DEF" w:rsidP="00C77DEF"/>
    <w:p w14:paraId="63EDC75E" w14:textId="7C655E6B" w:rsidR="00C77DEF" w:rsidRDefault="00C77DEF">
      <w:pPr>
        <w:widowControl/>
        <w:jc w:val="left"/>
      </w:pPr>
    </w:p>
    <w:p w14:paraId="698248BA" w14:textId="42E2DC1B" w:rsidR="00C77DEF" w:rsidRPr="00B62FDD" w:rsidRDefault="00C77DEF" w:rsidP="00B62FDD">
      <w:pPr>
        <w:pStyle w:val="4"/>
        <w:rPr>
          <w:rFonts w:hAnsi="BIZ UDゴシック"/>
        </w:rPr>
      </w:pPr>
      <w:r w:rsidRPr="00B62FDD">
        <w:rPr>
          <w:rFonts w:hAnsi="BIZ UDゴシック"/>
        </w:rPr>
        <w:t>３　電気料金</w:t>
      </w:r>
    </w:p>
    <w:p w14:paraId="7BED4770" w14:textId="77777777" w:rsidR="00C77DEF" w:rsidRDefault="00C77DEF" w:rsidP="00C77DEF">
      <w:pPr>
        <w:pStyle w:val="ab"/>
        <w:ind w:right="4649"/>
      </w:pPr>
      <w:r w:rsidRPr="00C77DEF">
        <w:rPr>
          <w:noProof/>
        </w:rPr>
        <w:drawing>
          <wp:anchor distT="0" distB="0" distL="114300" distR="114300" simplePos="0" relativeHeight="251694080" behindDoc="0" locked="0" layoutInCell="1" allowOverlap="1" wp14:anchorId="696FDA2C" wp14:editId="6E9C3031">
            <wp:simplePos x="0" y="0"/>
            <wp:positionH relativeFrom="column">
              <wp:posOffset>3239770</wp:posOffset>
            </wp:positionH>
            <wp:positionV relativeFrom="paragraph">
              <wp:posOffset>-35560</wp:posOffset>
            </wp:positionV>
            <wp:extent cx="3360420" cy="1844040"/>
            <wp:effectExtent l="0" t="0" r="0" b="0"/>
            <wp:wrapNone/>
            <wp:docPr id="34567711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91.1％と最も高くなっています。</w:t>
      </w:r>
    </w:p>
    <w:p w14:paraId="2F0FD526" w14:textId="77777777" w:rsidR="00C77DEF" w:rsidRDefault="00C77DEF" w:rsidP="00C77DEF"/>
    <w:p w14:paraId="3CF76CDC" w14:textId="77777777" w:rsidR="00C77DEF" w:rsidRDefault="00C77DEF" w:rsidP="00C77DEF"/>
    <w:p w14:paraId="6467886D" w14:textId="77777777" w:rsidR="00C77DEF" w:rsidRDefault="00C77DEF" w:rsidP="00C77DEF"/>
    <w:p w14:paraId="06CAF0B5" w14:textId="77777777" w:rsidR="00C77DEF" w:rsidRDefault="00C77DEF" w:rsidP="00C77DEF"/>
    <w:p w14:paraId="1B1DB7D5" w14:textId="77777777" w:rsidR="00C77DEF" w:rsidRDefault="00C77DEF" w:rsidP="00C77DEF"/>
    <w:p w14:paraId="2345AC5C" w14:textId="1422CE34" w:rsidR="00C77DEF" w:rsidRDefault="00C77DEF">
      <w:pPr>
        <w:widowControl/>
        <w:jc w:val="left"/>
      </w:pPr>
    </w:p>
    <w:p w14:paraId="394E6044" w14:textId="77777777" w:rsidR="005E3A85" w:rsidRDefault="005E3A85">
      <w:pPr>
        <w:widowControl/>
        <w:jc w:val="left"/>
        <w:rPr>
          <w:rFonts w:ascii="BIZ UDゴシック" w:eastAsia="BIZ UDゴシック" w:hAnsi="BIZ UDゴシック"/>
          <w:b/>
          <w:bCs/>
        </w:rPr>
      </w:pPr>
      <w:r>
        <w:rPr>
          <w:rFonts w:hAnsi="BIZ UDゴシック"/>
        </w:rPr>
        <w:br w:type="page"/>
      </w:r>
    </w:p>
    <w:p w14:paraId="426EE92D" w14:textId="7CADF9A0" w:rsidR="00C77DEF" w:rsidRPr="00B62FDD" w:rsidRDefault="00C77DEF" w:rsidP="00B62FDD">
      <w:pPr>
        <w:pStyle w:val="4"/>
        <w:rPr>
          <w:rFonts w:hAnsi="BIZ UDゴシック"/>
        </w:rPr>
      </w:pPr>
      <w:r w:rsidRPr="00B62FDD">
        <w:rPr>
          <w:rFonts w:hAnsi="BIZ UDゴシック"/>
        </w:rPr>
        <w:lastRenderedPageBreak/>
        <w:t>４　ガス料金</w:t>
      </w:r>
    </w:p>
    <w:p w14:paraId="0423E27F" w14:textId="77777777" w:rsidR="00C77DEF" w:rsidRDefault="00C77DEF" w:rsidP="00C77DEF">
      <w:pPr>
        <w:pStyle w:val="ab"/>
        <w:ind w:right="4649"/>
      </w:pPr>
      <w:r w:rsidRPr="00C77DEF">
        <w:rPr>
          <w:noProof/>
        </w:rPr>
        <w:drawing>
          <wp:anchor distT="0" distB="0" distL="114300" distR="114300" simplePos="0" relativeHeight="251696128" behindDoc="0" locked="0" layoutInCell="1" allowOverlap="1" wp14:anchorId="525A6BDE" wp14:editId="78F1BFE8">
            <wp:simplePos x="0" y="0"/>
            <wp:positionH relativeFrom="column">
              <wp:posOffset>3239770</wp:posOffset>
            </wp:positionH>
            <wp:positionV relativeFrom="paragraph">
              <wp:posOffset>-35560</wp:posOffset>
            </wp:positionV>
            <wp:extent cx="3360420" cy="1844040"/>
            <wp:effectExtent l="0" t="0" r="0" b="0"/>
            <wp:wrapNone/>
            <wp:docPr id="197685357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93.1％と最も高くなっています。</w:t>
      </w:r>
    </w:p>
    <w:p w14:paraId="187225E4" w14:textId="77777777" w:rsidR="00C77DEF" w:rsidRDefault="00C77DEF" w:rsidP="00C77DEF"/>
    <w:p w14:paraId="0331076F" w14:textId="77777777" w:rsidR="00C77DEF" w:rsidRDefault="00C77DEF" w:rsidP="00C77DEF"/>
    <w:p w14:paraId="3A717D4A" w14:textId="77777777" w:rsidR="00C77DEF" w:rsidRDefault="00C77DEF" w:rsidP="00C77DEF"/>
    <w:p w14:paraId="374148AF" w14:textId="77777777" w:rsidR="005E3A85" w:rsidRDefault="005E3A85" w:rsidP="00C77DEF"/>
    <w:p w14:paraId="0DDB4D9A" w14:textId="77777777" w:rsidR="005E3A85" w:rsidRDefault="005E3A85" w:rsidP="00C77DEF"/>
    <w:p w14:paraId="6CEA85E1" w14:textId="77777777" w:rsidR="00C77DEF" w:rsidRDefault="00C77DEF" w:rsidP="00C77DEF"/>
    <w:p w14:paraId="48F82D4D" w14:textId="77777777" w:rsidR="00C77DEF" w:rsidRDefault="00C77DEF" w:rsidP="00C77DEF"/>
    <w:p w14:paraId="302CA956" w14:textId="0ECFF556" w:rsidR="00C77DEF" w:rsidRDefault="00C77DEF">
      <w:pPr>
        <w:widowControl/>
        <w:jc w:val="left"/>
      </w:pPr>
    </w:p>
    <w:p w14:paraId="338CE344" w14:textId="77777777" w:rsidR="005E3A85" w:rsidRDefault="005E3A85">
      <w:pPr>
        <w:widowControl/>
        <w:jc w:val="left"/>
      </w:pPr>
    </w:p>
    <w:p w14:paraId="1E42D299" w14:textId="46D6AC1A" w:rsidR="00C77DEF" w:rsidRPr="00B62FDD" w:rsidRDefault="00C77DEF" w:rsidP="00B62FDD">
      <w:pPr>
        <w:pStyle w:val="4"/>
        <w:rPr>
          <w:rFonts w:hAnsi="BIZ UDゴシック"/>
        </w:rPr>
      </w:pPr>
      <w:r w:rsidRPr="00B62FDD">
        <w:rPr>
          <w:rFonts w:hAnsi="BIZ UDゴシック"/>
        </w:rPr>
        <w:t>５　水道料金</w:t>
      </w:r>
    </w:p>
    <w:p w14:paraId="355EFAD5" w14:textId="77777777" w:rsidR="00C77DEF" w:rsidRDefault="00C77DEF" w:rsidP="00C77DEF">
      <w:pPr>
        <w:pStyle w:val="ab"/>
        <w:ind w:right="4649"/>
      </w:pPr>
      <w:r w:rsidRPr="00C77DEF">
        <w:rPr>
          <w:noProof/>
        </w:rPr>
        <w:drawing>
          <wp:anchor distT="0" distB="0" distL="114300" distR="114300" simplePos="0" relativeHeight="251698176" behindDoc="0" locked="0" layoutInCell="1" allowOverlap="1" wp14:anchorId="7AEB9774" wp14:editId="6D5C2E13">
            <wp:simplePos x="0" y="0"/>
            <wp:positionH relativeFrom="column">
              <wp:posOffset>3239770</wp:posOffset>
            </wp:positionH>
            <wp:positionV relativeFrom="paragraph">
              <wp:posOffset>-35560</wp:posOffset>
            </wp:positionV>
            <wp:extent cx="3360420" cy="1844040"/>
            <wp:effectExtent l="0" t="0" r="0" b="0"/>
            <wp:wrapNone/>
            <wp:docPr id="2014026879"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92.8％と最も高くなっています。</w:t>
      </w:r>
    </w:p>
    <w:p w14:paraId="21402A75" w14:textId="77777777" w:rsidR="00C77DEF" w:rsidRDefault="00C77DEF" w:rsidP="00C77DEF"/>
    <w:p w14:paraId="43B467F3" w14:textId="77777777" w:rsidR="00C77DEF" w:rsidRDefault="00C77DEF" w:rsidP="00C77DEF"/>
    <w:p w14:paraId="7C745270" w14:textId="77777777" w:rsidR="00C77DEF" w:rsidRDefault="00C77DEF" w:rsidP="00C77DEF"/>
    <w:p w14:paraId="2888EFD1" w14:textId="77777777" w:rsidR="00C77DEF" w:rsidRDefault="00C77DEF" w:rsidP="00C77DEF"/>
    <w:p w14:paraId="4152C7A2" w14:textId="77777777" w:rsidR="00C77DEF" w:rsidRDefault="00C77DEF" w:rsidP="00C77DEF"/>
    <w:p w14:paraId="2499A4DA" w14:textId="77777777" w:rsidR="00C35626" w:rsidRDefault="00C35626" w:rsidP="00C77DEF"/>
    <w:p w14:paraId="575938FC" w14:textId="77777777" w:rsidR="00C77DEF" w:rsidRDefault="00C77DEF" w:rsidP="00C77DEF"/>
    <w:p w14:paraId="03F6722B" w14:textId="77777777" w:rsidR="005E3A85" w:rsidRDefault="005E3A85" w:rsidP="00C77DEF"/>
    <w:p w14:paraId="1C581D3A" w14:textId="349530A5" w:rsidR="00C77DEF" w:rsidRDefault="00C77DEF">
      <w:pPr>
        <w:widowControl/>
        <w:jc w:val="left"/>
      </w:pPr>
    </w:p>
    <w:p w14:paraId="66F21FE9" w14:textId="492D41B7" w:rsidR="00C77DEF" w:rsidRDefault="00C77DEF" w:rsidP="00C77DEF">
      <w:pPr>
        <w:pStyle w:val="ac"/>
      </w:pPr>
      <w:r>
        <w:rPr>
          <w:rFonts w:hint="eastAsia"/>
        </w:rPr>
        <w:t>問</w:t>
      </w:r>
      <w:r>
        <w:t xml:space="preserve">10－１　</w:t>
      </w:r>
      <w:r w:rsidRPr="00B62FDD">
        <w:rPr>
          <w:spacing w:val="-4"/>
        </w:rPr>
        <w:t>【問10のいずれかの項目で「よくあった」または「時々あった」を選んだ方】</w:t>
      </w:r>
      <w:r w:rsidR="00B62FDD">
        <w:br/>
      </w:r>
      <w:r>
        <w:rPr>
          <w:rFonts w:hint="eastAsia"/>
        </w:rPr>
        <w:t>どんなサービスがあれば利用したいですか。（該当するものすべてを選択）</w:t>
      </w:r>
    </w:p>
    <w:p w14:paraId="51A2F9B0" w14:textId="77777777" w:rsidR="00C77DEF" w:rsidRDefault="00C77DEF" w:rsidP="00C77DEF">
      <w:pPr>
        <w:pStyle w:val="ab"/>
        <w:ind w:right="4649"/>
      </w:pPr>
      <w:r w:rsidRPr="00C77DEF">
        <w:rPr>
          <w:noProof/>
        </w:rPr>
        <w:drawing>
          <wp:anchor distT="0" distB="0" distL="114300" distR="114300" simplePos="0" relativeHeight="251700224" behindDoc="0" locked="0" layoutInCell="1" allowOverlap="1" wp14:anchorId="303A7E63" wp14:editId="0460866B">
            <wp:simplePos x="0" y="0"/>
            <wp:positionH relativeFrom="column">
              <wp:posOffset>3239770</wp:posOffset>
            </wp:positionH>
            <wp:positionV relativeFrom="paragraph">
              <wp:posOffset>-35560</wp:posOffset>
            </wp:positionV>
            <wp:extent cx="3360420" cy="2148840"/>
            <wp:effectExtent l="0" t="0" r="0" b="0"/>
            <wp:wrapNone/>
            <wp:docPr id="3205961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「食事の支援（こども食堂など）」の割合が</w:t>
      </w:r>
      <w:r>
        <w:t>52.8％と最も高く、次いで「学習支援」の割合が50.0％、「生活相談」の割合が15.1％となっています。</w:t>
      </w:r>
    </w:p>
    <w:p w14:paraId="40993C0E" w14:textId="77777777" w:rsidR="00C77DEF" w:rsidRDefault="00C77DEF" w:rsidP="00C77DEF"/>
    <w:p w14:paraId="41E7A125" w14:textId="77777777" w:rsidR="00C77DEF" w:rsidRDefault="00C77DEF" w:rsidP="00C77DEF"/>
    <w:p w14:paraId="5B71AA5B" w14:textId="77777777" w:rsidR="00C77DEF" w:rsidRDefault="00C77DEF" w:rsidP="00C77DEF"/>
    <w:p w14:paraId="6FB7668F" w14:textId="77777777" w:rsidR="00C77DEF" w:rsidRDefault="00C77DEF" w:rsidP="00C77DEF"/>
    <w:p w14:paraId="490223AD" w14:textId="77777777" w:rsidR="00C77DEF" w:rsidRDefault="00C77DEF" w:rsidP="00C77DEF"/>
    <w:p w14:paraId="3FEB9AAB" w14:textId="77777777" w:rsidR="00C77DEF" w:rsidRDefault="00C77DEF" w:rsidP="00C77DEF"/>
    <w:p w14:paraId="13B583BE" w14:textId="77777777" w:rsidR="00043AC9" w:rsidRDefault="00043AC9">
      <w:pPr>
        <w:widowControl/>
        <w:jc w:val="left"/>
        <w:rPr>
          <w:rFonts w:ascii="BIZ UDゴシック" w:eastAsia="BIZ UDゴシック"/>
          <w:b/>
          <w:bCs/>
        </w:rPr>
      </w:pPr>
      <w:r>
        <w:br w:type="page"/>
      </w:r>
    </w:p>
    <w:p w14:paraId="358BDB67" w14:textId="68522B29" w:rsidR="00043AC9" w:rsidRPr="00043AC9" w:rsidRDefault="00043AC9" w:rsidP="00043AC9">
      <w:pPr>
        <w:pStyle w:val="3"/>
        <w:snapToGrid w:val="0"/>
        <w:ind w:leftChars="100" w:left="210"/>
        <w:rPr>
          <w:rFonts w:hAnsi="BIZ UDゴシック" w:cs="Times New Roman"/>
          <w:sz w:val="28"/>
          <w:szCs w:val="24"/>
        </w:rPr>
      </w:pPr>
      <w:bookmarkStart w:id="14" w:name="_Toc366693952"/>
      <w:bookmarkStart w:id="15" w:name="_Toc366694023"/>
      <w:bookmarkStart w:id="16" w:name="_Toc366694043"/>
      <w:bookmarkStart w:id="17" w:name="_Toc178273452"/>
      <w:r w:rsidRPr="00043AC9">
        <w:rPr>
          <w:rFonts w:hAnsi="BIZ UDゴシック" w:cs="Times New Roman" w:hint="eastAsia"/>
          <w:sz w:val="28"/>
          <w:szCs w:val="24"/>
        </w:rPr>
        <w:lastRenderedPageBreak/>
        <w:t>（</w:t>
      </w:r>
      <w:r>
        <w:rPr>
          <w:rFonts w:hAnsi="BIZ UDゴシック" w:cs="Times New Roman" w:hint="eastAsia"/>
          <w:sz w:val="28"/>
          <w:szCs w:val="24"/>
        </w:rPr>
        <w:t>３</w:t>
      </w:r>
      <w:r w:rsidRPr="00043AC9">
        <w:rPr>
          <w:rFonts w:hAnsi="BIZ UDゴシック" w:cs="Times New Roman" w:hint="eastAsia"/>
          <w:sz w:val="28"/>
          <w:szCs w:val="24"/>
        </w:rPr>
        <w:t>）</w:t>
      </w:r>
      <w:bookmarkEnd w:id="14"/>
      <w:bookmarkEnd w:id="15"/>
      <w:bookmarkEnd w:id="16"/>
      <w:r w:rsidRPr="00043AC9">
        <w:rPr>
          <w:rFonts w:hAnsi="BIZ UDゴシック" w:cs="Times New Roman" w:hint="eastAsia"/>
          <w:sz w:val="28"/>
          <w:szCs w:val="24"/>
        </w:rPr>
        <w:t>保護者の就労状況、育児休業について</w:t>
      </w:r>
      <w:bookmarkEnd w:id="17"/>
    </w:p>
    <w:p w14:paraId="4B0F854E" w14:textId="0195481B" w:rsidR="00C35626" w:rsidRPr="00043AC9" w:rsidRDefault="00555E6C" w:rsidP="00C35626">
      <w:pPr>
        <w:pStyle w:val="ac"/>
        <w:rPr>
          <w:rFonts w:hAnsi="BIZ UDゴシック"/>
        </w:rPr>
      </w:pPr>
      <w:r w:rsidRPr="00555E6C">
        <w:drawing>
          <wp:anchor distT="0" distB="0" distL="114300" distR="114300" simplePos="0" relativeHeight="251828224" behindDoc="0" locked="0" layoutInCell="1" allowOverlap="1" wp14:anchorId="19ABE731" wp14:editId="4917FBFA">
            <wp:simplePos x="0" y="0"/>
            <wp:positionH relativeFrom="column">
              <wp:posOffset>3190875</wp:posOffset>
            </wp:positionH>
            <wp:positionV relativeFrom="paragraph">
              <wp:posOffset>515196</wp:posOffset>
            </wp:positionV>
            <wp:extent cx="2938145" cy="4638675"/>
            <wp:effectExtent l="0" t="0" r="0" b="0"/>
            <wp:wrapNone/>
            <wp:docPr id="5048053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38145" cy="463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EF" w:rsidRPr="00043AC9">
        <w:rPr>
          <w:rFonts w:hAnsi="BIZ UDゴシック" w:hint="eastAsia"/>
        </w:rPr>
        <w:t>問</w:t>
      </w:r>
      <w:r w:rsidR="00C77DEF" w:rsidRPr="00043AC9">
        <w:rPr>
          <w:rFonts w:hAnsi="BIZ UDゴシック"/>
        </w:rPr>
        <w:t>11　現在の就労状況（自営業、家族従事者含む）をお聞きします。</w:t>
      </w:r>
      <w:r w:rsidR="00C35626">
        <w:rPr>
          <w:rFonts w:hAnsi="BIZ UDゴシック"/>
        </w:rPr>
        <w:br/>
      </w:r>
      <w:r w:rsidR="00C35626" w:rsidRPr="00043AC9">
        <w:rPr>
          <w:rFonts w:hAnsi="BIZ UDゴシック" w:hint="eastAsia"/>
        </w:rPr>
        <w:t>【母親についてお答えください（父子家庭の場合は記載不要です）】</w:t>
      </w:r>
    </w:p>
    <w:p w14:paraId="6448C04B" w14:textId="46067A79" w:rsidR="00C77DEF" w:rsidRDefault="00C77DEF" w:rsidP="00C77DEF">
      <w:pPr>
        <w:pStyle w:val="ab"/>
        <w:ind w:right="4649"/>
      </w:pPr>
      <w:r>
        <w:rPr>
          <w:rFonts w:hint="eastAsia"/>
        </w:rPr>
        <w:t>「パート、アルバイト等（フルタイム以外の就労）で就労していて、産休、育休、介護休業中ではない」の割合が</w:t>
      </w:r>
      <w:r>
        <w:t>42.6％と最も高く、次いで「フルタイム（週５日程度・１日８時間程度）で就労していて、産休、育休、介護休業中ではない」の割合が29.3％、「以前は就労していたが、現在は就労していない」の割合が12.2％となっています。</w:t>
      </w:r>
    </w:p>
    <w:p w14:paraId="2053BB8E" w14:textId="259E2E98" w:rsidR="00C77DEF" w:rsidRDefault="00C77DEF" w:rsidP="00C77DEF"/>
    <w:p w14:paraId="3B4224CB" w14:textId="07929F06" w:rsidR="00C77DEF" w:rsidRDefault="00C77DEF" w:rsidP="00C77DEF"/>
    <w:p w14:paraId="1C766E5C" w14:textId="4DBAFC94" w:rsidR="00C77DEF" w:rsidRDefault="00C77DEF" w:rsidP="00C77DEF"/>
    <w:p w14:paraId="3C1836D9" w14:textId="3ABB83A8" w:rsidR="00C77DEF" w:rsidRDefault="00C77DEF" w:rsidP="00C77DEF"/>
    <w:p w14:paraId="0F70646B" w14:textId="0FC07B3B" w:rsidR="00C77DEF" w:rsidRDefault="00C77DEF" w:rsidP="00C77DEF"/>
    <w:p w14:paraId="6EAFEA8D" w14:textId="6049FCED" w:rsidR="00C77DEF" w:rsidRDefault="00C77DEF" w:rsidP="00C77DEF"/>
    <w:p w14:paraId="643BAA80" w14:textId="77777777" w:rsidR="00C77DEF" w:rsidRDefault="00C77DEF" w:rsidP="00C77DEF"/>
    <w:p w14:paraId="4DD3EB6E" w14:textId="77777777" w:rsidR="00C77DEF" w:rsidRDefault="00C77DEF" w:rsidP="00C77DEF"/>
    <w:p w14:paraId="35456348" w14:textId="77777777" w:rsidR="00C77DEF" w:rsidRDefault="00C77DEF" w:rsidP="00C77DEF"/>
    <w:p w14:paraId="5F593CA3" w14:textId="77777777" w:rsidR="00C77DEF" w:rsidRDefault="00C77DEF" w:rsidP="00C77DEF"/>
    <w:p w14:paraId="020CD6EF" w14:textId="77777777" w:rsidR="00C77DEF" w:rsidRDefault="00C77DEF" w:rsidP="00C77DEF"/>
    <w:p w14:paraId="3011420E" w14:textId="012E6385" w:rsidR="00C77DEF" w:rsidRDefault="00C77DEF">
      <w:pPr>
        <w:widowControl/>
        <w:jc w:val="left"/>
      </w:pPr>
    </w:p>
    <w:p w14:paraId="3C8F43FA" w14:textId="3907F0CE" w:rsidR="00C77DEF" w:rsidRDefault="00C77DEF" w:rsidP="00C77DEF">
      <w:pPr>
        <w:pStyle w:val="ac"/>
      </w:pPr>
      <w:r>
        <w:rPr>
          <w:rFonts w:hint="eastAsia"/>
        </w:rPr>
        <w:t>問</w:t>
      </w:r>
      <w:r>
        <w:t>11－３　【問11で「</w:t>
      </w:r>
      <w:r w:rsidR="00C35626" w:rsidRPr="00C35626">
        <w:rPr>
          <w:rFonts w:hint="eastAsia"/>
        </w:rPr>
        <w:t>パート、アルバイト等（フルタイム以外の就労）で就労していて、産休、育休、介護休業中ではない</w:t>
      </w:r>
      <w:r>
        <w:t>」または「</w:t>
      </w:r>
      <w:r w:rsidR="00C35626" w:rsidRPr="00C35626">
        <w:rPr>
          <w:rFonts w:hint="eastAsia"/>
        </w:rPr>
        <w:t>パート、アルバイト等（フルタイム以外の就労）で雇われているが、産休、育休、介護休業中である</w:t>
      </w:r>
      <w:r>
        <w:t>」を選んだ方】</w:t>
      </w:r>
      <w:r w:rsidR="00C35626">
        <w:br/>
      </w:r>
      <w:r>
        <w:rPr>
          <w:rFonts w:hint="eastAsia"/>
        </w:rPr>
        <w:t>フルタイムへの転換希望はありますか。</w:t>
      </w:r>
    </w:p>
    <w:p w14:paraId="19BE1281" w14:textId="77777777" w:rsidR="00C77DEF" w:rsidRDefault="00C77DEF" w:rsidP="00C77DEF">
      <w:pPr>
        <w:pStyle w:val="ab"/>
        <w:ind w:right="4649"/>
      </w:pPr>
      <w:r w:rsidRPr="00C77DEF">
        <w:rPr>
          <w:noProof/>
        </w:rPr>
        <w:drawing>
          <wp:anchor distT="0" distB="0" distL="114300" distR="114300" simplePos="0" relativeHeight="251704320" behindDoc="0" locked="0" layoutInCell="1" allowOverlap="1" wp14:anchorId="3DB891CB" wp14:editId="06115F90">
            <wp:simplePos x="0" y="0"/>
            <wp:positionH relativeFrom="column">
              <wp:posOffset>3239770</wp:posOffset>
            </wp:positionH>
            <wp:positionV relativeFrom="paragraph">
              <wp:posOffset>-35560</wp:posOffset>
            </wp:positionV>
            <wp:extent cx="3360420" cy="2529840"/>
            <wp:effectExtent l="0" t="0" r="0" b="0"/>
            <wp:wrapNone/>
            <wp:docPr id="27328116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04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「パート、アルバイト等の就労を続けることを希望」の割合が</w:t>
      </w:r>
      <w:r>
        <w:t>50.0％と最も高く、次いで「フルタイムへの転換希望はあるが、実現できる見込みはない」の割合が37.3％となっています。</w:t>
      </w:r>
    </w:p>
    <w:p w14:paraId="17477946" w14:textId="77777777" w:rsidR="00C77DEF" w:rsidRDefault="00C77DEF" w:rsidP="00C77DEF"/>
    <w:p w14:paraId="3859CDFE" w14:textId="77777777" w:rsidR="00C77DEF" w:rsidRDefault="00C77DEF" w:rsidP="00C77DEF"/>
    <w:p w14:paraId="0A9FB045" w14:textId="77777777" w:rsidR="00C77DEF" w:rsidRDefault="00C77DEF" w:rsidP="00C77DEF"/>
    <w:p w14:paraId="69D1DDBA" w14:textId="77777777" w:rsidR="00C77DEF" w:rsidRDefault="00C77DEF" w:rsidP="00C77DEF"/>
    <w:p w14:paraId="70CB3F98" w14:textId="77777777" w:rsidR="00C77DEF" w:rsidRDefault="00C77DEF" w:rsidP="00C77DEF"/>
    <w:p w14:paraId="6253BEB6" w14:textId="77777777" w:rsidR="00C77DEF" w:rsidRDefault="00C77DEF" w:rsidP="00C77DEF"/>
    <w:p w14:paraId="71ABD856" w14:textId="77777777" w:rsidR="00C77DEF" w:rsidRDefault="00C77DEF" w:rsidP="00C77DEF"/>
    <w:p w14:paraId="75B727C3" w14:textId="689755AC" w:rsidR="00C77DEF" w:rsidRDefault="00C77DEF">
      <w:pPr>
        <w:widowControl/>
        <w:jc w:val="left"/>
      </w:pPr>
      <w:r>
        <w:br w:type="page"/>
      </w:r>
    </w:p>
    <w:p w14:paraId="5F1EDDE9" w14:textId="166E4874" w:rsidR="00C77DEF" w:rsidRDefault="00C77DEF" w:rsidP="00C77DEF">
      <w:pPr>
        <w:pStyle w:val="ac"/>
      </w:pPr>
      <w:r>
        <w:rPr>
          <w:rFonts w:hint="eastAsia"/>
        </w:rPr>
        <w:lastRenderedPageBreak/>
        <w:t>問</w:t>
      </w:r>
      <w:r>
        <w:t>11－４　【問11で「</w:t>
      </w:r>
      <w:r w:rsidR="00C35626" w:rsidRPr="00C35626">
        <w:rPr>
          <w:rFonts w:hint="eastAsia"/>
        </w:rPr>
        <w:t>以前は就労していたが、現在は就労していない</w:t>
      </w:r>
      <w:r>
        <w:t>」または</w:t>
      </w:r>
      <w:r w:rsidR="00C35626">
        <w:br/>
      </w:r>
      <w:r>
        <w:t>「</w:t>
      </w:r>
      <w:r w:rsidR="00C35626" w:rsidRPr="00C35626">
        <w:rPr>
          <w:rFonts w:hint="eastAsia"/>
        </w:rPr>
        <w:t>これまで就労したことがない</w:t>
      </w:r>
      <w:r>
        <w:t>」を選んだ方】</w:t>
      </w:r>
      <w:r w:rsidR="00C35626">
        <w:br/>
      </w:r>
      <w:r>
        <w:rPr>
          <w:rFonts w:hint="eastAsia"/>
        </w:rPr>
        <w:t>就労したいという希望はありますか。</w:t>
      </w:r>
    </w:p>
    <w:p w14:paraId="7B691E38" w14:textId="77777777" w:rsidR="00C77DEF" w:rsidRDefault="00C77DEF" w:rsidP="00C77DEF">
      <w:pPr>
        <w:pStyle w:val="ab"/>
        <w:ind w:right="4649"/>
      </w:pPr>
      <w:r w:rsidRPr="00C77DEF">
        <w:rPr>
          <w:noProof/>
        </w:rPr>
        <w:drawing>
          <wp:anchor distT="0" distB="0" distL="114300" distR="114300" simplePos="0" relativeHeight="251706368" behindDoc="0" locked="0" layoutInCell="1" allowOverlap="1" wp14:anchorId="597F1AFE" wp14:editId="638BBCA0">
            <wp:simplePos x="0" y="0"/>
            <wp:positionH relativeFrom="column">
              <wp:posOffset>3239770</wp:posOffset>
            </wp:positionH>
            <wp:positionV relativeFrom="paragraph">
              <wp:posOffset>-35560</wp:posOffset>
            </wp:positionV>
            <wp:extent cx="3360420" cy="2148840"/>
            <wp:effectExtent l="0" t="0" r="0" b="0"/>
            <wp:wrapNone/>
            <wp:docPr id="73681397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「１年以上先になるが、一番年下の子どもが次の年齢になったころに就労したい」の割合が</w:t>
      </w:r>
      <w:r>
        <w:t>48.8％と最も高く、次いで「１年以内に就労したい」の割合が44.2％となっています。</w:t>
      </w:r>
    </w:p>
    <w:p w14:paraId="22CC495C" w14:textId="77777777" w:rsidR="00C77DEF" w:rsidRDefault="00C77DEF" w:rsidP="00C77DEF"/>
    <w:p w14:paraId="7E5DFC44" w14:textId="77777777" w:rsidR="00C77DEF" w:rsidRDefault="00C77DEF" w:rsidP="00C77DEF"/>
    <w:p w14:paraId="00F214DC" w14:textId="77777777" w:rsidR="00C77DEF" w:rsidRDefault="00C77DEF" w:rsidP="00C77DEF"/>
    <w:p w14:paraId="24837263" w14:textId="77777777" w:rsidR="00C77DEF" w:rsidRDefault="00C77DEF" w:rsidP="00C77DEF"/>
    <w:p w14:paraId="2A63DCDC" w14:textId="77777777" w:rsidR="00C35626" w:rsidRDefault="00C35626" w:rsidP="00C77DEF"/>
    <w:p w14:paraId="69394698" w14:textId="77777777" w:rsidR="00C35626" w:rsidRDefault="00C35626" w:rsidP="00C77DEF"/>
    <w:p w14:paraId="10BEA032" w14:textId="1FDE378D" w:rsidR="00C77DEF" w:rsidRDefault="00C77DEF">
      <w:pPr>
        <w:widowControl/>
        <w:jc w:val="left"/>
      </w:pPr>
    </w:p>
    <w:p w14:paraId="605C5F79" w14:textId="196B12CA" w:rsidR="00C77DEF" w:rsidRDefault="00C77DEF" w:rsidP="00C77DEF">
      <w:pPr>
        <w:pStyle w:val="ac"/>
      </w:pPr>
      <w:r>
        <w:rPr>
          <w:rFonts w:hint="eastAsia"/>
        </w:rPr>
        <w:t>問</w:t>
      </w:r>
      <w:r>
        <w:t>11－５　【問11－４で「１年以内に就労したい」を選んだ方】</w:t>
      </w:r>
      <w:r w:rsidR="00C35626">
        <w:br/>
      </w:r>
      <w:r>
        <w:rPr>
          <w:rFonts w:hint="eastAsia"/>
        </w:rPr>
        <w:t>希望する就労形態はどれですか。</w:t>
      </w:r>
    </w:p>
    <w:p w14:paraId="1CFCB8E8" w14:textId="77777777" w:rsidR="00C77DEF" w:rsidRDefault="00C77DEF" w:rsidP="00C77DEF">
      <w:pPr>
        <w:pStyle w:val="ab"/>
        <w:ind w:right="4649"/>
      </w:pPr>
      <w:r w:rsidRPr="00C77DEF">
        <w:rPr>
          <w:noProof/>
        </w:rPr>
        <w:drawing>
          <wp:anchor distT="0" distB="0" distL="114300" distR="114300" simplePos="0" relativeHeight="251708416" behindDoc="0" locked="0" layoutInCell="1" allowOverlap="1" wp14:anchorId="3A744AD7" wp14:editId="02D03180">
            <wp:simplePos x="0" y="0"/>
            <wp:positionH relativeFrom="column">
              <wp:posOffset>3239770</wp:posOffset>
            </wp:positionH>
            <wp:positionV relativeFrom="paragraph">
              <wp:posOffset>-35560</wp:posOffset>
            </wp:positionV>
            <wp:extent cx="3360420" cy="1539240"/>
            <wp:effectExtent l="0" t="0" r="0" b="0"/>
            <wp:wrapNone/>
            <wp:docPr id="1778825490"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「フルタイム」の割合が</w:t>
      </w:r>
      <w:r>
        <w:t>21.1％、「パート・アルバイト等」の割合が78.9％となっています。</w:t>
      </w:r>
    </w:p>
    <w:p w14:paraId="6F1B2818" w14:textId="77777777" w:rsidR="00C77DEF" w:rsidRDefault="00C77DEF" w:rsidP="00C77DEF"/>
    <w:p w14:paraId="02DC2686" w14:textId="77777777" w:rsidR="00C77DEF" w:rsidRDefault="00C77DEF" w:rsidP="00C77DEF"/>
    <w:p w14:paraId="749ECDAF" w14:textId="77777777" w:rsidR="00C77DEF" w:rsidRDefault="00C77DEF" w:rsidP="00C77DEF"/>
    <w:p w14:paraId="0CD1237E" w14:textId="77777777" w:rsidR="00C77DEF" w:rsidRDefault="00C77DEF" w:rsidP="00C77DEF"/>
    <w:p w14:paraId="3B5F91E9" w14:textId="77777777" w:rsidR="00C77DEF" w:rsidRDefault="00C77DEF" w:rsidP="00C77DEF"/>
    <w:p w14:paraId="062F428E" w14:textId="3BBC7F43" w:rsidR="00C77DEF" w:rsidRDefault="00C77DEF">
      <w:pPr>
        <w:widowControl/>
        <w:jc w:val="left"/>
      </w:pPr>
    </w:p>
    <w:p w14:paraId="667995D6" w14:textId="77777777" w:rsidR="00C77DEF" w:rsidRDefault="00C77DEF" w:rsidP="00C77DEF">
      <w:pPr>
        <w:pStyle w:val="ac"/>
      </w:pPr>
      <w:r>
        <w:rPr>
          <w:rFonts w:hint="eastAsia"/>
        </w:rPr>
        <w:t>問</w:t>
      </w:r>
      <w:r>
        <w:t>12　お子さんが生まれたとき、育児休業を取得されましたか。</w:t>
      </w:r>
      <w:r>
        <w:t>※</w:t>
      </w:r>
      <w:r>
        <w:t>２人以上お子さんがいる場合は、１回でも取得された場合は「取得した」を選択してください。</w:t>
      </w:r>
    </w:p>
    <w:p w14:paraId="428D6630" w14:textId="77777777" w:rsidR="00C77DEF" w:rsidRDefault="00C77DEF" w:rsidP="00C77DEF">
      <w:pPr>
        <w:pStyle w:val="ab"/>
        <w:ind w:right="4649"/>
      </w:pPr>
      <w:r w:rsidRPr="00C77DEF">
        <w:rPr>
          <w:noProof/>
        </w:rPr>
        <w:drawing>
          <wp:anchor distT="0" distB="0" distL="114300" distR="114300" simplePos="0" relativeHeight="251710464" behindDoc="0" locked="0" layoutInCell="1" allowOverlap="1" wp14:anchorId="6134DC8C" wp14:editId="0807BA25">
            <wp:simplePos x="0" y="0"/>
            <wp:positionH relativeFrom="column">
              <wp:posOffset>3239770</wp:posOffset>
            </wp:positionH>
            <wp:positionV relativeFrom="paragraph">
              <wp:posOffset>-35560</wp:posOffset>
            </wp:positionV>
            <wp:extent cx="3360420" cy="1844040"/>
            <wp:effectExtent l="0" t="0" r="0" b="0"/>
            <wp:wrapNone/>
            <wp:docPr id="59064105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「取得した（取得中）」の割合が</w:t>
      </w:r>
      <w:r>
        <w:t>55.7％と最も高く、次いで「働いていなかった」の割合が24.3％、「取得していない」の割合が19.4％となっています。</w:t>
      </w:r>
    </w:p>
    <w:p w14:paraId="06C77FB4" w14:textId="77777777" w:rsidR="00C77DEF" w:rsidRDefault="00C77DEF" w:rsidP="00C77DEF"/>
    <w:p w14:paraId="39F538C4" w14:textId="77777777" w:rsidR="00C77DEF" w:rsidRDefault="00C77DEF" w:rsidP="00C77DEF"/>
    <w:p w14:paraId="131AD4E5" w14:textId="77777777" w:rsidR="00C77DEF" w:rsidRDefault="00C77DEF" w:rsidP="00C77DEF"/>
    <w:p w14:paraId="6FBAE18D" w14:textId="77777777" w:rsidR="00C77DEF" w:rsidRDefault="00C77DEF" w:rsidP="00C77DEF"/>
    <w:p w14:paraId="7EA6354F" w14:textId="77777777" w:rsidR="00C77DEF" w:rsidRDefault="00C77DEF" w:rsidP="00C77DEF"/>
    <w:p w14:paraId="4281D591" w14:textId="495800C0" w:rsidR="00C77DEF" w:rsidRDefault="00C77DEF">
      <w:pPr>
        <w:widowControl/>
        <w:jc w:val="left"/>
      </w:pPr>
      <w:r>
        <w:br w:type="page"/>
      </w:r>
    </w:p>
    <w:p w14:paraId="528198FA" w14:textId="63F68850" w:rsidR="00C77DEF" w:rsidRDefault="00C77DEF" w:rsidP="00C77DEF">
      <w:pPr>
        <w:pStyle w:val="ac"/>
      </w:pPr>
      <w:r>
        <w:rPr>
          <w:rFonts w:hint="eastAsia"/>
        </w:rPr>
        <w:lastRenderedPageBreak/>
        <w:t>問</w:t>
      </w:r>
      <w:r>
        <w:t>12－１　【問12で「取得した（取得中）」を選んだ方】</w:t>
      </w:r>
      <w:r w:rsidR="00C35626">
        <w:br/>
      </w:r>
      <w:r>
        <w:rPr>
          <w:rFonts w:hint="eastAsia"/>
        </w:rPr>
        <w:t>取得した期間を回答してください。</w:t>
      </w:r>
    </w:p>
    <w:p w14:paraId="087941E2" w14:textId="77777777" w:rsidR="00C77DEF" w:rsidRDefault="00C77DEF" w:rsidP="00C77DEF">
      <w:pPr>
        <w:pStyle w:val="ab"/>
        <w:ind w:right="4649"/>
      </w:pPr>
      <w:r w:rsidRPr="00C77DEF">
        <w:rPr>
          <w:noProof/>
        </w:rPr>
        <w:drawing>
          <wp:anchor distT="0" distB="0" distL="114300" distR="114300" simplePos="0" relativeHeight="251712512" behindDoc="0" locked="0" layoutInCell="1" allowOverlap="1" wp14:anchorId="12658296" wp14:editId="2B7CCB3A">
            <wp:simplePos x="0" y="0"/>
            <wp:positionH relativeFrom="column">
              <wp:posOffset>3239770</wp:posOffset>
            </wp:positionH>
            <wp:positionV relativeFrom="paragraph">
              <wp:posOffset>-35560</wp:posOffset>
            </wp:positionV>
            <wp:extent cx="3360420" cy="2453640"/>
            <wp:effectExtent l="0" t="0" r="0" b="0"/>
            <wp:wrapNone/>
            <wp:docPr id="115026391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「７か月～１年」の割合が</w:t>
      </w:r>
      <w:r>
        <w:t>46.9％と最も高く、次いで「１年１か月～２年」の割合が27.1％、「２年１か月～３年」、「３年より長い期間」の割合が10.9％となっています。</w:t>
      </w:r>
    </w:p>
    <w:p w14:paraId="3A58C2F4" w14:textId="110E1858" w:rsidR="00C77DEF" w:rsidRDefault="00C77DEF" w:rsidP="00C77DEF"/>
    <w:p w14:paraId="65CA7F16" w14:textId="0C05500D" w:rsidR="00C77DEF" w:rsidRDefault="00C77DEF" w:rsidP="00C77DEF"/>
    <w:p w14:paraId="077EA90C" w14:textId="017341D6" w:rsidR="00C77DEF" w:rsidRDefault="00C77DEF" w:rsidP="00C77DEF"/>
    <w:p w14:paraId="13576DD9" w14:textId="10B76D4D" w:rsidR="00C77DEF" w:rsidRDefault="00C77DEF" w:rsidP="00C77DEF"/>
    <w:p w14:paraId="3F2D12C9" w14:textId="1905C334" w:rsidR="00C77DEF" w:rsidRDefault="00C77DEF" w:rsidP="00C77DEF"/>
    <w:p w14:paraId="502192B3" w14:textId="01AD229B" w:rsidR="00C77DEF" w:rsidRDefault="00C77DEF">
      <w:pPr>
        <w:widowControl/>
        <w:jc w:val="left"/>
      </w:pPr>
    </w:p>
    <w:p w14:paraId="45E14739" w14:textId="77777777" w:rsidR="00555E6C" w:rsidRDefault="00555E6C">
      <w:pPr>
        <w:widowControl/>
        <w:jc w:val="left"/>
      </w:pPr>
    </w:p>
    <w:p w14:paraId="47EDF550" w14:textId="77777777" w:rsidR="00555E6C" w:rsidRDefault="00555E6C">
      <w:pPr>
        <w:widowControl/>
        <w:jc w:val="left"/>
      </w:pPr>
    </w:p>
    <w:p w14:paraId="0CB587DA" w14:textId="1A6B8AEF" w:rsidR="00C77DEF" w:rsidRDefault="00C77DEF" w:rsidP="00C77DEF">
      <w:pPr>
        <w:pStyle w:val="ac"/>
      </w:pPr>
      <w:r>
        <w:rPr>
          <w:rFonts w:hint="eastAsia"/>
        </w:rPr>
        <w:t>問</w:t>
      </w:r>
      <w:r>
        <w:t>12－２　【問12で「取得していない」を選んだ方】</w:t>
      </w:r>
      <w:r w:rsidR="00C35626">
        <w:br/>
      </w:r>
      <w:r>
        <w:rPr>
          <w:rFonts w:hint="eastAsia"/>
        </w:rPr>
        <w:t>取得しなかった理由を選択してください。（該当するものすべてを選択）</w:t>
      </w:r>
    </w:p>
    <w:p w14:paraId="2A74E959" w14:textId="1DA5623B" w:rsidR="00C77DEF" w:rsidRPr="00555E6C" w:rsidRDefault="00C77DEF" w:rsidP="00555E6C">
      <w:pPr>
        <w:pStyle w:val="ab"/>
        <w:rPr>
          <w:rFonts w:hAnsi="BIZ UDゴシック"/>
        </w:rPr>
      </w:pPr>
      <w:r w:rsidRPr="00555E6C">
        <w:rPr>
          <w:rFonts w:hAnsi="BIZ UDゴシック" w:hint="eastAsia"/>
        </w:rPr>
        <w:t>「育児家事等に専念したかったので取得せず退職したから」の割合が</w:t>
      </w:r>
      <w:r w:rsidRPr="00555E6C">
        <w:rPr>
          <w:rFonts w:hAnsi="BIZ UDゴシック"/>
        </w:rPr>
        <w:t>28.4％と最も高く、次いで「職場に育児休業の制度がなかったから」の割合が19.4％、「仕事に戻るのが難しそうだったから」の割合が16.4％となっています。</w:t>
      </w:r>
    </w:p>
    <w:p w14:paraId="352A44EC" w14:textId="09736FD9" w:rsidR="00C77DEF" w:rsidRDefault="00555E6C" w:rsidP="00C77DEF">
      <w:r>
        <w:rPr>
          <w:noProof/>
        </w:rPr>
        <mc:AlternateContent>
          <mc:Choice Requires="wpg">
            <w:drawing>
              <wp:anchor distT="0" distB="0" distL="114300" distR="114300" simplePos="0" relativeHeight="251824128" behindDoc="0" locked="0" layoutInCell="1" allowOverlap="1" wp14:anchorId="75851F77" wp14:editId="7527A0C0">
                <wp:simplePos x="0" y="0"/>
                <wp:positionH relativeFrom="column">
                  <wp:posOffset>83820</wp:posOffset>
                </wp:positionH>
                <wp:positionV relativeFrom="paragraph">
                  <wp:posOffset>187325</wp:posOffset>
                </wp:positionV>
                <wp:extent cx="5890049" cy="3475566"/>
                <wp:effectExtent l="0" t="0" r="0" b="0"/>
                <wp:wrapNone/>
                <wp:docPr id="541657920" name="グループ化 6"/>
                <wp:cNvGraphicFramePr/>
                <a:graphic xmlns:a="http://schemas.openxmlformats.org/drawingml/2006/main">
                  <a:graphicData uri="http://schemas.microsoft.com/office/word/2010/wordprocessingGroup">
                    <wpg:wgp>
                      <wpg:cNvGrpSpPr/>
                      <wpg:grpSpPr>
                        <a:xfrm>
                          <a:off x="0" y="0"/>
                          <a:ext cx="5890049" cy="3475566"/>
                          <a:chOff x="0" y="0"/>
                          <a:chExt cx="5890049" cy="3475566"/>
                        </a:xfrm>
                      </wpg:grpSpPr>
                      <pic:pic xmlns:pic="http://schemas.openxmlformats.org/drawingml/2006/picture">
                        <pic:nvPicPr>
                          <pic:cNvPr id="1495903225" name="図 4"/>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1315" cy="3474720"/>
                          </a:xfrm>
                          <a:prstGeom prst="rect">
                            <a:avLst/>
                          </a:prstGeom>
                          <a:noFill/>
                          <a:ln>
                            <a:noFill/>
                          </a:ln>
                        </pic:spPr>
                      </pic:pic>
                      <pic:pic xmlns:pic="http://schemas.openxmlformats.org/drawingml/2006/picture">
                        <pic:nvPicPr>
                          <pic:cNvPr id="655502358" name="図 5"/>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988734" y="135466"/>
                            <a:ext cx="2901315" cy="3340100"/>
                          </a:xfrm>
                          <a:prstGeom prst="rect">
                            <a:avLst/>
                          </a:prstGeom>
                          <a:noFill/>
                          <a:ln>
                            <a:noFill/>
                          </a:ln>
                        </pic:spPr>
                      </pic:pic>
                    </wpg:wgp>
                  </a:graphicData>
                </a:graphic>
              </wp:anchor>
            </w:drawing>
          </mc:Choice>
          <mc:Fallback>
            <w:pict>
              <v:group w14:anchorId="1BDD648E" id="グループ化 6" o:spid="_x0000_s1026" style="position:absolute;left:0;text-align:left;margin-left:6.6pt;margin-top:14.75pt;width:463.8pt;height:273.65pt;z-index:251824128" coordsize="58900,34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29013;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">
                  <v:imagedata r:id="rId39" o:title=""/>
                </v:shape>
                <v:shape id="図 5" o:spid="_x0000_s1028" type="#_x0000_t75" style="position:absolute;left:29887;top:1354;width:29013;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">
                  <v:imagedata r:id="rId40" o:title=""/>
                </v:shape>
              </v:group>
            </w:pict>
          </mc:Fallback>
        </mc:AlternateContent>
      </w:r>
    </w:p>
    <w:p w14:paraId="52EF0FAB" w14:textId="3B676AA8" w:rsidR="00C77DEF" w:rsidRDefault="00C77DEF" w:rsidP="00C77DEF"/>
    <w:p w14:paraId="7AF00AA6" w14:textId="10ECDBCA" w:rsidR="00C77DEF" w:rsidRDefault="00C77DEF" w:rsidP="00C77DEF"/>
    <w:p w14:paraId="4910FD03" w14:textId="7C1D027A" w:rsidR="00C77DEF" w:rsidRDefault="00C77DEF" w:rsidP="00C77DEF"/>
    <w:p w14:paraId="167AC578" w14:textId="6ADA22FF" w:rsidR="00C77DEF" w:rsidRDefault="00C77DEF" w:rsidP="00C77DEF"/>
    <w:p w14:paraId="49EA8E5B" w14:textId="6A703B27" w:rsidR="00C77DEF" w:rsidRDefault="00C77DEF" w:rsidP="00C77DEF"/>
    <w:p w14:paraId="07445E18" w14:textId="65918CB6" w:rsidR="00C77DEF" w:rsidRDefault="00C77DEF" w:rsidP="00C77DEF"/>
    <w:p w14:paraId="2B6CF910" w14:textId="63A17A9F" w:rsidR="00C77DEF" w:rsidRDefault="00C77DEF" w:rsidP="00C77DEF"/>
    <w:p w14:paraId="02A867CC" w14:textId="77777777" w:rsidR="00C77DEF" w:rsidRDefault="00C77DEF" w:rsidP="00C77DEF"/>
    <w:p w14:paraId="29D5F6BD" w14:textId="02CB6931" w:rsidR="00C77DEF" w:rsidRDefault="00C77DEF" w:rsidP="00C77DEF"/>
    <w:p w14:paraId="69E97F57" w14:textId="77777777" w:rsidR="00C77DEF" w:rsidRDefault="00C77DEF" w:rsidP="00C77DEF"/>
    <w:p w14:paraId="1BE6C032" w14:textId="77777777" w:rsidR="00C77DEF" w:rsidRDefault="00C77DEF" w:rsidP="00C77DEF"/>
    <w:p w14:paraId="74FB8EC1" w14:textId="77777777" w:rsidR="00C77DEF" w:rsidRDefault="00C77DEF" w:rsidP="00C77DEF"/>
    <w:p w14:paraId="36386939" w14:textId="18162F8F" w:rsidR="00C77DEF" w:rsidRDefault="00C77DEF" w:rsidP="00C77DEF"/>
    <w:p w14:paraId="2EE1C246" w14:textId="77777777" w:rsidR="00C77DEF" w:rsidRDefault="00C77DEF" w:rsidP="00C77DEF"/>
    <w:p w14:paraId="1F034343" w14:textId="77777777" w:rsidR="00C77DEF" w:rsidRDefault="00C77DEF" w:rsidP="00C77DEF"/>
    <w:p w14:paraId="161DF294" w14:textId="77777777" w:rsidR="00C77DEF" w:rsidRDefault="00C77DEF" w:rsidP="00C77DEF"/>
    <w:p w14:paraId="2B045ED1" w14:textId="77777777" w:rsidR="00C77DEF" w:rsidRDefault="00C77DEF" w:rsidP="00C77DEF"/>
    <w:p w14:paraId="2A65DE23" w14:textId="77777777" w:rsidR="00C77DEF" w:rsidRDefault="00C77DEF" w:rsidP="00C77DEF"/>
    <w:p w14:paraId="75AD7D34" w14:textId="77777777" w:rsidR="00555E6C" w:rsidRDefault="00555E6C">
      <w:pPr>
        <w:widowControl/>
        <w:jc w:val="left"/>
        <w:rPr>
          <w:rFonts w:ascii="BIZ UDゴシック" w:eastAsia="BIZ UDゴシック" w:hAnsi="BIZ UDゴシック" w:cs="Times New Roman"/>
          <w:noProof/>
          <w:sz w:val="24"/>
          <w:szCs w:val="24"/>
        </w:rPr>
      </w:pPr>
      <w:r>
        <w:rPr>
          <w:rFonts w:hAnsi="BIZ UDゴシック"/>
        </w:rPr>
        <w:br w:type="page"/>
      </w:r>
    </w:p>
    <w:p w14:paraId="7C8F40C7" w14:textId="7D8F44B5" w:rsidR="00C35626" w:rsidRPr="00C35626" w:rsidRDefault="00555E6C" w:rsidP="00C35626">
      <w:pPr>
        <w:pStyle w:val="ac"/>
        <w:rPr>
          <w:rFonts w:hAnsi="BIZ UDゴシック"/>
        </w:rPr>
      </w:pPr>
      <w:r w:rsidRPr="00555E6C">
        <w:lastRenderedPageBreak/>
        <w:drawing>
          <wp:anchor distT="0" distB="0" distL="114300" distR="114300" simplePos="0" relativeHeight="251826176" behindDoc="0" locked="0" layoutInCell="1" allowOverlap="1" wp14:anchorId="705EDB1E" wp14:editId="0C4EE0F0">
            <wp:simplePos x="0" y="0"/>
            <wp:positionH relativeFrom="column">
              <wp:posOffset>3192145</wp:posOffset>
            </wp:positionH>
            <wp:positionV relativeFrom="paragraph">
              <wp:posOffset>446828</wp:posOffset>
            </wp:positionV>
            <wp:extent cx="3157220" cy="4333875"/>
            <wp:effectExtent l="0" t="0" r="0" b="0"/>
            <wp:wrapNone/>
            <wp:docPr id="214665237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7220" cy="433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DEF" w:rsidRPr="00C35626">
        <w:rPr>
          <w:rFonts w:hAnsi="BIZ UDゴシック" w:hint="eastAsia"/>
        </w:rPr>
        <w:t>問</w:t>
      </w:r>
      <w:r w:rsidR="00C77DEF" w:rsidRPr="00C35626">
        <w:rPr>
          <w:rFonts w:hAnsi="BIZ UDゴシック"/>
        </w:rPr>
        <w:t>13　現在の就労状況（自営業、家族従事者含む）をお聞きします。</w:t>
      </w:r>
      <w:r w:rsidR="00C35626">
        <w:rPr>
          <w:rFonts w:hAnsi="BIZ UDゴシック"/>
        </w:rPr>
        <w:br/>
      </w:r>
      <w:r w:rsidR="00C35626" w:rsidRPr="00C35626">
        <w:rPr>
          <w:rFonts w:hAnsi="BIZ UDゴシック" w:hint="eastAsia"/>
        </w:rPr>
        <w:t>【父親についてお答えください】※母子家庭の場合は記載不要</w:t>
      </w:r>
    </w:p>
    <w:p w14:paraId="21FF6B77" w14:textId="5D0AACAD" w:rsidR="00C77DEF" w:rsidRDefault="00C77DEF" w:rsidP="00C77DEF">
      <w:pPr>
        <w:pStyle w:val="ab"/>
        <w:ind w:right="4649"/>
      </w:pPr>
      <w:r>
        <w:rPr>
          <w:rFonts w:hint="eastAsia"/>
        </w:rPr>
        <w:t>「フルタイム（週５日程度・１日８時間程度）で就労していて、産休、育休、介護休業中ではない」の割合が</w:t>
      </w:r>
      <w:r>
        <w:t>98.2％と最も高くなっています。</w:t>
      </w:r>
    </w:p>
    <w:p w14:paraId="6ECBB90A" w14:textId="32E5CBAA" w:rsidR="00C77DEF" w:rsidRDefault="00C77DEF" w:rsidP="00C77DEF"/>
    <w:p w14:paraId="032A839D" w14:textId="37902D29" w:rsidR="00C77DEF" w:rsidRDefault="00C77DEF" w:rsidP="00C77DEF"/>
    <w:p w14:paraId="73AFC3C1" w14:textId="667C0A05" w:rsidR="00C77DEF" w:rsidRDefault="00C77DEF" w:rsidP="00C77DEF"/>
    <w:p w14:paraId="4461AE0E" w14:textId="77777777" w:rsidR="00C77DEF" w:rsidRDefault="00C77DEF" w:rsidP="00C77DEF"/>
    <w:p w14:paraId="4980A8F3" w14:textId="77777777" w:rsidR="00C77DEF" w:rsidRDefault="00C77DEF" w:rsidP="00C77DEF"/>
    <w:p w14:paraId="545A80BF" w14:textId="77777777" w:rsidR="00C77DEF" w:rsidRDefault="00C77DEF" w:rsidP="00C77DEF"/>
    <w:p w14:paraId="2B35488E" w14:textId="7840C333" w:rsidR="00C77DEF" w:rsidRDefault="00C77DEF" w:rsidP="00C77DEF"/>
    <w:p w14:paraId="0221AF61" w14:textId="77777777" w:rsidR="00C77DEF" w:rsidRDefault="00C77DEF" w:rsidP="00C77DEF"/>
    <w:p w14:paraId="181C4DDE" w14:textId="77777777" w:rsidR="00C77DEF" w:rsidRDefault="00C77DEF" w:rsidP="00C77DEF"/>
    <w:p w14:paraId="16272D76" w14:textId="77777777" w:rsidR="00C77DEF" w:rsidRDefault="00C77DEF" w:rsidP="00C77DEF"/>
    <w:p w14:paraId="5BDBCE71" w14:textId="77777777" w:rsidR="00C77DEF" w:rsidRDefault="00C77DEF" w:rsidP="00C77DEF"/>
    <w:p w14:paraId="7A4CD7A2" w14:textId="77777777" w:rsidR="00C77DEF" w:rsidRDefault="00C77DEF" w:rsidP="00C77DEF"/>
    <w:p w14:paraId="29FFC72A" w14:textId="77777777" w:rsidR="00C77DEF" w:rsidRDefault="00C77DEF" w:rsidP="00C77DEF"/>
    <w:p w14:paraId="0C1CBBFD" w14:textId="77777777" w:rsidR="00C77DEF" w:rsidRDefault="00C77DEF" w:rsidP="00C77DEF"/>
    <w:p w14:paraId="3E7E7739" w14:textId="77777777" w:rsidR="00C77DEF" w:rsidRDefault="00C77DEF" w:rsidP="00C77DEF"/>
    <w:p w14:paraId="60EE3F02" w14:textId="56FBE69C" w:rsidR="00C77DEF" w:rsidRDefault="00C77DEF">
      <w:pPr>
        <w:widowControl/>
        <w:jc w:val="left"/>
      </w:pPr>
    </w:p>
    <w:p w14:paraId="3BB8BC81" w14:textId="77777777" w:rsidR="00555E6C" w:rsidRDefault="00555E6C">
      <w:pPr>
        <w:widowControl/>
        <w:jc w:val="left"/>
      </w:pPr>
    </w:p>
    <w:p w14:paraId="375B5CA4" w14:textId="77777777" w:rsidR="00555E6C" w:rsidRDefault="00555E6C">
      <w:pPr>
        <w:widowControl/>
        <w:jc w:val="left"/>
      </w:pPr>
    </w:p>
    <w:p w14:paraId="19A84AB3" w14:textId="69B961A2" w:rsidR="00C77DEF" w:rsidRDefault="00C77DEF" w:rsidP="00C77DEF">
      <w:pPr>
        <w:pStyle w:val="ac"/>
      </w:pPr>
      <w:r>
        <w:rPr>
          <w:rFonts w:hint="eastAsia"/>
        </w:rPr>
        <w:t>問</w:t>
      </w:r>
      <w:r>
        <w:t>13－３　【問13で「</w:t>
      </w:r>
      <w:r w:rsidR="00555E6C" w:rsidRPr="00555E6C">
        <w:rPr>
          <w:rFonts w:hint="eastAsia"/>
        </w:rPr>
        <w:t>パート、アルバイト等（フルタイム以外の就労）で就労していて、産休、育休、介護休業中ではない</w:t>
      </w:r>
      <w:r>
        <w:t>」または「</w:t>
      </w:r>
      <w:r w:rsidR="00555E6C" w:rsidRPr="00555E6C">
        <w:rPr>
          <w:rFonts w:hint="eastAsia"/>
        </w:rPr>
        <w:t>パート、アルバイト等（フルタイム以外の就労）で雇われているが、産休、育休、介護休業中である</w:t>
      </w:r>
      <w:r>
        <w:t>」を選んだ方】</w:t>
      </w:r>
      <w:r w:rsidR="00555E6C">
        <w:br/>
      </w:r>
      <w:r>
        <w:rPr>
          <w:rFonts w:hint="eastAsia"/>
        </w:rPr>
        <w:t>フルタイムへの転換希望はありますか。</w:t>
      </w:r>
    </w:p>
    <w:p w14:paraId="7640F8F9" w14:textId="2FE016F3" w:rsidR="00C77DEF" w:rsidRDefault="00C77DEF" w:rsidP="00D974D5">
      <w:pPr>
        <w:pStyle w:val="ab"/>
      </w:pPr>
      <w:r>
        <w:rPr>
          <w:rFonts w:hint="eastAsia"/>
        </w:rPr>
        <w:t>「フルタイムへの転換希望はあるが、実現できる見込みはない」が２件</w:t>
      </w:r>
      <w:r w:rsidR="00D974D5">
        <w:rPr>
          <w:rFonts w:hint="eastAsia"/>
        </w:rPr>
        <w:t>、</w:t>
      </w:r>
      <w:r>
        <w:rPr>
          <w:rFonts w:hint="eastAsia"/>
        </w:rPr>
        <w:t>「フルタイムへの転換希望があり、実現できる見込みがある」が１件となっています。</w:t>
      </w:r>
    </w:p>
    <w:p w14:paraId="4D9C19A1" w14:textId="77777777" w:rsidR="00C77DEF" w:rsidRDefault="00C77DEF" w:rsidP="00C77DEF"/>
    <w:p w14:paraId="4A133667" w14:textId="77777777" w:rsidR="00C77DEF" w:rsidRDefault="00C77DEF" w:rsidP="00C77DEF"/>
    <w:p w14:paraId="493D9F9D" w14:textId="77777777" w:rsidR="00C77DEF" w:rsidRDefault="00C77DEF" w:rsidP="00C77DEF"/>
    <w:p w14:paraId="7F27D182" w14:textId="77777777" w:rsidR="00C77DEF" w:rsidRDefault="00C77DEF" w:rsidP="00C77DEF"/>
    <w:p w14:paraId="72269C6E" w14:textId="77777777" w:rsidR="00C77DEF" w:rsidRDefault="00C77DEF" w:rsidP="00C77DEF"/>
    <w:p w14:paraId="5946553E" w14:textId="77777777" w:rsidR="00C77DEF" w:rsidRDefault="00C77DEF" w:rsidP="00C77DEF"/>
    <w:p w14:paraId="55086500" w14:textId="43C32C0E" w:rsidR="00C77DEF" w:rsidRDefault="00C77DEF">
      <w:pPr>
        <w:widowControl/>
        <w:jc w:val="left"/>
      </w:pPr>
      <w:r>
        <w:br w:type="page"/>
      </w:r>
    </w:p>
    <w:p w14:paraId="280628EA" w14:textId="4E770512" w:rsidR="00C77DEF" w:rsidRDefault="00C77DEF" w:rsidP="00C77DEF">
      <w:pPr>
        <w:pStyle w:val="ac"/>
      </w:pPr>
      <w:r>
        <w:rPr>
          <w:rFonts w:hint="eastAsia"/>
        </w:rPr>
        <w:lastRenderedPageBreak/>
        <w:t>問</w:t>
      </w:r>
      <w:r>
        <w:t>13－４【問13で「</w:t>
      </w:r>
      <w:r w:rsidR="00555E6C" w:rsidRPr="00555E6C">
        <w:rPr>
          <w:rFonts w:hint="eastAsia"/>
        </w:rPr>
        <w:t>以前は就労していたが、現在は就労していない</w:t>
      </w:r>
      <w:r>
        <w:t>」または</w:t>
      </w:r>
      <w:r w:rsidR="00555E6C">
        <w:br/>
      </w:r>
      <w:r>
        <w:t>「</w:t>
      </w:r>
      <w:r w:rsidR="00555E6C" w:rsidRPr="00555E6C">
        <w:rPr>
          <w:rFonts w:hint="eastAsia"/>
        </w:rPr>
        <w:t>これまで就労したことがない</w:t>
      </w:r>
      <w:r>
        <w:t>」を選んだ方】</w:t>
      </w:r>
      <w:r w:rsidR="00555E6C">
        <w:br/>
      </w:r>
      <w:r>
        <w:rPr>
          <w:rFonts w:hint="eastAsia"/>
        </w:rPr>
        <w:t>就労したいという希望はありますか。</w:t>
      </w:r>
    </w:p>
    <w:p w14:paraId="270F56A4" w14:textId="470A51FD" w:rsidR="00C77DEF" w:rsidRDefault="00C77DEF" w:rsidP="00C77DEF">
      <w:pPr>
        <w:pStyle w:val="ab"/>
        <w:ind w:right="4649"/>
      </w:pPr>
      <w:r>
        <w:rPr>
          <w:rFonts w:hint="eastAsia"/>
        </w:rPr>
        <w:t>有効回答がありませんでした。</w:t>
      </w:r>
    </w:p>
    <w:p w14:paraId="70B4E248" w14:textId="77777777" w:rsidR="00C77DEF" w:rsidRDefault="00C77DEF" w:rsidP="00C77DEF"/>
    <w:p w14:paraId="1DAC5C6F" w14:textId="77777777" w:rsidR="00C77DEF" w:rsidRDefault="00C77DEF" w:rsidP="00C77DEF"/>
    <w:p w14:paraId="317DFC1D" w14:textId="71F83791" w:rsidR="00C77DEF" w:rsidRDefault="00C77DEF">
      <w:pPr>
        <w:widowControl/>
        <w:jc w:val="left"/>
      </w:pPr>
    </w:p>
    <w:p w14:paraId="5FF837BF" w14:textId="77777777" w:rsidR="00555E6C" w:rsidRDefault="00555E6C">
      <w:pPr>
        <w:widowControl/>
        <w:jc w:val="left"/>
      </w:pPr>
    </w:p>
    <w:p w14:paraId="1433C5BB" w14:textId="490453EB" w:rsidR="00C77DEF" w:rsidRDefault="00C77DEF" w:rsidP="00C77DEF">
      <w:pPr>
        <w:pStyle w:val="ac"/>
      </w:pPr>
      <w:r>
        <w:rPr>
          <w:rFonts w:hint="eastAsia"/>
        </w:rPr>
        <w:t>問</w:t>
      </w:r>
      <w:r>
        <w:t>13－５　【問13－４で「１年以内に就労したい」を選んだ方】</w:t>
      </w:r>
      <w:r w:rsidR="00555E6C">
        <w:br/>
      </w:r>
      <w:r>
        <w:rPr>
          <w:rFonts w:hint="eastAsia"/>
        </w:rPr>
        <w:t>希望する就労形態はどれですか。</w:t>
      </w:r>
    </w:p>
    <w:p w14:paraId="4DDD40D0" w14:textId="46142F72" w:rsidR="00C77DEF" w:rsidRDefault="00C77DEF" w:rsidP="00C77DEF">
      <w:pPr>
        <w:pStyle w:val="ab"/>
        <w:ind w:right="4649"/>
      </w:pPr>
      <w:r>
        <w:rPr>
          <w:rFonts w:hint="eastAsia"/>
        </w:rPr>
        <w:t>有効回答がありませんでした。</w:t>
      </w:r>
    </w:p>
    <w:p w14:paraId="26AD8478" w14:textId="77777777" w:rsidR="00C77DEF" w:rsidRDefault="00C77DEF" w:rsidP="00C77DEF"/>
    <w:p w14:paraId="7CBC6336" w14:textId="77777777" w:rsidR="00C77DEF" w:rsidRDefault="00C77DEF" w:rsidP="00C77DEF"/>
    <w:p w14:paraId="1F1351D1" w14:textId="0F6CF06C" w:rsidR="00C77DEF" w:rsidRDefault="00C77DEF">
      <w:pPr>
        <w:widowControl/>
        <w:jc w:val="left"/>
      </w:pPr>
    </w:p>
    <w:p w14:paraId="5B1DDCEE" w14:textId="77777777" w:rsidR="00555E6C" w:rsidRDefault="00555E6C">
      <w:pPr>
        <w:widowControl/>
        <w:jc w:val="left"/>
      </w:pPr>
    </w:p>
    <w:p w14:paraId="319600DA" w14:textId="77777777" w:rsidR="00C77DEF" w:rsidRDefault="00C77DEF" w:rsidP="00C77DEF">
      <w:pPr>
        <w:pStyle w:val="ac"/>
      </w:pPr>
      <w:r>
        <w:rPr>
          <w:rFonts w:hint="eastAsia"/>
        </w:rPr>
        <w:t>問</w:t>
      </w:r>
      <w:r>
        <w:t>14　お子さんが生まれたとき、育児休業を取得されましたか。</w:t>
      </w:r>
      <w:r>
        <w:t>※</w:t>
      </w:r>
      <w:r>
        <w:t>２人以上お子さんがいる場合は、１回でも取得された場合は「取得した」を選択してください。</w:t>
      </w:r>
    </w:p>
    <w:p w14:paraId="4A1D9ABF" w14:textId="77777777" w:rsidR="00C77DEF" w:rsidRDefault="00C77DEF" w:rsidP="00C77DEF">
      <w:pPr>
        <w:pStyle w:val="ab"/>
        <w:ind w:right="4649"/>
      </w:pPr>
      <w:r w:rsidRPr="00C77DEF">
        <w:rPr>
          <w:noProof/>
        </w:rPr>
        <w:drawing>
          <wp:anchor distT="0" distB="0" distL="114300" distR="114300" simplePos="0" relativeHeight="251724800" behindDoc="0" locked="0" layoutInCell="1" allowOverlap="1" wp14:anchorId="159F70D9" wp14:editId="5DF1C104">
            <wp:simplePos x="0" y="0"/>
            <wp:positionH relativeFrom="column">
              <wp:posOffset>3239770</wp:posOffset>
            </wp:positionH>
            <wp:positionV relativeFrom="paragraph">
              <wp:posOffset>-35560</wp:posOffset>
            </wp:positionV>
            <wp:extent cx="3360420" cy="1844040"/>
            <wp:effectExtent l="0" t="0" r="0" b="0"/>
            <wp:wrapNone/>
            <wp:docPr id="73825082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「取得していない」の割合が</w:t>
      </w:r>
      <w:r>
        <w:t>85.8％と最も高く、次いで「取得した（取得中）」の割合が13.3％となっています。</w:t>
      </w:r>
    </w:p>
    <w:p w14:paraId="0EA97A3A" w14:textId="77777777" w:rsidR="00C77DEF" w:rsidRDefault="00C77DEF" w:rsidP="00C77DEF"/>
    <w:p w14:paraId="4893F701" w14:textId="77777777" w:rsidR="00C77DEF" w:rsidRDefault="00C77DEF" w:rsidP="00C77DEF"/>
    <w:p w14:paraId="5DFF7AF3" w14:textId="77777777" w:rsidR="00C77DEF" w:rsidRDefault="00C77DEF" w:rsidP="00C77DEF"/>
    <w:p w14:paraId="412A1B5C" w14:textId="77777777" w:rsidR="00C77DEF" w:rsidRDefault="00C77DEF" w:rsidP="00C77DEF"/>
    <w:p w14:paraId="49C9AA7B" w14:textId="77777777" w:rsidR="00C77DEF" w:rsidRDefault="00C77DEF" w:rsidP="00C77DEF"/>
    <w:p w14:paraId="43A475BB" w14:textId="77777777" w:rsidR="00C77DEF" w:rsidRDefault="00C77DEF" w:rsidP="00C77DEF"/>
    <w:p w14:paraId="58DB3D6A" w14:textId="77777777" w:rsidR="00C77DEF" w:rsidRDefault="00C77DEF" w:rsidP="00C77DEF"/>
    <w:p w14:paraId="5DFFBD96" w14:textId="77777777" w:rsidR="00C77DEF" w:rsidRDefault="00C77DEF" w:rsidP="00C77DEF"/>
    <w:p w14:paraId="55FD6911" w14:textId="77777777" w:rsidR="00C77DEF" w:rsidRDefault="00C77DEF" w:rsidP="00C77DEF"/>
    <w:p w14:paraId="2A06ACF9" w14:textId="77777777" w:rsidR="00C77DEF" w:rsidRDefault="00C77DEF" w:rsidP="00C77DEF"/>
    <w:p w14:paraId="2B0C2E38" w14:textId="77777777" w:rsidR="00C77DEF" w:rsidRDefault="00C77DEF" w:rsidP="00C77DEF"/>
    <w:p w14:paraId="3385D7C4" w14:textId="77777777" w:rsidR="00C77DEF" w:rsidRDefault="00C77DEF" w:rsidP="00C77DEF"/>
    <w:p w14:paraId="38935614" w14:textId="30B3583D" w:rsidR="00C77DEF" w:rsidRDefault="00C77DEF">
      <w:pPr>
        <w:widowControl/>
        <w:jc w:val="left"/>
      </w:pPr>
      <w:r>
        <w:br w:type="page"/>
      </w:r>
    </w:p>
    <w:p w14:paraId="36E60370" w14:textId="4EFBBC49" w:rsidR="00C77DEF" w:rsidRDefault="00C77DEF" w:rsidP="00C77DEF">
      <w:pPr>
        <w:pStyle w:val="ac"/>
      </w:pPr>
      <w:r>
        <w:rPr>
          <w:rFonts w:hint="eastAsia"/>
        </w:rPr>
        <w:lastRenderedPageBreak/>
        <w:t>問</w:t>
      </w:r>
      <w:r>
        <w:t>14－１　【問14で「取得した（取得中）」を選んだ方】</w:t>
      </w:r>
      <w:r w:rsidR="00555E6C">
        <w:br/>
      </w:r>
      <w:r>
        <w:rPr>
          <w:rFonts w:hint="eastAsia"/>
        </w:rPr>
        <w:t>取得した期間（日数）を回答してください。</w:t>
      </w:r>
    </w:p>
    <w:p w14:paraId="0CB7C067" w14:textId="434DD503" w:rsidR="00C77DEF" w:rsidRPr="00555E6C" w:rsidRDefault="00C77DEF" w:rsidP="00555E6C">
      <w:pPr>
        <w:pStyle w:val="ab"/>
        <w:rPr>
          <w:rFonts w:hAnsi="BIZ UDゴシック"/>
        </w:rPr>
      </w:pPr>
      <w:r w:rsidRPr="00555E6C">
        <w:rPr>
          <w:rFonts w:hAnsi="BIZ UDゴシック" w:hint="eastAsia"/>
        </w:rPr>
        <w:t>「</w:t>
      </w:r>
      <w:r w:rsidRPr="00555E6C">
        <w:rPr>
          <w:rFonts w:hAnsi="BIZ UDゴシック"/>
        </w:rPr>
        <w:t>30日以上」の割合が34.1％と最も高く、次いで「14日」の割合が15.9％、「７日」の割合が11.4％となっています。</w:t>
      </w:r>
    </w:p>
    <w:p w14:paraId="17BD397F" w14:textId="3C8626AA" w:rsidR="00C77DEF" w:rsidRDefault="00555E6C" w:rsidP="00C77DEF">
      <w:r>
        <w:rPr>
          <w:noProof/>
        </w:rPr>
        <mc:AlternateContent>
          <mc:Choice Requires="wpg">
            <w:drawing>
              <wp:anchor distT="0" distB="0" distL="114300" distR="114300" simplePos="0" relativeHeight="251833344" behindDoc="0" locked="0" layoutInCell="1" allowOverlap="1" wp14:anchorId="01860DAC" wp14:editId="382A86C7">
                <wp:simplePos x="0" y="0"/>
                <wp:positionH relativeFrom="column">
                  <wp:posOffset>75777</wp:posOffset>
                </wp:positionH>
                <wp:positionV relativeFrom="paragraph">
                  <wp:posOffset>186690</wp:posOffset>
                </wp:positionV>
                <wp:extent cx="5974715" cy="5327650"/>
                <wp:effectExtent l="0" t="0" r="0" b="6350"/>
                <wp:wrapNone/>
                <wp:docPr id="2124871287" name="グループ化 11"/>
                <wp:cNvGraphicFramePr/>
                <a:graphic xmlns:a="http://schemas.openxmlformats.org/drawingml/2006/main">
                  <a:graphicData uri="http://schemas.microsoft.com/office/word/2010/wordprocessingGroup">
                    <wpg:wgp>
                      <wpg:cNvGrpSpPr/>
                      <wpg:grpSpPr>
                        <a:xfrm>
                          <a:off x="0" y="0"/>
                          <a:ext cx="5974715" cy="5327650"/>
                          <a:chOff x="0" y="0"/>
                          <a:chExt cx="5974715" cy="5327650"/>
                        </a:xfrm>
                      </wpg:grpSpPr>
                      <pic:pic xmlns:pic="http://schemas.openxmlformats.org/drawingml/2006/picture">
                        <pic:nvPicPr>
                          <pic:cNvPr id="1001375431" name="図 9"/>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01315" cy="5327650"/>
                          </a:xfrm>
                          <a:prstGeom prst="rect">
                            <a:avLst/>
                          </a:prstGeom>
                          <a:noFill/>
                          <a:ln>
                            <a:noFill/>
                          </a:ln>
                        </pic:spPr>
                      </pic:pic>
                      <pic:pic xmlns:pic="http://schemas.openxmlformats.org/drawingml/2006/picture">
                        <pic:nvPicPr>
                          <pic:cNvPr id="1786816504" name="図 10"/>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3073400" y="127000"/>
                            <a:ext cx="2901315" cy="4888865"/>
                          </a:xfrm>
                          <a:prstGeom prst="rect">
                            <a:avLst/>
                          </a:prstGeom>
                          <a:noFill/>
                          <a:ln>
                            <a:noFill/>
                          </a:ln>
                        </pic:spPr>
                      </pic:pic>
                    </wpg:wgp>
                  </a:graphicData>
                </a:graphic>
              </wp:anchor>
            </w:drawing>
          </mc:Choice>
          <mc:Fallback>
            <w:pict>
              <v:group w14:anchorId="3BE15DA0" id="グループ化 11" o:spid="_x0000_s1026" style="position:absolute;left:0;text-align:left;margin-left:5.95pt;margin-top:14.7pt;width:470.45pt;height:419.5pt;z-index:251833344" coordsize="59747,532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">
                <v:shape id="図 9" o:spid="_x0000_s1027" type="#_x0000_t75" style="position:absolute;width:29013;height:5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">
                  <v:imagedata r:id="rId46" o:title=""/>
                </v:shape>
                <v:shape id="図 10" o:spid="_x0000_s1028" type="#_x0000_t75" style="position:absolute;left:30734;top:1270;width:29013;height:48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">
                  <v:imagedata r:id="rId47" o:title=""/>
                </v:shape>
              </v:group>
            </w:pict>
          </mc:Fallback>
        </mc:AlternateContent>
      </w:r>
    </w:p>
    <w:p w14:paraId="08537160" w14:textId="262CD454" w:rsidR="00C77DEF" w:rsidRDefault="00C77DEF" w:rsidP="00C77DEF"/>
    <w:p w14:paraId="6D371914" w14:textId="6E0DC5B8" w:rsidR="00C77DEF" w:rsidRDefault="00C77DEF" w:rsidP="00C77DEF"/>
    <w:p w14:paraId="6340FF9E" w14:textId="07D8675E" w:rsidR="00C77DEF" w:rsidRDefault="00C77DEF" w:rsidP="00C77DEF"/>
    <w:p w14:paraId="13F17B4F" w14:textId="115FB925" w:rsidR="00C77DEF" w:rsidRDefault="00C77DEF" w:rsidP="00C77DEF"/>
    <w:p w14:paraId="50FE55AF" w14:textId="17A5E5A2" w:rsidR="00C77DEF" w:rsidRDefault="00C77DEF" w:rsidP="00C77DEF"/>
    <w:p w14:paraId="106F2BB2" w14:textId="77777777" w:rsidR="00C77DEF" w:rsidRDefault="00C77DEF" w:rsidP="00C77DEF"/>
    <w:p w14:paraId="5FDB976C" w14:textId="3C63B955" w:rsidR="00C77DEF" w:rsidRDefault="00C77DEF" w:rsidP="00C77DEF"/>
    <w:p w14:paraId="4F26FAF4" w14:textId="77777777" w:rsidR="00C77DEF" w:rsidRDefault="00C77DEF" w:rsidP="00C77DEF"/>
    <w:p w14:paraId="43DE4DA6" w14:textId="1C60BA56" w:rsidR="00C77DEF" w:rsidRDefault="00C77DEF" w:rsidP="00C77DEF"/>
    <w:p w14:paraId="6D225FF9" w14:textId="186E59B6" w:rsidR="00C77DEF" w:rsidRDefault="00C77DEF" w:rsidP="00C77DEF"/>
    <w:p w14:paraId="62D7A9E2" w14:textId="199D3011" w:rsidR="00C77DEF" w:rsidRDefault="00C77DEF" w:rsidP="00C77DEF"/>
    <w:p w14:paraId="5976C127" w14:textId="58D06512" w:rsidR="00C77DEF" w:rsidRDefault="00C77DEF" w:rsidP="00C77DEF"/>
    <w:p w14:paraId="2556BF5A" w14:textId="77777777" w:rsidR="00C77DEF" w:rsidRDefault="00C77DEF" w:rsidP="00C77DEF"/>
    <w:p w14:paraId="363A151C" w14:textId="47597310" w:rsidR="00C77DEF" w:rsidRDefault="00C77DEF" w:rsidP="00C77DEF"/>
    <w:p w14:paraId="18C036A7" w14:textId="085F4DB3" w:rsidR="00C77DEF" w:rsidRDefault="00C77DEF" w:rsidP="00C77DEF"/>
    <w:p w14:paraId="32A40FAF" w14:textId="0D8D7253" w:rsidR="00C77DEF" w:rsidRDefault="00C77DEF" w:rsidP="00C77DEF"/>
    <w:p w14:paraId="550104D7" w14:textId="2CD42CB3" w:rsidR="00C77DEF" w:rsidRDefault="00C77DEF" w:rsidP="00C77DEF"/>
    <w:p w14:paraId="238EB555" w14:textId="77777777" w:rsidR="00C77DEF" w:rsidRDefault="00C77DEF" w:rsidP="00C77DEF"/>
    <w:p w14:paraId="0CFE3237" w14:textId="0199FFA9" w:rsidR="00C77DEF" w:rsidRDefault="00C77DEF" w:rsidP="00C77DEF"/>
    <w:p w14:paraId="3A8EE2B6" w14:textId="77777777" w:rsidR="00C77DEF" w:rsidRDefault="00C77DEF" w:rsidP="00C77DEF"/>
    <w:p w14:paraId="0034D707" w14:textId="77777777" w:rsidR="00C77DEF" w:rsidRDefault="00C77DEF" w:rsidP="00C77DEF"/>
    <w:p w14:paraId="0F035DA6" w14:textId="77777777" w:rsidR="00C77DEF" w:rsidRDefault="00C77DEF" w:rsidP="00C77DEF"/>
    <w:p w14:paraId="33EFAC59" w14:textId="77777777" w:rsidR="00C77DEF" w:rsidRDefault="00C77DEF" w:rsidP="00C77DEF"/>
    <w:p w14:paraId="63DC95D9" w14:textId="77777777" w:rsidR="00C77DEF" w:rsidRDefault="00C77DEF" w:rsidP="00C77DEF"/>
    <w:p w14:paraId="2783801F" w14:textId="77777777" w:rsidR="00C77DEF" w:rsidRDefault="00C77DEF" w:rsidP="00C77DEF"/>
    <w:p w14:paraId="204E1070" w14:textId="77777777" w:rsidR="00C77DEF" w:rsidRDefault="00C77DEF" w:rsidP="00C77DEF"/>
    <w:p w14:paraId="3BC5BED5" w14:textId="77777777" w:rsidR="00C77DEF" w:rsidRDefault="00C77DEF" w:rsidP="00C77DEF"/>
    <w:p w14:paraId="4DE82BF6" w14:textId="77777777" w:rsidR="00C77DEF" w:rsidRDefault="00C77DEF" w:rsidP="00C77DEF"/>
    <w:p w14:paraId="0808E1E4" w14:textId="77777777" w:rsidR="00C77DEF" w:rsidRDefault="00C77DEF" w:rsidP="00C77DEF"/>
    <w:p w14:paraId="2D59834D" w14:textId="77777777" w:rsidR="00C77DEF" w:rsidRDefault="00C77DEF" w:rsidP="00C77DEF"/>
    <w:p w14:paraId="7D6E699D" w14:textId="77777777" w:rsidR="00C77DEF" w:rsidRDefault="00C77DEF" w:rsidP="00C77DEF"/>
    <w:p w14:paraId="6B4CF46C" w14:textId="0FD6A87F" w:rsidR="00C77DEF" w:rsidRDefault="00C77DEF">
      <w:pPr>
        <w:widowControl/>
        <w:jc w:val="left"/>
      </w:pPr>
      <w:r>
        <w:br w:type="page"/>
      </w:r>
    </w:p>
    <w:p w14:paraId="3DE4D9D5" w14:textId="0D832359" w:rsidR="00C77DEF" w:rsidRDefault="00C77DEF" w:rsidP="00C77DEF">
      <w:pPr>
        <w:pStyle w:val="ac"/>
      </w:pPr>
      <w:r>
        <w:rPr>
          <w:rFonts w:hint="eastAsia"/>
        </w:rPr>
        <w:lastRenderedPageBreak/>
        <w:t>問</w:t>
      </w:r>
      <w:r>
        <w:t>14－２　【問14で「取得していない」を選んだ方】</w:t>
      </w:r>
      <w:r w:rsidR="00555E6C">
        <w:br/>
      </w:r>
      <w:r>
        <w:rPr>
          <w:rFonts w:hint="eastAsia"/>
        </w:rPr>
        <w:t>取得しなかった理由を選択してください。（該当するものすべてを選択）</w:t>
      </w:r>
    </w:p>
    <w:p w14:paraId="18187402" w14:textId="7800B897" w:rsidR="00C77DEF" w:rsidRPr="005B51EA" w:rsidRDefault="00C77DEF" w:rsidP="005B51EA">
      <w:pPr>
        <w:pStyle w:val="ab"/>
        <w:rPr>
          <w:rFonts w:hAnsi="BIZ UDゴシック"/>
        </w:rPr>
      </w:pPr>
      <w:r w:rsidRPr="005B51EA">
        <w:rPr>
          <w:rFonts w:hAnsi="BIZ UDゴシック" w:hint="eastAsia"/>
        </w:rPr>
        <w:t>「配偶者が育児休業を取得したから」の割合が</w:t>
      </w:r>
      <w:r w:rsidRPr="005B51EA">
        <w:rPr>
          <w:rFonts w:hAnsi="BIZ UDゴシック"/>
        </w:rPr>
        <w:t>36.3％と最も高く、次いで「仕事が忙しかったから」の割合が34.5％、「職場に育児休業を取りにくい雰囲気があったから」の割合が30.3％となっています。</w:t>
      </w:r>
    </w:p>
    <w:p w14:paraId="2FA377DC" w14:textId="51E87E7B" w:rsidR="00C77DEF" w:rsidRDefault="005B51EA" w:rsidP="00C77DEF">
      <w:r>
        <w:rPr>
          <w:noProof/>
        </w:rPr>
        <mc:AlternateContent>
          <mc:Choice Requires="wpg">
            <w:drawing>
              <wp:anchor distT="0" distB="0" distL="114300" distR="114300" simplePos="0" relativeHeight="251838464" behindDoc="0" locked="0" layoutInCell="1" allowOverlap="1" wp14:anchorId="5F4904C8" wp14:editId="52815BC8">
                <wp:simplePos x="0" y="0"/>
                <wp:positionH relativeFrom="column">
                  <wp:posOffset>92710</wp:posOffset>
                </wp:positionH>
                <wp:positionV relativeFrom="paragraph">
                  <wp:posOffset>212090</wp:posOffset>
                </wp:positionV>
                <wp:extent cx="5805382" cy="3475567"/>
                <wp:effectExtent l="0" t="0" r="0" b="0"/>
                <wp:wrapNone/>
                <wp:docPr id="1159793963" name="グループ化 14"/>
                <wp:cNvGraphicFramePr/>
                <a:graphic xmlns:a="http://schemas.openxmlformats.org/drawingml/2006/main">
                  <a:graphicData uri="http://schemas.microsoft.com/office/word/2010/wordprocessingGroup">
                    <wpg:wgp>
                      <wpg:cNvGrpSpPr/>
                      <wpg:grpSpPr>
                        <a:xfrm>
                          <a:off x="0" y="0"/>
                          <a:ext cx="5805382" cy="3475567"/>
                          <a:chOff x="0" y="0"/>
                          <a:chExt cx="5805382" cy="3475567"/>
                        </a:xfrm>
                      </wpg:grpSpPr>
                      <pic:pic xmlns:pic="http://schemas.openxmlformats.org/drawingml/2006/picture">
                        <pic:nvPicPr>
                          <pic:cNvPr id="199454547" name="図 12"/>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1315" cy="3474720"/>
                          </a:xfrm>
                          <a:prstGeom prst="rect">
                            <a:avLst/>
                          </a:prstGeom>
                          <a:noFill/>
                          <a:ln>
                            <a:noFill/>
                          </a:ln>
                        </pic:spPr>
                      </pic:pic>
                      <pic:pic xmlns:pic="http://schemas.openxmlformats.org/drawingml/2006/picture">
                        <pic:nvPicPr>
                          <pic:cNvPr id="1498030279" name="図 13"/>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2904067" y="135467"/>
                            <a:ext cx="2901315" cy="3340100"/>
                          </a:xfrm>
                          <a:prstGeom prst="rect">
                            <a:avLst/>
                          </a:prstGeom>
                          <a:noFill/>
                          <a:ln>
                            <a:noFill/>
                          </a:ln>
                        </pic:spPr>
                      </pic:pic>
                    </wpg:wgp>
                  </a:graphicData>
                </a:graphic>
              </wp:anchor>
            </w:drawing>
          </mc:Choice>
          <mc:Fallback>
            <w:pict>
              <v:group w14:anchorId="507435F8" id="グループ化 14" o:spid="_x0000_s1026" style="position:absolute;left:0;text-align:left;margin-left:7.3pt;margin-top:16.7pt;width:457.1pt;height:273.65pt;z-index:251838464" coordsize="58053,347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">
                <v:shape id="図 12" o:spid="_x0000_s1027" type="#_x0000_t75" style="position:absolute;width:29013;height:34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">
                  <v:imagedata r:id="rId50" o:title=""/>
                </v:shape>
                <v:shape id="図 13" o:spid="_x0000_s1028" type="#_x0000_t75" style="position:absolute;left:29040;top:1354;width:29013;height:33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">
                  <v:imagedata r:id="rId51" o:title=""/>
                </v:shape>
              </v:group>
            </w:pict>
          </mc:Fallback>
        </mc:AlternateContent>
      </w:r>
    </w:p>
    <w:p w14:paraId="25C67500" w14:textId="155AF730" w:rsidR="00C77DEF" w:rsidRDefault="00C77DEF" w:rsidP="00C77DEF"/>
    <w:p w14:paraId="499DBCB3" w14:textId="21060968" w:rsidR="00C77DEF" w:rsidRDefault="00C77DEF" w:rsidP="00C77DEF"/>
    <w:p w14:paraId="6045B402" w14:textId="08DF492E" w:rsidR="00C77DEF" w:rsidRDefault="00C77DEF" w:rsidP="00C77DEF"/>
    <w:p w14:paraId="3F47BF04" w14:textId="391C5846" w:rsidR="00C77DEF" w:rsidRDefault="00C77DEF" w:rsidP="00C77DEF"/>
    <w:p w14:paraId="1481E2A6" w14:textId="1BFBE1EA" w:rsidR="00C77DEF" w:rsidRDefault="00C77DEF" w:rsidP="00C77DEF"/>
    <w:p w14:paraId="27AB6101" w14:textId="104DADD7" w:rsidR="00C77DEF" w:rsidRDefault="00C77DEF" w:rsidP="00C77DEF"/>
    <w:p w14:paraId="628A8428" w14:textId="77777777" w:rsidR="00C77DEF" w:rsidRDefault="00C77DEF" w:rsidP="00C77DEF"/>
    <w:p w14:paraId="5B222B38" w14:textId="62FFEADE" w:rsidR="00C77DEF" w:rsidRDefault="00C77DEF" w:rsidP="00C77DEF"/>
    <w:p w14:paraId="74B7AF92" w14:textId="77777777" w:rsidR="00C77DEF" w:rsidRDefault="00C77DEF" w:rsidP="00C77DEF"/>
    <w:p w14:paraId="7673762E" w14:textId="77777777" w:rsidR="00C77DEF" w:rsidRDefault="00C77DEF" w:rsidP="00C77DEF"/>
    <w:p w14:paraId="2CD3CA85" w14:textId="42EAB9C5" w:rsidR="00C77DEF" w:rsidRDefault="00C77DEF" w:rsidP="00C77DEF"/>
    <w:p w14:paraId="151D547A" w14:textId="77777777" w:rsidR="00C77DEF" w:rsidRDefault="00C77DEF" w:rsidP="00C77DEF"/>
    <w:p w14:paraId="785748A5" w14:textId="77777777" w:rsidR="00C77DEF" w:rsidRDefault="00C77DEF" w:rsidP="00C77DEF"/>
    <w:p w14:paraId="35D619FB" w14:textId="21BF0156" w:rsidR="00C77DEF" w:rsidRDefault="00C77DEF" w:rsidP="00C77DEF"/>
    <w:p w14:paraId="7459CDD8" w14:textId="6086B895" w:rsidR="00C77DEF" w:rsidRDefault="00C77DEF" w:rsidP="00C77DEF"/>
    <w:p w14:paraId="4E098EE8" w14:textId="2B7743F3" w:rsidR="00C77DEF" w:rsidRDefault="00C77DEF" w:rsidP="00C77DEF"/>
    <w:p w14:paraId="53113075" w14:textId="6E256216" w:rsidR="00C77DEF" w:rsidRDefault="00C77DEF" w:rsidP="00C77DEF"/>
    <w:p w14:paraId="3244D8A1" w14:textId="3D6F3B31" w:rsidR="00C77DEF" w:rsidRDefault="00C77DEF" w:rsidP="00C77DEF"/>
    <w:p w14:paraId="694C2520" w14:textId="77777777" w:rsidR="00C77DEF" w:rsidRDefault="00C77DEF" w:rsidP="00C77DEF"/>
    <w:p w14:paraId="0EEBBBB9" w14:textId="2A370ED1" w:rsidR="00C77DEF" w:rsidRDefault="00C77DEF" w:rsidP="00C77DEF"/>
    <w:p w14:paraId="4016E252" w14:textId="77777777" w:rsidR="00C77DEF" w:rsidRDefault="00C77DEF" w:rsidP="00C77DEF"/>
    <w:p w14:paraId="03F3B389" w14:textId="77777777" w:rsidR="00C77DEF" w:rsidRDefault="00C77DEF" w:rsidP="00C77DEF"/>
    <w:p w14:paraId="7566B3B4" w14:textId="77777777" w:rsidR="00C77DEF" w:rsidRDefault="00C77DEF" w:rsidP="00C77DEF"/>
    <w:p w14:paraId="390AB860" w14:textId="000908EA" w:rsidR="00C77DEF" w:rsidRDefault="00C77DEF">
      <w:pPr>
        <w:widowControl/>
        <w:jc w:val="left"/>
      </w:pPr>
      <w:r>
        <w:br w:type="page"/>
      </w:r>
    </w:p>
    <w:p w14:paraId="516CCDEB" w14:textId="31C144EF" w:rsidR="00043AC9" w:rsidRPr="00043AC9" w:rsidRDefault="00043AC9" w:rsidP="00043AC9">
      <w:pPr>
        <w:pStyle w:val="3"/>
        <w:snapToGrid w:val="0"/>
        <w:ind w:leftChars="100" w:left="210"/>
        <w:rPr>
          <w:rFonts w:hAnsi="BIZ UDゴシック" w:cs="Times New Roman"/>
          <w:sz w:val="28"/>
          <w:szCs w:val="24"/>
        </w:rPr>
      </w:pPr>
      <w:bookmarkStart w:id="18" w:name="_Toc178273453"/>
      <w:r w:rsidRPr="00043AC9">
        <w:rPr>
          <w:rFonts w:hAnsi="BIZ UDゴシック" w:cs="Times New Roman" w:hint="eastAsia"/>
          <w:sz w:val="28"/>
          <w:szCs w:val="24"/>
        </w:rPr>
        <w:lastRenderedPageBreak/>
        <w:t>（</w:t>
      </w:r>
      <w:r>
        <w:rPr>
          <w:rFonts w:hAnsi="BIZ UDゴシック" w:cs="Times New Roman" w:hint="eastAsia"/>
          <w:sz w:val="28"/>
          <w:szCs w:val="24"/>
        </w:rPr>
        <w:t>４</w:t>
      </w:r>
      <w:r w:rsidRPr="00043AC9">
        <w:rPr>
          <w:rFonts w:hAnsi="BIZ UDゴシック" w:cs="Times New Roman" w:hint="eastAsia"/>
          <w:sz w:val="28"/>
          <w:szCs w:val="24"/>
        </w:rPr>
        <w:t>）日頃の遊び場について</w:t>
      </w:r>
      <w:bookmarkEnd w:id="18"/>
    </w:p>
    <w:p w14:paraId="10C797AF" w14:textId="3B9E2404" w:rsidR="00C77DEF" w:rsidRDefault="00C77DEF" w:rsidP="00C77DEF">
      <w:pPr>
        <w:pStyle w:val="ac"/>
      </w:pPr>
      <w:r>
        <w:rPr>
          <w:rFonts w:hint="eastAsia"/>
        </w:rPr>
        <w:t>問</w:t>
      </w:r>
      <w:r>
        <w:t>15　お子さんは普段どのような場所で遊んでいますか。</w:t>
      </w:r>
      <w:r w:rsidR="005B51EA">
        <w:br/>
      </w:r>
      <w:r>
        <w:t>（該当するものすべてを選択）</w:t>
      </w:r>
    </w:p>
    <w:p w14:paraId="41014B71" w14:textId="77777777" w:rsidR="00C77DEF" w:rsidRDefault="00C77DEF" w:rsidP="00C77DEF">
      <w:pPr>
        <w:pStyle w:val="ab"/>
        <w:ind w:right="4649"/>
      </w:pPr>
      <w:r w:rsidRPr="00C77DEF">
        <w:rPr>
          <w:noProof/>
        </w:rPr>
        <w:drawing>
          <wp:anchor distT="0" distB="0" distL="114300" distR="114300" simplePos="0" relativeHeight="251730944" behindDoc="0" locked="0" layoutInCell="1" allowOverlap="1" wp14:anchorId="73356620" wp14:editId="1E86A413">
            <wp:simplePos x="0" y="0"/>
            <wp:positionH relativeFrom="column">
              <wp:posOffset>3239770</wp:posOffset>
            </wp:positionH>
            <wp:positionV relativeFrom="paragraph">
              <wp:posOffset>-35560</wp:posOffset>
            </wp:positionV>
            <wp:extent cx="3360420" cy="3672840"/>
            <wp:effectExtent l="0" t="0" r="0" b="0"/>
            <wp:wrapNone/>
            <wp:docPr id="109892451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「自宅（家の中）」の割合が</w:t>
      </w:r>
      <w:r>
        <w:t>97.1％と最も高く、次いで「自宅（庭、自宅周辺）」の割合が80.1％、「公園、身近な地域の広場」の割合が63.4％となっています。</w:t>
      </w:r>
    </w:p>
    <w:p w14:paraId="7A84B3C2" w14:textId="77777777" w:rsidR="00C77DEF" w:rsidRDefault="00C77DEF" w:rsidP="00C77DEF"/>
    <w:p w14:paraId="6EC681B7" w14:textId="77777777" w:rsidR="00C77DEF" w:rsidRDefault="00C77DEF" w:rsidP="00C77DEF"/>
    <w:p w14:paraId="3CC049E0" w14:textId="77777777" w:rsidR="00C77DEF" w:rsidRDefault="00C77DEF" w:rsidP="00C77DEF"/>
    <w:p w14:paraId="7BE67FDA" w14:textId="77777777" w:rsidR="00C77DEF" w:rsidRDefault="00C77DEF" w:rsidP="00C77DEF"/>
    <w:p w14:paraId="754DE22F" w14:textId="77777777" w:rsidR="00C77DEF" w:rsidRDefault="00C77DEF" w:rsidP="00C77DEF"/>
    <w:p w14:paraId="2013A85F" w14:textId="77777777" w:rsidR="00C77DEF" w:rsidRDefault="00C77DEF" w:rsidP="00C77DEF"/>
    <w:p w14:paraId="00287CDA" w14:textId="77777777" w:rsidR="00C77DEF" w:rsidRDefault="00C77DEF" w:rsidP="00C77DEF"/>
    <w:p w14:paraId="3BAF13E5" w14:textId="77777777" w:rsidR="00C77DEF" w:rsidRDefault="00C77DEF" w:rsidP="00C77DEF"/>
    <w:p w14:paraId="44913FC7" w14:textId="77777777" w:rsidR="00C77DEF" w:rsidRDefault="00C77DEF" w:rsidP="00C77DEF"/>
    <w:p w14:paraId="633D2AC9" w14:textId="77777777" w:rsidR="00C77DEF" w:rsidRDefault="00C77DEF" w:rsidP="00C77DEF"/>
    <w:p w14:paraId="4878C3DB" w14:textId="77777777" w:rsidR="00C77DEF" w:rsidRDefault="00C77DEF" w:rsidP="00C77DEF"/>
    <w:p w14:paraId="75A7AAAF" w14:textId="3CD875C2" w:rsidR="00C77DEF" w:rsidRDefault="00C77DEF">
      <w:pPr>
        <w:widowControl/>
        <w:jc w:val="left"/>
      </w:pPr>
    </w:p>
    <w:p w14:paraId="012CCA98" w14:textId="572A782E" w:rsidR="00C77DEF" w:rsidRDefault="00C77DEF" w:rsidP="00C77DEF">
      <w:pPr>
        <w:pStyle w:val="ac"/>
      </w:pPr>
      <w:r>
        <w:rPr>
          <w:rFonts w:hint="eastAsia"/>
        </w:rPr>
        <w:t>問</w:t>
      </w:r>
      <w:r>
        <w:t>16　家の近くにある子どもの遊び場について、何か感じることはありますか。</w:t>
      </w:r>
      <w:r w:rsidR="005B51EA">
        <w:br/>
      </w:r>
      <w:r>
        <w:t>（該当するものすべてを選択）</w:t>
      </w:r>
    </w:p>
    <w:p w14:paraId="02826160" w14:textId="77777777" w:rsidR="00C77DEF" w:rsidRDefault="00C77DEF" w:rsidP="00C77DEF">
      <w:pPr>
        <w:pStyle w:val="ab"/>
        <w:ind w:right="4649"/>
      </w:pPr>
      <w:r w:rsidRPr="00C77DEF">
        <w:rPr>
          <w:noProof/>
        </w:rPr>
        <w:drawing>
          <wp:anchor distT="0" distB="0" distL="114300" distR="114300" simplePos="0" relativeHeight="251732992" behindDoc="0" locked="0" layoutInCell="1" allowOverlap="1" wp14:anchorId="7BEB0758" wp14:editId="2E513CC7">
            <wp:simplePos x="0" y="0"/>
            <wp:positionH relativeFrom="column">
              <wp:posOffset>3239770</wp:posOffset>
            </wp:positionH>
            <wp:positionV relativeFrom="paragraph">
              <wp:posOffset>-35560</wp:posOffset>
            </wp:positionV>
            <wp:extent cx="3360420" cy="4282440"/>
            <wp:effectExtent l="0" t="0" r="0" b="0"/>
            <wp:wrapNone/>
            <wp:docPr id="33861984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「遊具が充実すると良い」の割合が</w:t>
      </w:r>
      <w:r>
        <w:t>64.0％と最も高く、次いで「公園があると良い」の割合が63.7％、「遊び仲間が少ない」の割合が30.3％となっています。</w:t>
      </w:r>
    </w:p>
    <w:p w14:paraId="6762B565" w14:textId="77777777" w:rsidR="00C77DEF" w:rsidRDefault="00C77DEF" w:rsidP="00C77DEF"/>
    <w:p w14:paraId="37C5A32D" w14:textId="77777777" w:rsidR="00C77DEF" w:rsidRDefault="00C77DEF" w:rsidP="00C77DEF"/>
    <w:p w14:paraId="28AE087A" w14:textId="77777777" w:rsidR="00C77DEF" w:rsidRDefault="00C77DEF" w:rsidP="00C77DEF"/>
    <w:p w14:paraId="749F4ABE" w14:textId="77777777" w:rsidR="00C77DEF" w:rsidRDefault="00C77DEF" w:rsidP="00C77DEF"/>
    <w:p w14:paraId="7FE6E7CD" w14:textId="77777777" w:rsidR="00C77DEF" w:rsidRDefault="00C77DEF" w:rsidP="00C77DEF"/>
    <w:p w14:paraId="31EA7B28" w14:textId="77777777" w:rsidR="00C77DEF" w:rsidRDefault="00C77DEF" w:rsidP="00C77DEF"/>
    <w:p w14:paraId="4B9A6AF9" w14:textId="77777777" w:rsidR="00C77DEF" w:rsidRDefault="00C77DEF" w:rsidP="00C77DEF"/>
    <w:p w14:paraId="63097A64" w14:textId="77777777" w:rsidR="00C77DEF" w:rsidRDefault="00C77DEF" w:rsidP="00C77DEF"/>
    <w:p w14:paraId="5D544CD8" w14:textId="77777777" w:rsidR="00C77DEF" w:rsidRDefault="00C77DEF" w:rsidP="00C77DEF"/>
    <w:p w14:paraId="69BF99BF" w14:textId="77777777" w:rsidR="00C77DEF" w:rsidRDefault="00C77DEF" w:rsidP="00C77DEF"/>
    <w:p w14:paraId="467D3657" w14:textId="77777777" w:rsidR="00C77DEF" w:rsidRDefault="00C77DEF" w:rsidP="00C77DEF"/>
    <w:p w14:paraId="2B2E84F9" w14:textId="77777777" w:rsidR="00C77DEF" w:rsidRDefault="00C77DEF" w:rsidP="00C77DEF"/>
    <w:p w14:paraId="3E31B0A6" w14:textId="32B016CE" w:rsidR="00C77DEF" w:rsidRDefault="00C77DEF">
      <w:pPr>
        <w:widowControl/>
        <w:jc w:val="left"/>
      </w:pPr>
      <w:r>
        <w:br w:type="page"/>
      </w:r>
    </w:p>
    <w:p w14:paraId="56247F7F" w14:textId="222EE447" w:rsidR="00043AC9" w:rsidRPr="00043AC9" w:rsidRDefault="00043AC9" w:rsidP="00043AC9">
      <w:pPr>
        <w:pStyle w:val="3"/>
        <w:snapToGrid w:val="0"/>
        <w:ind w:leftChars="100" w:left="210"/>
        <w:rPr>
          <w:rFonts w:hAnsi="BIZ UDゴシック" w:cs="Times New Roman"/>
          <w:sz w:val="28"/>
          <w:szCs w:val="24"/>
        </w:rPr>
      </w:pPr>
      <w:bookmarkStart w:id="19" w:name="_Toc178273454"/>
      <w:r w:rsidRPr="00043AC9">
        <w:rPr>
          <w:rFonts w:hAnsi="BIZ UDゴシック" w:cs="Times New Roman" w:hint="eastAsia"/>
          <w:sz w:val="28"/>
          <w:szCs w:val="24"/>
        </w:rPr>
        <w:lastRenderedPageBreak/>
        <w:t>（</w:t>
      </w:r>
      <w:r>
        <w:rPr>
          <w:rFonts w:hAnsi="BIZ UDゴシック" w:cs="Times New Roman" w:hint="eastAsia"/>
          <w:sz w:val="28"/>
          <w:szCs w:val="24"/>
        </w:rPr>
        <w:t>５</w:t>
      </w:r>
      <w:r w:rsidRPr="00043AC9">
        <w:rPr>
          <w:rFonts w:hAnsi="BIZ UDゴシック" w:cs="Times New Roman" w:hint="eastAsia"/>
          <w:sz w:val="28"/>
          <w:szCs w:val="24"/>
        </w:rPr>
        <w:t>）平日の定期的な教育・保育事業について</w:t>
      </w:r>
      <w:bookmarkEnd w:id="19"/>
    </w:p>
    <w:p w14:paraId="3B752988" w14:textId="13515B59" w:rsidR="00C77DEF" w:rsidRDefault="00C77DEF" w:rsidP="00C77DEF">
      <w:pPr>
        <w:pStyle w:val="ac"/>
      </w:pPr>
      <w:r>
        <w:rPr>
          <w:rFonts w:hint="eastAsia"/>
        </w:rPr>
        <w:t>問</w:t>
      </w:r>
      <w:r>
        <w:t>17　現在、次の教育・保育事業などのうち定期的に利用しているものはありますか。</w:t>
      </w:r>
      <w:r w:rsidR="005B51EA">
        <w:br/>
      </w:r>
      <w:r>
        <w:t>（該当するものすべてを選択）</w:t>
      </w:r>
    </w:p>
    <w:p w14:paraId="30132377" w14:textId="77777777" w:rsidR="00C77DEF" w:rsidRDefault="00C77DEF" w:rsidP="00C77DEF">
      <w:pPr>
        <w:pStyle w:val="ab"/>
        <w:ind w:right="4649"/>
      </w:pPr>
      <w:r w:rsidRPr="00C77DEF">
        <w:rPr>
          <w:noProof/>
        </w:rPr>
        <w:drawing>
          <wp:anchor distT="0" distB="0" distL="114300" distR="114300" simplePos="0" relativeHeight="251735040" behindDoc="0" locked="0" layoutInCell="1" allowOverlap="1" wp14:anchorId="24EB2BFE" wp14:editId="7D9569E4">
            <wp:simplePos x="0" y="0"/>
            <wp:positionH relativeFrom="column">
              <wp:posOffset>3239770</wp:posOffset>
            </wp:positionH>
            <wp:positionV relativeFrom="paragraph">
              <wp:posOffset>-35560</wp:posOffset>
            </wp:positionV>
            <wp:extent cx="3360420" cy="3368040"/>
            <wp:effectExtent l="0" t="0" r="0" b="0"/>
            <wp:wrapNone/>
            <wp:docPr id="78916412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「こども園」の割合が</w:t>
      </w:r>
      <w:r>
        <w:t>82.1％と最も高く、次いで「利用していない」の割合が10.1％となっています。</w:t>
      </w:r>
    </w:p>
    <w:p w14:paraId="6F93D26E" w14:textId="77777777" w:rsidR="00C77DEF" w:rsidRDefault="00C77DEF" w:rsidP="00C77DEF"/>
    <w:p w14:paraId="40A14720" w14:textId="77777777" w:rsidR="00C77DEF" w:rsidRDefault="00C77DEF" w:rsidP="00C77DEF"/>
    <w:p w14:paraId="57C3BA65" w14:textId="77777777" w:rsidR="00C77DEF" w:rsidRDefault="00C77DEF" w:rsidP="00C77DEF"/>
    <w:p w14:paraId="4A0EF073" w14:textId="77777777" w:rsidR="00C77DEF" w:rsidRDefault="00C77DEF" w:rsidP="00C77DEF"/>
    <w:p w14:paraId="29BE68B3" w14:textId="77777777" w:rsidR="00C77DEF" w:rsidRDefault="00C77DEF" w:rsidP="00C77DEF"/>
    <w:p w14:paraId="4CA0E33E" w14:textId="77777777" w:rsidR="00C77DEF" w:rsidRDefault="00C77DEF" w:rsidP="00C77DEF"/>
    <w:p w14:paraId="0CB455F3" w14:textId="77777777" w:rsidR="00C77DEF" w:rsidRDefault="00C77DEF" w:rsidP="00C77DEF"/>
    <w:p w14:paraId="4D7625FC" w14:textId="77777777" w:rsidR="00C77DEF" w:rsidRDefault="00C77DEF" w:rsidP="00C77DEF"/>
    <w:p w14:paraId="24D289CC" w14:textId="77777777" w:rsidR="00C77DEF" w:rsidRDefault="00C77DEF" w:rsidP="00C77DEF"/>
    <w:p w14:paraId="760A6879" w14:textId="77777777" w:rsidR="00C77DEF" w:rsidRDefault="00C77DEF" w:rsidP="00C77DEF"/>
    <w:p w14:paraId="05236988" w14:textId="77777777" w:rsidR="00C77DEF" w:rsidRDefault="00C77DEF" w:rsidP="00C77DEF"/>
    <w:p w14:paraId="6232D3A5" w14:textId="77777777" w:rsidR="00C77DEF" w:rsidRDefault="00C77DEF" w:rsidP="00C77DEF"/>
    <w:p w14:paraId="1A48E5B3" w14:textId="77777777" w:rsidR="00C77DEF" w:rsidRDefault="00C77DEF" w:rsidP="00C77DEF"/>
    <w:p w14:paraId="26C374FE" w14:textId="77777777" w:rsidR="00C77DEF" w:rsidRDefault="00C77DEF" w:rsidP="00C77DEF"/>
    <w:p w14:paraId="50EDDCA8" w14:textId="77777777" w:rsidR="00C77DEF" w:rsidRDefault="00C77DEF" w:rsidP="00C77DEF"/>
    <w:p w14:paraId="6AA23D8E" w14:textId="77777777" w:rsidR="00C77DEF" w:rsidRDefault="00C77DEF" w:rsidP="00C77DEF"/>
    <w:p w14:paraId="0F96D270" w14:textId="77777777" w:rsidR="00C77DEF" w:rsidRDefault="00C77DEF" w:rsidP="00C77DEF"/>
    <w:p w14:paraId="2867A837" w14:textId="2813D740" w:rsidR="00C77DEF" w:rsidRDefault="00C77DEF">
      <w:pPr>
        <w:widowControl/>
        <w:jc w:val="left"/>
      </w:pPr>
      <w:r>
        <w:br w:type="page"/>
      </w:r>
    </w:p>
    <w:p w14:paraId="7DACBEE2" w14:textId="201BC049" w:rsidR="00C77DEF" w:rsidRDefault="00C77DEF" w:rsidP="00C77DEF">
      <w:pPr>
        <w:pStyle w:val="ac"/>
      </w:pPr>
      <w:r>
        <w:rPr>
          <w:rFonts w:hint="eastAsia"/>
        </w:rPr>
        <w:lastRenderedPageBreak/>
        <w:t>問</w:t>
      </w:r>
      <w:r>
        <w:t>17－４　【問17の質問で「利用していない」以外を選んだ方】</w:t>
      </w:r>
      <w:r w:rsidR="005B51EA">
        <w:br/>
      </w:r>
      <w:r>
        <w:rPr>
          <w:rFonts w:hint="eastAsia"/>
        </w:rPr>
        <w:t>過去１年間に、お子さんが病気やケガで利用できなかったことがありますか。</w:t>
      </w:r>
    </w:p>
    <w:p w14:paraId="48AD9B0E" w14:textId="77777777" w:rsidR="00C77DEF" w:rsidRDefault="00C77DEF" w:rsidP="00C77DEF">
      <w:pPr>
        <w:pStyle w:val="ab"/>
        <w:ind w:right="4649"/>
      </w:pPr>
      <w:r w:rsidRPr="00C77DEF">
        <w:rPr>
          <w:noProof/>
        </w:rPr>
        <w:drawing>
          <wp:anchor distT="0" distB="0" distL="114300" distR="114300" simplePos="0" relativeHeight="251737088" behindDoc="0" locked="0" layoutInCell="1" allowOverlap="1" wp14:anchorId="05BE2112" wp14:editId="680C5A98">
            <wp:simplePos x="0" y="0"/>
            <wp:positionH relativeFrom="column">
              <wp:posOffset>3239770</wp:posOffset>
            </wp:positionH>
            <wp:positionV relativeFrom="paragraph">
              <wp:posOffset>-35560</wp:posOffset>
            </wp:positionV>
            <wp:extent cx="3360420" cy="1539240"/>
            <wp:effectExtent l="0" t="0" r="0" b="0"/>
            <wp:wrapNone/>
            <wp:docPr id="89679856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「あった」の割合が</w:t>
      </w:r>
      <w:r>
        <w:t>67.7％、「なかった」の割合が30.3％となっています。</w:t>
      </w:r>
    </w:p>
    <w:p w14:paraId="7D6D6C76" w14:textId="77777777" w:rsidR="00C77DEF" w:rsidRDefault="00C77DEF" w:rsidP="00C77DEF"/>
    <w:p w14:paraId="597ED299" w14:textId="77777777" w:rsidR="00C77DEF" w:rsidRDefault="00C77DEF" w:rsidP="00C77DEF"/>
    <w:p w14:paraId="5EB29AD2" w14:textId="77777777" w:rsidR="00C77DEF" w:rsidRDefault="00C77DEF" w:rsidP="00C77DEF"/>
    <w:p w14:paraId="2D7A92AD" w14:textId="77777777" w:rsidR="00C77DEF" w:rsidRDefault="00C77DEF" w:rsidP="00C77DEF"/>
    <w:p w14:paraId="389D67DC" w14:textId="77777777" w:rsidR="00C77DEF" w:rsidRDefault="00C77DEF" w:rsidP="00C77DEF"/>
    <w:p w14:paraId="48DA9D7F" w14:textId="77777777" w:rsidR="00C77DEF" w:rsidRDefault="00C77DEF" w:rsidP="00C77DEF"/>
    <w:p w14:paraId="6C84D875" w14:textId="77777777" w:rsidR="00C77DEF" w:rsidRDefault="00C77DEF" w:rsidP="00C77DEF"/>
    <w:p w14:paraId="6FDD2D42" w14:textId="4ACE7867" w:rsidR="00C77DEF" w:rsidRDefault="00C77DEF" w:rsidP="00C77DEF">
      <w:pPr>
        <w:pStyle w:val="aff"/>
      </w:pPr>
      <w:r>
        <w:rPr>
          <w:rFonts w:hint="eastAsia"/>
        </w:rPr>
        <w:t>【</w:t>
      </w:r>
      <w:r w:rsidR="005B51EA" w:rsidRPr="005B51EA">
        <w:rPr>
          <w:rFonts w:hint="eastAsia"/>
        </w:rPr>
        <w:t>母親の就労状況別</w:t>
      </w:r>
      <w:r>
        <w:rPr>
          <w:rFonts w:hint="eastAsia"/>
        </w:rPr>
        <w:t>】</w:t>
      </w:r>
    </w:p>
    <w:p w14:paraId="58E3DA58" w14:textId="5DE180A0" w:rsidR="00C77DEF" w:rsidRDefault="005B51EA" w:rsidP="00C77DEF">
      <w:pPr>
        <w:pStyle w:val="ab"/>
      </w:pPr>
      <w:r w:rsidRPr="005B51EA">
        <w:rPr>
          <w:rFonts w:hint="eastAsia"/>
        </w:rPr>
        <w:t>母親の就労状況別</w:t>
      </w:r>
      <w:r w:rsidR="00C77DEF">
        <w:rPr>
          <w:rFonts w:hint="eastAsia"/>
        </w:rPr>
        <w:t>にみると、フルタイム（週５日程度・１日８時間程度）で雇われているが、産休、育休、介護休業中であるで「なかった」の割合が高くなっています。</w:t>
      </w:r>
    </w:p>
    <w:p w14:paraId="5623A791" w14:textId="383C3ECE" w:rsidR="00C77DEF" w:rsidRDefault="00C77DEF" w:rsidP="00C77DEF">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41"/>
        <w:gridCol w:w="1524"/>
        <w:gridCol w:w="1526"/>
        <w:gridCol w:w="1526"/>
        <w:gridCol w:w="1524"/>
      </w:tblGrid>
      <w:tr w:rsidR="00C77DEF" w:rsidRPr="00C77DEF" w14:paraId="6AD09FEF" w14:textId="77777777" w:rsidTr="00C77DEF">
        <w:trPr>
          <w:cantSplit/>
          <w:trHeight w:val="1701"/>
        </w:trPr>
        <w:tc>
          <w:tcPr>
            <w:tcW w:w="1701" w:type="dxa"/>
            <w:shd w:val="clear" w:color="auto" w:fill="auto"/>
            <w:vAlign w:val="center"/>
          </w:tcPr>
          <w:p w14:paraId="6499C8D0" w14:textId="77777777" w:rsidR="00C77DEF" w:rsidRPr="00C77DEF" w:rsidRDefault="00C77DEF" w:rsidP="00C77DEF">
            <w:pPr>
              <w:spacing w:line="220" w:lineRule="exact"/>
              <w:ind w:left="57" w:right="57"/>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7AB9CFB7" w14:textId="77777777" w:rsidR="00C77DEF" w:rsidRPr="00C77DEF" w:rsidRDefault="00C77DEF" w:rsidP="00C77DEF">
            <w:pPr>
              <w:spacing w:line="22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45629EDC" w14:textId="77777777" w:rsidR="00C77DEF" w:rsidRPr="00C77DEF" w:rsidRDefault="00C77DEF" w:rsidP="00C77DEF">
            <w:pPr>
              <w:spacing w:line="22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あった</w:t>
            </w:r>
          </w:p>
        </w:tc>
        <w:tc>
          <w:tcPr>
            <w:tcW w:w="826" w:type="dxa"/>
            <w:shd w:val="clear" w:color="auto" w:fill="auto"/>
            <w:textDirection w:val="tbRlV"/>
            <w:vAlign w:val="center"/>
          </w:tcPr>
          <w:p w14:paraId="73752FAA" w14:textId="77777777" w:rsidR="00C77DEF" w:rsidRPr="00C77DEF" w:rsidRDefault="00C77DEF" w:rsidP="00C77DEF">
            <w:pPr>
              <w:spacing w:line="22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なかった</w:t>
            </w:r>
          </w:p>
        </w:tc>
        <w:tc>
          <w:tcPr>
            <w:tcW w:w="825" w:type="dxa"/>
            <w:shd w:val="clear" w:color="auto" w:fill="auto"/>
            <w:textDirection w:val="tbRlV"/>
            <w:vAlign w:val="center"/>
          </w:tcPr>
          <w:p w14:paraId="71B2937A" w14:textId="77777777" w:rsidR="00C77DEF" w:rsidRPr="00C77DEF" w:rsidRDefault="00C77DEF" w:rsidP="00C77DEF">
            <w:pPr>
              <w:spacing w:line="22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無回答</w:t>
            </w:r>
          </w:p>
        </w:tc>
      </w:tr>
      <w:tr w:rsidR="00C77DEF" w:rsidRPr="00C77DEF" w14:paraId="6F9A067A" w14:textId="77777777" w:rsidTr="00C77DEF">
        <w:tc>
          <w:tcPr>
            <w:tcW w:w="1701" w:type="dxa"/>
            <w:shd w:val="clear" w:color="auto" w:fill="auto"/>
            <w:vAlign w:val="center"/>
          </w:tcPr>
          <w:p w14:paraId="60949453"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全</w:t>
            </w:r>
            <w:r w:rsidRPr="00C77DEF">
              <w:rPr>
                <w:rFonts w:ascii="BIZ UDゴシック" w:eastAsia="BIZ UDゴシック" w:hAnsi="BIZ UDゴシック" w:cs="ＭＳ Ｐ明朝"/>
                <w:color w:val="000000"/>
                <w:kern w:val="0"/>
                <w:sz w:val="18"/>
                <w:szCs w:val="20"/>
              </w:rPr>
              <w:t xml:space="preserve">  </w:t>
            </w:r>
            <w:r w:rsidRPr="00C77DEF">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3F0B21C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308</w:t>
            </w:r>
          </w:p>
        </w:tc>
        <w:tc>
          <w:tcPr>
            <w:tcW w:w="826" w:type="dxa"/>
            <w:tcBorders>
              <w:left w:val="double" w:sz="4" w:space="0" w:color="auto"/>
            </w:tcBorders>
            <w:shd w:val="clear" w:color="auto" w:fill="auto"/>
            <w:vAlign w:val="center"/>
          </w:tcPr>
          <w:p w14:paraId="291B78CE"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67.9 </w:t>
            </w:r>
          </w:p>
        </w:tc>
        <w:tc>
          <w:tcPr>
            <w:tcW w:w="826" w:type="dxa"/>
            <w:shd w:val="clear" w:color="auto" w:fill="auto"/>
            <w:vAlign w:val="center"/>
          </w:tcPr>
          <w:p w14:paraId="1DF64271"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30.2 </w:t>
            </w:r>
          </w:p>
        </w:tc>
        <w:tc>
          <w:tcPr>
            <w:tcW w:w="825" w:type="dxa"/>
            <w:shd w:val="clear" w:color="auto" w:fill="auto"/>
            <w:vAlign w:val="center"/>
          </w:tcPr>
          <w:p w14:paraId="0B5FA718"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1.9 </w:t>
            </w:r>
          </w:p>
        </w:tc>
      </w:tr>
      <w:tr w:rsidR="00C77DEF" w:rsidRPr="00C77DEF" w14:paraId="4FEA96CF" w14:textId="77777777" w:rsidTr="00C77DEF">
        <w:tc>
          <w:tcPr>
            <w:tcW w:w="1701" w:type="dxa"/>
            <w:shd w:val="clear" w:color="auto" w:fill="auto"/>
            <w:vAlign w:val="center"/>
          </w:tcPr>
          <w:p w14:paraId="02F77075"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825" w:type="dxa"/>
            <w:tcBorders>
              <w:right w:val="double" w:sz="4" w:space="0" w:color="auto"/>
            </w:tcBorders>
            <w:shd w:val="clear" w:color="auto" w:fill="auto"/>
            <w:vAlign w:val="center"/>
          </w:tcPr>
          <w:p w14:paraId="69A1EEF9"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100</w:t>
            </w:r>
          </w:p>
        </w:tc>
        <w:tc>
          <w:tcPr>
            <w:tcW w:w="826" w:type="dxa"/>
            <w:tcBorders>
              <w:left w:val="double" w:sz="4" w:space="0" w:color="auto"/>
            </w:tcBorders>
            <w:shd w:val="clear" w:color="auto" w:fill="auto"/>
            <w:vAlign w:val="center"/>
          </w:tcPr>
          <w:p w14:paraId="0459C8B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75.0 </w:t>
            </w:r>
          </w:p>
        </w:tc>
        <w:tc>
          <w:tcPr>
            <w:tcW w:w="826" w:type="dxa"/>
            <w:shd w:val="clear" w:color="auto" w:fill="auto"/>
            <w:vAlign w:val="center"/>
          </w:tcPr>
          <w:p w14:paraId="0374C695"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24.0 </w:t>
            </w:r>
          </w:p>
        </w:tc>
        <w:tc>
          <w:tcPr>
            <w:tcW w:w="825" w:type="dxa"/>
            <w:shd w:val="clear" w:color="auto" w:fill="auto"/>
            <w:vAlign w:val="center"/>
          </w:tcPr>
          <w:p w14:paraId="31F2EFE9"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1.0 </w:t>
            </w:r>
          </w:p>
        </w:tc>
      </w:tr>
      <w:tr w:rsidR="00C77DEF" w:rsidRPr="00C77DEF" w14:paraId="4481D1F7" w14:textId="77777777" w:rsidTr="00C77DEF">
        <w:tc>
          <w:tcPr>
            <w:tcW w:w="1701" w:type="dxa"/>
            <w:shd w:val="clear" w:color="auto" w:fill="auto"/>
            <w:vAlign w:val="center"/>
          </w:tcPr>
          <w:p w14:paraId="75A862E1"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825" w:type="dxa"/>
            <w:tcBorders>
              <w:right w:val="double" w:sz="4" w:space="0" w:color="auto"/>
            </w:tcBorders>
            <w:shd w:val="clear" w:color="auto" w:fill="auto"/>
            <w:vAlign w:val="center"/>
          </w:tcPr>
          <w:p w14:paraId="57E65037"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22</w:t>
            </w:r>
          </w:p>
        </w:tc>
        <w:tc>
          <w:tcPr>
            <w:tcW w:w="826" w:type="dxa"/>
            <w:tcBorders>
              <w:left w:val="double" w:sz="4" w:space="0" w:color="auto"/>
            </w:tcBorders>
            <w:shd w:val="clear" w:color="auto" w:fill="auto"/>
            <w:vAlign w:val="center"/>
          </w:tcPr>
          <w:p w14:paraId="39A03F33"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45.5 </w:t>
            </w:r>
          </w:p>
        </w:tc>
        <w:tc>
          <w:tcPr>
            <w:tcW w:w="826" w:type="dxa"/>
            <w:shd w:val="clear" w:color="auto" w:fill="auto"/>
            <w:vAlign w:val="center"/>
          </w:tcPr>
          <w:p w14:paraId="53A54C9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50.0 </w:t>
            </w:r>
          </w:p>
        </w:tc>
        <w:tc>
          <w:tcPr>
            <w:tcW w:w="825" w:type="dxa"/>
            <w:shd w:val="clear" w:color="auto" w:fill="auto"/>
            <w:vAlign w:val="center"/>
          </w:tcPr>
          <w:p w14:paraId="0778E8A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4.5 </w:t>
            </w:r>
          </w:p>
        </w:tc>
      </w:tr>
      <w:tr w:rsidR="00C77DEF" w:rsidRPr="00C77DEF" w14:paraId="60A6F44D" w14:textId="77777777" w:rsidTr="00C77DEF">
        <w:tc>
          <w:tcPr>
            <w:tcW w:w="1701" w:type="dxa"/>
            <w:shd w:val="clear" w:color="auto" w:fill="auto"/>
            <w:vAlign w:val="center"/>
          </w:tcPr>
          <w:p w14:paraId="4360CA45"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825" w:type="dxa"/>
            <w:tcBorders>
              <w:right w:val="double" w:sz="4" w:space="0" w:color="auto"/>
            </w:tcBorders>
            <w:shd w:val="clear" w:color="auto" w:fill="auto"/>
            <w:vAlign w:val="center"/>
          </w:tcPr>
          <w:p w14:paraId="733C953A"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143</w:t>
            </w:r>
          </w:p>
        </w:tc>
        <w:tc>
          <w:tcPr>
            <w:tcW w:w="826" w:type="dxa"/>
            <w:tcBorders>
              <w:left w:val="double" w:sz="4" w:space="0" w:color="auto"/>
            </w:tcBorders>
            <w:shd w:val="clear" w:color="auto" w:fill="auto"/>
            <w:vAlign w:val="center"/>
          </w:tcPr>
          <w:p w14:paraId="7635BBF1"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69.9 </w:t>
            </w:r>
          </w:p>
        </w:tc>
        <w:tc>
          <w:tcPr>
            <w:tcW w:w="826" w:type="dxa"/>
            <w:shd w:val="clear" w:color="auto" w:fill="auto"/>
            <w:vAlign w:val="center"/>
          </w:tcPr>
          <w:p w14:paraId="0677FFB8"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28.0 </w:t>
            </w:r>
          </w:p>
        </w:tc>
        <w:tc>
          <w:tcPr>
            <w:tcW w:w="825" w:type="dxa"/>
            <w:shd w:val="clear" w:color="auto" w:fill="auto"/>
            <w:vAlign w:val="center"/>
          </w:tcPr>
          <w:p w14:paraId="4499F05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2.1 </w:t>
            </w:r>
          </w:p>
        </w:tc>
      </w:tr>
      <w:tr w:rsidR="00C77DEF" w:rsidRPr="00C77DEF" w14:paraId="5AEAC9C6" w14:textId="77777777" w:rsidTr="00C77DEF">
        <w:tc>
          <w:tcPr>
            <w:tcW w:w="1701" w:type="dxa"/>
            <w:shd w:val="clear" w:color="auto" w:fill="auto"/>
            <w:vAlign w:val="center"/>
          </w:tcPr>
          <w:p w14:paraId="7FF729FA"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825" w:type="dxa"/>
            <w:tcBorders>
              <w:right w:val="double" w:sz="4" w:space="0" w:color="auto"/>
            </w:tcBorders>
            <w:shd w:val="clear" w:color="auto" w:fill="auto"/>
            <w:vAlign w:val="center"/>
          </w:tcPr>
          <w:p w14:paraId="48124D43"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10</w:t>
            </w:r>
          </w:p>
        </w:tc>
        <w:tc>
          <w:tcPr>
            <w:tcW w:w="826" w:type="dxa"/>
            <w:tcBorders>
              <w:left w:val="double" w:sz="4" w:space="0" w:color="auto"/>
            </w:tcBorders>
            <w:shd w:val="clear" w:color="auto" w:fill="auto"/>
            <w:vAlign w:val="center"/>
          </w:tcPr>
          <w:p w14:paraId="012ADD7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60.0 </w:t>
            </w:r>
          </w:p>
        </w:tc>
        <w:tc>
          <w:tcPr>
            <w:tcW w:w="826" w:type="dxa"/>
            <w:shd w:val="clear" w:color="auto" w:fill="auto"/>
            <w:vAlign w:val="center"/>
          </w:tcPr>
          <w:p w14:paraId="647F7ED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40.0 </w:t>
            </w:r>
          </w:p>
        </w:tc>
        <w:tc>
          <w:tcPr>
            <w:tcW w:w="825" w:type="dxa"/>
            <w:shd w:val="clear" w:color="auto" w:fill="auto"/>
            <w:vAlign w:val="center"/>
          </w:tcPr>
          <w:p w14:paraId="0A32D38F"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r w:rsidR="00C77DEF" w:rsidRPr="00C77DEF" w14:paraId="654267C3" w14:textId="77777777" w:rsidTr="00C77DEF">
        <w:tc>
          <w:tcPr>
            <w:tcW w:w="1701" w:type="dxa"/>
            <w:shd w:val="clear" w:color="auto" w:fill="auto"/>
            <w:vAlign w:val="center"/>
          </w:tcPr>
          <w:p w14:paraId="7C4B8CF0"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以前は就労していたが、現在は就労していない</w:t>
            </w:r>
          </w:p>
        </w:tc>
        <w:tc>
          <w:tcPr>
            <w:tcW w:w="825" w:type="dxa"/>
            <w:tcBorders>
              <w:right w:val="double" w:sz="4" w:space="0" w:color="auto"/>
            </w:tcBorders>
            <w:shd w:val="clear" w:color="auto" w:fill="auto"/>
            <w:vAlign w:val="center"/>
          </w:tcPr>
          <w:p w14:paraId="796AD57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28</w:t>
            </w:r>
          </w:p>
        </w:tc>
        <w:tc>
          <w:tcPr>
            <w:tcW w:w="826" w:type="dxa"/>
            <w:tcBorders>
              <w:left w:val="double" w:sz="4" w:space="0" w:color="auto"/>
            </w:tcBorders>
            <w:shd w:val="clear" w:color="auto" w:fill="auto"/>
            <w:vAlign w:val="center"/>
          </w:tcPr>
          <w:p w14:paraId="128CF175"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60.7 </w:t>
            </w:r>
          </w:p>
        </w:tc>
        <w:tc>
          <w:tcPr>
            <w:tcW w:w="826" w:type="dxa"/>
            <w:shd w:val="clear" w:color="auto" w:fill="auto"/>
            <w:vAlign w:val="center"/>
          </w:tcPr>
          <w:p w14:paraId="4417CF4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35.7 </w:t>
            </w:r>
          </w:p>
        </w:tc>
        <w:tc>
          <w:tcPr>
            <w:tcW w:w="825" w:type="dxa"/>
            <w:shd w:val="clear" w:color="auto" w:fill="auto"/>
            <w:vAlign w:val="center"/>
          </w:tcPr>
          <w:p w14:paraId="60778BFE"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3.6 </w:t>
            </w:r>
          </w:p>
        </w:tc>
      </w:tr>
      <w:tr w:rsidR="00C77DEF" w:rsidRPr="00C77DEF" w14:paraId="1555393F" w14:textId="77777777" w:rsidTr="00C77DEF">
        <w:tc>
          <w:tcPr>
            <w:tcW w:w="1701" w:type="dxa"/>
            <w:shd w:val="clear" w:color="auto" w:fill="auto"/>
            <w:vAlign w:val="center"/>
          </w:tcPr>
          <w:p w14:paraId="3F939189"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これまで就労したことがない</w:t>
            </w:r>
          </w:p>
        </w:tc>
        <w:tc>
          <w:tcPr>
            <w:tcW w:w="825" w:type="dxa"/>
            <w:tcBorders>
              <w:right w:val="double" w:sz="4" w:space="0" w:color="auto"/>
            </w:tcBorders>
            <w:shd w:val="clear" w:color="auto" w:fill="auto"/>
            <w:vAlign w:val="center"/>
          </w:tcPr>
          <w:p w14:paraId="1B430B9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w:t>
            </w:r>
          </w:p>
        </w:tc>
        <w:tc>
          <w:tcPr>
            <w:tcW w:w="826" w:type="dxa"/>
            <w:tcBorders>
              <w:left w:val="double" w:sz="4" w:space="0" w:color="auto"/>
            </w:tcBorders>
            <w:shd w:val="clear" w:color="auto" w:fill="auto"/>
            <w:vAlign w:val="center"/>
          </w:tcPr>
          <w:p w14:paraId="76214D84"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826" w:type="dxa"/>
            <w:shd w:val="clear" w:color="auto" w:fill="auto"/>
            <w:vAlign w:val="center"/>
          </w:tcPr>
          <w:p w14:paraId="76A7A5B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100.0 </w:t>
            </w:r>
          </w:p>
        </w:tc>
        <w:tc>
          <w:tcPr>
            <w:tcW w:w="825" w:type="dxa"/>
            <w:shd w:val="clear" w:color="auto" w:fill="auto"/>
            <w:vAlign w:val="center"/>
          </w:tcPr>
          <w:p w14:paraId="188DDC9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bl>
    <w:p w14:paraId="0E7DC7ED" w14:textId="77777777" w:rsidR="00C77DEF" w:rsidRDefault="00C77DEF" w:rsidP="00C77DEF"/>
    <w:p w14:paraId="1C356D72" w14:textId="0A6B74CA" w:rsidR="00C77DEF" w:rsidRDefault="00C77DEF">
      <w:pPr>
        <w:widowControl/>
        <w:jc w:val="left"/>
      </w:pPr>
      <w:r>
        <w:br w:type="page"/>
      </w:r>
    </w:p>
    <w:p w14:paraId="0EC1ED90" w14:textId="2837E13F" w:rsidR="00C77DEF" w:rsidRDefault="00C77DEF" w:rsidP="00C77DEF">
      <w:pPr>
        <w:pStyle w:val="ac"/>
      </w:pPr>
      <w:r>
        <w:rPr>
          <w:rFonts w:hint="eastAsia"/>
        </w:rPr>
        <w:lastRenderedPageBreak/>
        <w:t>問</w:t>
      </w:r>
      <w:r>
        <w:t>17－５　【問17－４の質問で「あった」を選んだ方】</w:t>
      </w:r>
      <w:r w:rsidR="005B51EA">
        <w:br/>
      </w:r>
      <w:r>
        <w:rPr>
          <w:rFonts w:hint="eastAsia"/>
        </w:rPr>
        <w:t>その時の対応</w:t>
      </w:r>
      <w:r w:rsidR="00881A73">
        <w:rPr>
          <w:rFonts w:hint="eastAsia"/>
        </w:rPr>
        <w:t>を</w:t>
      </w:r>
      <w:r>
        <w:rPr>
          <w:rFonts w:hint="eastAsia"/>
        </w:rPr>
        <w:t>教えてください。</w:t>
      </w:r>
    </w:p>
    <w:p w14:paraId="6FA3D42A" w14:textId="77777777" w:rsidR="00C77DEF" w:rsidRDefault="00C77DEF" w:rsidP="00C77DEF">
      <w:pPr>
        <w:pStyle w:val="ab"/>
        <w:ind w:right="4649"/>
      </w:pPr>
      <w:r w:rsidRPr="00C77DEF">
        <w:rPr>
          <w:noProof/>
        </w:rPr>
        <w:drawing>
          <wp:anchor distT="0" distB="0" distL="114300" distR="114300" simplePos="0" relativeHeight="251739136" behindDoc="0" locked="0" layoutInCell="1" allowOverlap="1" wp14:anchorId="48CC25CC" wp14:editId="3CFC6258">
            <wp:simplePos x="0" y="0"/>
            <wp:positionH relativeFrom="column">
              <wp:posOffset>3239770</wp:posOffset>
            </wp:positionH>
            <wp:positionV relativeFrom="paragraph">
              <wp:posOffset>-35560</wp:posOffset>
            </wp:positionV>
            <wp:extent cx="3360420" cy="3672840"/>
            <wp:effectExtent l="0" t="0" r="0" b="0"/>
            <wp:wrapNone/>
            <wp:docPr id="123515476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「母親が会社等を休んで子どもを看た」の割合が</w:t>
      </w:r>
      <w:r>
        <w:t>87.1％と最も高く、次いで「（同居者を含む）親族・知人に子どもを看てもらった」の割合が38.6％、「父親が会社等を休んで子どもを看た」の割合が35.7％となっています。</w:t>
      </w:r>
    </w:p>
    <w:p w14:paraId="56AD5EFF" w14:textId="77777777" w:rsidR="00C77DEF" w:rsidRDefault="00C77DEF" w:rsidP="00C77DEF"/>
    <w:p w14:paraId="4184F87E" w14:textId="77777777" w:rsidR="00C77DEF" w:rsidRDefault="00C77DEF" w:rsidP="00C77DEF"/>
    <w:p w14:paraId="50451BB2" w14:textId="77777777" w:rsidR="00C77DEF" w:rsidRDefault="00C77DEF" w:rsidP="00C77DEF"/>
    <w:p w14:paraId="0A59BBF5" w14:textId="77777777" w:rsidR="00C77DEF" w:rsidRDefault="00C77DEF" w:rsidP="00C77DEF"/>
    <w:p w14:paraId="35184374" w14:textId="77777777" w:rsidR="00C77DEF" w:rsidRDefault="00C77DEF" w:rsidP="00C77DEF"/>
    <w:p w14:paraId="06B5ECE8" w14:textId="77777777" w:rsidR="00C77DEF" w:rsidRDefault="00C77DEF" w:rsidP="00C77DEF"/>
    <w:p w14:paraId="2D1382F2" w14:textId="77777777" w:rsidR="00C77DEF" w:rsidRDefault="00C77DEF" w:rsidP="00C77DEF"/>
    <w:p w14:paraId="74CD0127" w14:textId="77777777" w:rsidR="00881A73" w:rsidRPr="00881A73" w:rsidRDefault="00881A73" w:rsidP="00C77DEF"/>
    <w:p w14:paraId="0E302915" w14:textId="77777777" w:rsidR="00C77DEF" w:rsidRDefault="00C77DEF" w:rsidP="00C77DEF"/>
    <w:p w14:paraId="162040D3" w14:textId="77777777" w:rsidR="00C77DEF" w:rsidRDefault="00C77DEF" w:rsidP="00C77DEF"/>
    <w:p w14:paraId="004C476D" w14:textId="77777777" w:rsidR="00C77DEF" w:rsidRDefault="00C77DEF" w:rsidP="00C77DEF"/>
    <w:p w14:paraId="3A645175" w14:textId="17021CA3" w:rsidR="00C77DEF" w:rsidRDefault="00C77DEF" w:rsidP="00C77DEF">
      <w:pPr>
        <w:pStyle w:val="aff"/>
      </w:pPr>
      <w:r>
        <w:rPr>
          <w:rFonts w:hint="eastAsia"/>
        </w:rPr>
        <w:t>【</w:t>
      </w:r>
      <w:r w:rsidR="005B51EA" w:rsidRPr="005B51EA">
        <w:rPr>
          <w:rFonts w:hint="eastAsia"/>
        </w:rPr>
        <w:t>母親の就労状況別</w:t>
      </w:r>
      <w:r>
        <w:rPr>
          <w:rFonts w:hint="eastAsia"/>
        </w:rPr>
        <w:t>】</w:t>
      </w:r>
    </w:p>
    <w:p w14:paraId="7DE3B9C4" w14:textId="47116425" w:rsidR="00C77DEF" w:rsidRDefault="005B51EA" w:rsidP="00C77DEF">
      <w:pPr>
        <w:pStyle w:val="ab"/>
      </w:pPr>
      <w:r w:rsidRPr="005B51EA">
        <w:rPr>
          <w:rFonts w:hint="eastAsia"/>
        </w:rPr>
        <w:t>母親の就労状況別</w:t>
      </w:r>
      <w:r w:rsidR="00C77DEF">
        <w:rPr>
          <w:rFonts w:hint="eastAsia"/>
        </w:rPr>
        <w:t>にみると、フルタイム（週５日程度・１日８時間程度）で雇われているが、産休、育休、介護休業中であるで「父親が会社等を休んで子どもを看た」の割合が高くなっています。</w:t>
      </w:r>
    </w:p>
    <w:p w14:paraId="1663F526" w14:textId="245A960E" w:rsidR="00C77DEF" w:rsidRDefault="00C77DEF" w:rsidP="00C77DEF">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39"/>
        <w:gridCol w:w="678"/>
        <w:gridCol w:w="678"/>
        <w:gridCol w:w="678"/>
        <w:gridCol w:w="678"/>
        <w:gridCol w:w="678"/>
        <w:gridCol w:w="678"/>
        <w:gridCol w:w="678"/>
        <w:gridCol w:w="678"/>
        <w:gridCol w:w="678"/>
      </w:tblGrid>
      <w:tr w:rsidR="00C77DEF" w:rsidRPr="00C77DEF" w14:paraId="55E6724D" w14:textId="77777777" w:rsidTr="005B51EA">
        <w:trPr>
          <w:cantSplit/>
          <w:trHeight w:val="1984"/>
        </w:trPr>
        <w:tc>
          <w:tcPr>
            <w:tcW w:w="3139" w:type="dxa"/>
            <w:shd w:val="clear" w:color="auto" w:fill="auto"/>
            <w:vAlign w:val="center"/>
          </w:tcPr>
          <w:p w14:paraId="10CA9C60" w14:textId="77777777" w:rsidR="00C77DEF" w:rsidRPr="00C77DEF" w:rsidRDefault="00C77DEF" w:rsidP="00C77DEF">
            <w:pPr>
              <w:spacing w:line="220" w:lineRule="exact"/>
              <w:ind w:left="57" w:right="57"/>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区分</w:t>
            </w:r>
          </w:p>
        </w:tc>
        <w:tc>
          <w:tcPr>
            <w:tcW w:w="678" w:type="dxa"/>
            <w:tcBorders>
              <w:right w:val="double" w:sz="4" w:space="0" w:color="auto"/>
            </w:tcBorders>
            <w:shd w:val="clear" w:color="auto" w:fill="auto"/>
            <w:textDirection w:val="tbRlV"/>
            <w:vAlign w:val="center"/>
          </w:tcPr>
          <w:p w14:paraId="47DDC38D"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回答者数（件）</w:t>
            </w:r>
          </w:p>
        </w:tc>
        <w:tc>
          <w:tcPr>
            <w:tcW w:w="678" w:type="dxa"/>
            <w:tcBorders>
              <w:left w:val="double" w:sz="4" w:space="0" w:color="auto"/>
            </w:tcBorders>
            <w:shd w:val="clear" w:color="auto" w:fill="auto"/>
            <w:textDirection w:val="tbRlV"/>
            <w:vAlign w:val="center"/>
          </w:tcPr>
          <w:p w14:paraId="21A3C64D"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父親が会社等を休んで子どもを看た</w:t>
            </w:r>
          </w:p>
        </w:tc>
        <w:tc>
          <w:tcPr>
            <w:tcW w:w="678" w:type="dxa"/>
            <w:shd w:val="clear" w:color="auto" w:fill="auto"/>
            <w:textDirection w:val="tbRlV"/>
            <w:vAlign w:val="center"/>
          </w:tcPr>
          <w:p w14:paraId="22FB35CA"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母親が会社等を休んで子どもを看た</w:t>
            </w:r>
          </w:p>
        </w:tc>
        <w:tc>
          <w:tcPr>
            <w:tcW w:w="678" w:type="dxa"/>
            <w:shd w:val="clear" w:color="auto" w:fill="auto"/>
            <w:textDirection w:val="tbRlV"/>
            <w:vAlign w:val="center"/>
          </w:tcPr>
          <w:p w14:paraId="1A4B5A9B"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（同居者を含む）親族・知人に子どもを看てもらった</w:t>
            </w:r>
          </w:p>
        </w:tc>
        <w:tc>
          <w:tcPr>
            <w:tcW w:w="678" w:type="dxa"/>
            <w:shd w:val="clear" w:color="auto" w:fill="auto"/>
            <w:textDirection w:val="tbRlV"/>
            <w:vAlign w:val="center"/>
          </w:tcPr>
          <w:p w14:paraId="57DFA614"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父親または母親が定休日や出産前後等で家にいたため子どもを看た</w:t>
            </w:r>
          </w:p>
        </w:tc>
        <w:tc>
          <w:tcPr>
            <w:tcW w:w="678" w:type="dxa"/>
            <w:shd w:val="clear" w:color="auto" w:fill="auto"/>
            <w:textDirection w:val="tbRlV"/>
            <w:vAlign w:val="center"/>
          </w:tcPr>
          <w:p w14:paraId="39F328D4"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ファミリーサポートセンターを利用した</w:t>
            </w:r>
          </w:p>
        </w:tc>
        <w:tc>
          <w:tcPr>
            <w:tcW w:w="678" w:type="dxa"/>
            <w:shd w:val="clear" w:color="auto" w:fill="auto"/>
            <w:textDirection w:val="tbRlV"/>
            <w:vAlign w:val="center"/>
          </w:tcPr>
          <w:p w14:paraId="40722582"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仕方なく子どもだけで留守番させた</w:t>
            </w:r>
          </w:p>
        </w:tc>
        <w:tc>
          <w:tcPr>
            <w:tcW w:w="678" w:type="dxa"/>
            <w:shd w:val="clear" w:color="auto" w:fill="auto"/>
            <w:textDirection w:val="tbRlV"/>
            <w:vAlign w:val="center"/>
          </w:tcPr>
          <w:p w14:paraId="7615B38E"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その他</w:t>
            </w:r>
          </w:p>
        </w:tc>
        <w:tc>
          <w:tcPr>
            <w:tcW w:w="678" w:type="dxa"/>
            <w:shd w:val="clear" w:color="auto" w:fill="auto"/>
            <w:textDirection w:val="tbRlV"/>
            <w:vAlign w:val="center"/>
          </w:tcPr>
          <w:p w14:paraId="39964BCB" w14:textId="77777777" w:rsidR="00C77DEF" w:rsidRPr="00C77DEF" w:rsidRDefault="00C77DEF" w:rsidP="005B51EA">
            <w:pPr>
              <w:spacing w:line="200" w:lineRule="exact"/>
              <w:ind w:left="57" w:right="57"/>
              <w:rPr>
                <w:rFonts w:ascii="BIZ UDゴシック" w:eastAsia="BIZ UDゴシック" w:hAnsi="BIZ UDゴシック" w:cs="ＭＳ Ｐゴシック"/>
                <w:color w:val="000000"/>
                <w:kern w:val="0"/>
                <w:sz w:val="18"/>
                <w:szCs w:val="20"/>
              </w:rPr>
            </w:pPr>
            <w:r w:rsidRPr="00C77DEF">
              <w:rPr>
                <w:rFonts w:ascii="BIZ UDゴシック" w:eastAsia="BIZ UDゴシック" w:hAnsi="BIZ UDゴシック" w:cs="ＭＳ Ｐゴシック" w:hint="eastAsia"/>
                <w:color w:val="000000"/>
                <w:kern w:val="0"/>
                <w:sz w:val="18"/>
                <w:szCs w:val="20"/>
              </w:rPr>
              <w:t>無回答</w:t>
            </w:r>
          </w:p>
        </w:tc>
      </w:tr>
      <w:tr w:rsidR="00C77DEF" w:rsidRPr="00C77DEF" w14:paraId="0E7CFD5D" w14:textId="77777777" w:rsidTr="005B51EA">
        <w:tc>
          <w:tcPr>
            <w:tcW w:w="3139" w:type="dxa"/>
            <w:shd w:val="clear" w:color="auto" w:fill="auto"/>
            <w:vAlign w:val="center"/>
          </w:tcPr>
          <w:p w14:paraId="04BBDFB9"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全</w:t>
            </w:r>
            <w:r w:rsidRPr="00C77DEF">
              <w:rPr>
                <w:rFonts w:ascii="BIZ UDゴシック" w:eastAsia="BIZ UDゴシック" w:hAnsi="BIZ UDゴシック" w:cs="ＭＳ Ｐ明朝"/>
                <w:color w:val="000000"/>
                <w:kern w:val="0"/>
                <w:sz w:val="18"/>
                <w:szCs w:val="20"/>
              </w:rPr>
              <w:t xml:space="preserve">  </w:t>
            </w:r>
            <w:r w:rsidRPr="00C77DEF">
              <w:rPr>
                <w:rFonts w:ascii="BIZ UDゴシック" w:eastAsia="BIZ UDゴシック" w:hAnsi="BIZ UDゴシック" w:cs="ＭＳ Ｐ明朝" w:hint="eastAsia"/>
                <w:color w:val="000000"/>
                <w:kern w:val="0"/>
                <w:sz w:val="18"/>
                <w:szCs w:val="20"/>
              </w:rPr>
              <w:t>体</w:t>
            </w:r>
          </w:p>
        </w:tc>
        <w:tc>
          <w:tcPr>
            <w:tcW w:w="678" w:type="dxa"/>
            <w:tcBorders>
              <w:right w:val="double" w:sz="4" w:space="0" w:color="auto"/>
            </w:tcBorders>
            <w:shd w:val="clear" w:color="auto" w:fill="auto"/>
            <w:vAlign w:val="center"/>
          </w:tcPr>
          <w:p w14:paraId="36827754"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209</w:t>
            </w:r>
          </w:p>
        </w:tc>
        <w:tc>
          <w:tcPr>
            <w:tcW w:w="678" w:type="dxa"/>
            <w:tcBorders>
              <w:left w:val="double" w:sz="4" w:space="0" w:color="auto"/>
            </w:tcBorders>
            <w:shd w:val="clear" w:color="auto" w:fill="auto"/>
            <w:vAlign w:val="center"/>
          </w:tcPr>
          <w:p w14:paraId="4628910E"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35.4 </w:t>
            </w:r>
          </w:p>
        </w:tc>
        <w:tc>
          <w:tcPr>
            <w:tcW w:w="678" w:type="dxa"/>
            <w:shd w:val="clear" w:color="auto" w:fill="auto"/>
            <w:vAlign w:val="center"/>
          </w:tcPr>
          <w:p w14:paraId="1D51A12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87.6 </w:t>
            </w:r>
          </w:p>
        </w:tc>
        <w:tc>
          <w:tcPr>
            <w:tcW w:w="678" w:type="dxa"/>
            <w:shd w:val="clear" w:color="auto" w:fill="auto"/>
            <w:vAlign w:val="center"/>
          </w:tcPr>
          <w:p w14:paraId="5F9F16B3"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38.8 </w:t>
            </w:r>
          </w:p>
        </w:tc>
        <w:tc>
          <w:tcPr>
            <w:tcW w:w="678" w:type="dxa"/>
            <w:shd w:val="clear" w:color="auto" w:fill="auto"/>
            <w:vAlign w:val="center"/>
          </w:tcPr>
          <w:p w14:paraId="7536B534"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9.6 </w:t>
            </w:r>
          </w:p>
        </w:tc>
        <w:tc>
          <w:tcPr>
            <w:tcW w:w="678" w:type="dxa"/>
            <w:shd w:val="clear" w:color="auto" w:fill="auto"/>
            <w:vAlign w:val="center"/>
          </w:tcPr>
          <w:p w14:paraId="4ED28679"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1.0 </w:t>
            </w:r>
          </w:p>
        </w:tc>
        <w:tc>
          <w:tcPr>
            <w:tcW w:w="678" w:type="dxa"/>
            <w:shd w:val="clear" w:color="auto" w:fill="auto"/>
            <w:vAlign w:val="center"/>
          </w:tcPr>
          <w:p w14:paraId="7D7DB01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1.0 </w:t>
            </w:r>
          </w:p>
        </w:tc>
        <w:tc>
          <w:tcPr>
            <w:tcW w:w="678" w:type="dxa"/>
            <w:shd w:val="clear" w:color="auto" w:fill="auto"/>
            <w:vAlign w:val="center"/>
          </w:tcPr>
          <w:p w14:paraId="59D93DE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3.8 </w:t>
            </w:r>
          </w:p>
        </w:tc>
        <w:tc>
          <w:tcPr>
            <w:tcW w:w="678" w:type="dxa"/>
            <w:shd w:val="clear" w:color="auto" w:fill="auto"/>
            <w:vAlign w:val="center"/>
          </w:tcPr>
          <w:p w14:paraId="7E293902"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0.5 </w:t>
            </w:r>
          </w:p>
        </w:tc>
      </w:tr>
      <w:tr w:rsidR="00C77DEF" w:rsidRPr="00C77DEF" w14:paraId="1862C202" w14:textId="77777777" w:rsidTr="005B51EA">
        <w:tc>
          <w:tcPr>
            <w:tcW w:w="3139" w:type="dxa"/>
            <w:shd w:val="clear" w:color="auto" w:fill="auto"/>
            <w:vAlign w:val="center"/>
          </w:tcPr>
          <w:p w14:paraId="6C10812B"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678" w:type="dxa"/>
            <w:tcBorders>
              <w:right w:val="double" w:sz="4" w:space="0" w:color="auto"/>
            </w:tcBorders>
            <w:shd w:val="clear" w:color="auto" w:fill="auto"/>
            <w:vAlign w:val="center"/>
          </w:tcPr>
          <w:p w14:paraId="50384B27"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75</w:t>
            </w:r>
          </w:p>
        </w:tc>
        <w:tc>
          <w:tcPr>
            <w:tcW w:w="678" w:type="dxa"/>
            <w:tcBorders>
              <w:left w:val="double" w:sz="4" w:space="0" w:color="auto"/>
            </w:tcBorders>
            <w:shd w:val="clear" w:color="auto" w:fill="auto"/>
            <w:vAlign w:val="center"/>
          </w:tcPr>
          <w:p w14:paraId="1AA7ECD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52.0 </w:t>
            </w:r>
          </w:p>
        </w:tc>
        <w:tc>
          <w:tcPr>
            <w:tcW w:w="678" w:type="dxa"/>
            <w:shd w:val="clear" w:color="auto" w:fill="auto"/>
            <w:vAlign w:val="center"/>
          </w:tcPr>
          <w:p w14:paraId="3734B2A4"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94.7 </w:t>
            </w:r>
          </w:p>
        </w:tc>
        <w:tc>
          <w:tcPr>
            <w:tcW w:w="678" w:type="dxa"/>
            <w:shd w:val="clear" w:color="auto" w:fill="auto"/>
            <w:vAlign w:val="center"/>
          </w:tcPr>
          <w:p w14:paraId="7BB6179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44.0 </w:t>
            </w:r>
          </w:p>
        </w:tc>
        <w:tc>
          <w:tcPr>
            <w:tcW w:w="678" w:type="dxa"/>
            <w:shd w:val="clear" w:color="auto" w:fill="auto"/>
            <w:vAlign w:val="center"/>
          </w:tcPr>
          <w:p w14:paraId="13B2F54A"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2.7 </w:t>
            </w:r>
          </w:p>
        </w:tc>
        <w:tc>
          <w:tcPr>
            <w:tcW w:w="678" w:type="dxa"/>
            <w:shd w:val="clear" w:color="auto" w:fill="auto"/>
            <w:vAlign w:val="center"/>
          </w:tcPr>
          <w:p w14:paraId="5378C2AA"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1.3 </w:t>
            </w:r>
          </w:p>
        </w:tc>
        <w:tc>
          <w:tcPr>
            <w:tcW w:w="678" w:type="dxa"/>
            <w:shd w:val="clear" w:color="auto" w:fill="auto"/>
            <w:vAlign w:val="center"/>
          </w:tcPr>
          <w:p w14:paraId="5AD0E918"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1.3 </w:t>
            </w:r>
          </w:p>
        </w:tc>
        <w:tc>
          <w:tcPr>
            <w:tcW w:w="678" w:type="dxa"/>
            <w:shd w:val="clear" w:color="auto" w:fill="auto"/>
            <w:vAlign w:val="center"/>
          </w:tcPr>
          <w:p w14:paraId="1B8B28C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2.7 </w:t>
            </w:r>
          </w:p>
        </w:tc>
        <w:tc>
          <w:tcPr>
            <w:tcW w:w="678" w:type="dxa"/>
            <w:shd w:val="clear" w:color="auto" w:fill="auto"/>
            <w:vAlign w:val="center"/>
          </w:tcPr>
          <w:p w14:paraId="44A8BCE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1.3 </w:t>
            </w:r>
          </w:p>
        </w:tc>
      </w:tr>
      <w:tr w:rsidR="00C77DEF" w:rsidRPr="00C77DEF" w14:paraId="7D66CE09" w14:textId="77777777" w:rsidTr="005B51EA">
        <w:tc>
          <w:tcPr>
            <w:tcW w:w="3139" w:type="dxa"/>
            <w:shd w:val="clear" w:color="auto" w:fill="auto"/>
            <w:vAlign w:val="center"/>
          </w:tcPr>
          <w:p w14:paraId="1FB97808"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678" w:type="dxa"/>
            <w:tcBorders>
              <w:right w:val="double" w:sz="4" w:space="0" w:color="auto"/>
            </w:tcBorders>
            <w:shd w:val="clear" w:color="auto" w:fill="auto"/>
            <w:vAlign w:val="center"/>
          </w:tcPr>
          <w:p w14:paraId="293E9251"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10</w:t>
            </w:r>
          </w:p>
        </w:tc>
        <w:tc>
          <w:tcPr>
            <w:tcW w:w="678" w:type="dxa"/>
            <w:tcBorders>
              <w:left w:val="double" w:sz="4" w:space="0" w:color="auto"/>
            </w:tcBorders>
            <w:shd w:val="clear" w:color="auto" w:fill="auto"/>
            <w:vAlign w:val="center"/>
          </w:tcPr>
          <w:p w14:paraId="607FE4DF"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60.0 </w:t>
            </w:r>
          </w:p>
        </w:tc>
        <w:tc>
          <w:tcPr>
            <w:tcW w:w="678" w:type="dxa"/>
            <w:shd w:val="clear" w:color="auto" w:fill="auto"/>
            <w:vAlign w:val="center"/>
          </w:tcPr>
          <w:p w14:paraId="257C28B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70.0 </w:t>
            </w:r>
          </w:p>
        </w:tc>
        <w:tc>
          <w:tcPr>
            <w:tcW w:w="678" w:type="dxa"/>
            <w:shd w:val="clear" w:color="auto" w:fill="auto"/>
            <w:vAlign w:val="center"/>
          </w:tcPr>
          <w:p w14:paraId="27339974"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30.0 </w:t>
            </w:r>
          </w:p>
        </w:tc>
        <w:tc>
          <w:tcPr>
            <w:tcW w:w="678" w:type="dxa"/>
            <w:shd w:val="clear" w:color="auto" w:fill="auto"/>
            <w:vAlign w:val="center"/>
          </w:tcPr>
          <w:p w14:paraId="0192B2D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40.0 </w:t>
            </w:r>
          </w:p>
        </w:tc>
        <w:tc>
          <w:tcPr>
            <w:tcW w:w="678" w:type="dxa"/>
            <w:shd w:val="clear" w:color="auto" w:fill="auto"/>
            <w:vAlign w:val="center"/>
          </w:tcPr>
          <w:p w14:paraId="73E472D7"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1E16A8E8"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665A829A"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3951423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r w:rsidR="00C77DEF" w:rsidRPr="00C77DEF" w14:paraId="75D4C8BC" w14:textId="77777777" w:rsidTr="005B51EA">
        <w:tc>
          <w:tcPr>
            <w:tcW w:w="3139" w:type="dxa"/>
            <w:shd w:val="clear" w:color="auto" w:fill="auto"/>
            <w:vAlign w:val="center"/>
          </w:tcPr>
          <w:p w14:paraId="6BFB3218"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678" w:type="dxa"/>
            <w:tcBorders>
              <w:right w:val="double" w:sz="4" w:space="0" w:color="auto"/>
            </w:tcBorders>
            <w:shd w:val="clear" w:color="auto" w:fill="auto"/>
            <w:vAlign w:val="center"/>
          </w:tcPr>
          <w:p w14:paraId="1EBDA241"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100</w:t>
            </w:r>
          </w:p>
        </w:tc>
        <w:tc>
          <w:tcPr>
            <w:tcW w:w="678" w:type="dxa"/>
            <w:tcBorders>
              <w:left w:val="double" w:sz="4" w:space="0" w:color="auto"/>
            </w:tcBorders>
            <w:shd w:val="clear" w:color="auto" w:fill="auto"/>
            <w:vAlign w:val="center"/>
          </w:tcPr>
          <w:p w14:paraId="6C0661DD"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22.0 </w:t>
            </w:r>
          </w:p>
        </w:tc>
        <w:tc>
          <w:tcPr>
            <w:tcW w:w="678" w:type="dxa"/>
            <w:shd w:val="clear" w:color="auto" w:fill="auto"/>
            <w:vAlign w:val="center"/>
          </w:tcPr>
          <w:p w14:paraId="4BE55BB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93.0 </w:t>
            </w:r>
          </w:p>
        </w:tc>
        <w:tc>
          <w:tcPr>
            <w:tcW w:w="678" w:type="dxa"/>
            <w:shd w:val="clear" w:color="auto" w:fill="auto"/>
            <w:vAlign w:val="center"/>
          </w:tcPr>
          <w:p w14:paraId="38FC3BD8"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42.0 </w:t>
            </w:r>
          </w:p>
        </w:tc>
        <w:tc>
          <w:tcPr>
            <w:tcW w:w="678" w:type="dxa"/>
            <w:shd w:val="clear" w:color="auto" w:fill="auto"/>
            <w:vAlign w:val="center"/>
          </w:tcPr>
          <w:p w14:paraId="3F90A86F"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5.0 </w:t>
            </w:r>
          </w:p>
        </w:tc>
        <w:tc>
          <w:tcPr>
            <w:tcW w:w="678" w:type="dxa"/>
            <w:shd w:val="clear" w:color="auto" w:fill="auto"/>
            <w:vAlign w:val="center"/>
          </w:tcPr>
          <w:p w14:paraId="2B9A716F"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5EFE7142"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1.0 </w:t>
            </w:r>
          </w:p>
        </w:tc>
        <w:tc>
          <w:tcPr>
            <w:tcW w:w="678" w:type="dxa"/>
            <w:shd w:val="clear" w:color="auto" w:fill="auto"/>
            <w:vAlign w:val="center"/>
          </w:tcPr>
          <w:p w14:paraId="624BEB2F"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4.0 </w:t>
            </w:r>
          </w:p>
        </w:tc>
        <w:tc>
          <w:tcPr>
            <w:tcW w:w="678" w:type="dxa"/>
            <w:shd w:val="clear" w:color="auto" w:fill="auto"/>
            <w:vAlign w:val="center"/>
          </w:tcPr>
          <w:p w14:paraId="158A4DB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r w:rsidR="00C77DEF" w:rsidRPr="00C77DEF" w14:paraId="630028C6" w14:textId="77777777" w:rsidTr="005B51EA">
        <w:tc>
          <w:tcPr>
            <w:tcW w:w="3139" w:type="dxa"/>
            <w:shd w:val="clear" w:color="auto" w:fill="auto"/>
            <w:vAlign w:val="center"/>
          </w:tcPr>
          <w:p w14:paraId="7F25D146"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678" w:type="dxa"/>
            <w:tcBorders>
              <w:right w:val="double" w:sz="4" w:space="0" w:color="auto"/>
            </w:tcBorders>
            <w:shd w:val="clear" w:color="auto" w:fill="auto"/>
            <w:vAlign w:val="center"/>
          </w:tcPr>
          <w:p w14:paraId="68DA69B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6</w:t>
            </w:r>
          </w:p>
        </w:tc>
        <w:tc>
          <w:tcPr>
            <w:tcW w:w="678" w:type="dxa"/>
            <w:tcBorders>
              <w:left w:val="double" w:sz="4" w:space="0" w:color="auto"/>
            </w:tcBorders>
            <w:shd w:val="clear" w:color="auto" w:fill="auto"/>
            <w:vAlign w:val="center"/>
          </w:tcPr>
          <w:p w14:paraId="1E171C27"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33.3 </w:t>
            </w:r>
          </w:p>
        </w:tc>
        <w:tc>
          <w:tcPr>
            <w:tcW w:w="678" w:type="dxa"/>
            <w:shd w:val="clear" w:color="auto" w:fill="auto"/>
            <w:vAlign w:val="center"/>
          </w:tcPr>
          <w:p w14:paraId="779FC94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100.0 </w:t>
            </w:r>
          </w:p>
        </w:tc>
        <w:tc>
          <w:tcPr>
            <w:tcW w:w="678" w:type="dxa"/>
            <w:shd w:val="clear" w:color="auto" w:fill="auto"/>
            <w:vAlign w:val="center"/>
          </w:tcPr>
          <w:p w14:paraId="47F88839"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248EC2CF"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13D43959"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4FA8BD02"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1767DFFA"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07084307"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r w:rsidR="00C77DEF" w:rsidRPr="00C77DEF" w14:paraId="126C6B44" w14:textId="77777777" w:rsidTr="005B51EA">
        <w:tc>
          <w:tcPr>
            <w:tcW w:w="3139" w:type="dxa"/>
            <w:shd w:val="clear" w:color="auto" w:fill="auto"/>
            <w:vAlign w:val="center"/>
          </w:tcPr>
          <w:p w14:paraId="18292DD7"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以前は就労していたが、現在は就労していない</w:t>
            </w:r>
          </w:p>
        </w:tc>
        <w:tc>
          <w:tcPr>
            <w:tcW w:w="678" w:type="dxa"/>
            <w:tcBorders>
              <w:right w:val="double" w:sz="4" w:space="0" w:color="auto"/>
            </w:tcBorders>
            <w:shd w:val="clear" w:color="auto" w:fill="auto"/>
            <w:vAlign w:val="center"/>
          </w:tcPr>
          <w:p w14:paraId="7ED058E2"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17</w:t>
            </w:r>
          </w:p>
        </w:tc>
        <w:tc>
          <w:tcPr>
            <w:tcW w:w="678" w:type="dxa"/>
            <w:tcBorders>
              <w:left w:val="double" w:sz="4" w:space="0" w:color="auto"/>
            </w:tcBorders>
            <w:shd w:val="clear" w:color="auto" w:fill="auto"/>
            <w:vAlign w:val="center"/>
          </w:tcPr>
          <w:p w14:paraId="19EED6C2"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23.5 </w:t>
            </w:r>
          </w:p>
        </w:tc>
        <w:tc>
          <w:tcPr>
            <w:tcW w:w="678" w:type="dxa"/>
            <w:shd w:val="clear" w:color="auto" w:fill="auto"/>
            <w:vAlign w:val="center"/>
          </w:tcPr>
          <w:p w14:paraId="7AB17F4E"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29.4 </w:t>
            </w:r>
          </w:p>
        </w:tc>
        <w:tc>
          <w:tcPr>
            <w:tcW w:w="678" w:type="dxa"/>
            <w:shd w:val="clear" w:color="auto" w:fill="auto"/>
            <w:vAlign w:val="center"/>
          </w:tcPr>
          <w:p w14:paraId="066DC15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11.8 </w:t>
            </w:r>
          </w:p>
        </w:tc>
        <w:tc>
          <w:tcPr>
            <w:tcW w:w="678" w:type="dxa"/>
            <w:shd w:val="clear" w:color="auto" w:fill="auto"/>
            <w:vAlign w:val="center"/>
          </w:tcPr>
          <w:p w14:paraId="3B9EA63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47.1 </w:t>
            </w:r>
          </w:p>
        </w:tc>
        <w:tc>
          <w:tcPr>
            <w:tcW w:w="678" w:type="dxa"/>
            <w:shd w:val="clear" w:color="auto" w:fill="auto"/>
            <w:vAlign w:val="center"/>
          </w:tcPr>
          <w:p w14:paraId="505C02CB"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5.9 </w:t>
            </w:r>
          </w:p>
        </w:tc>
        <w:tc>
          <w:tcPr>
            <w:tcW w:w="678" w:type="dxa"/>
            <w:shd w:val="clear" w:color="auto" w:fill="auto"/>
            <w:vAlign w:val="center"/>
          </w:tcPr>
          <w:p w14:paraId="74E40C05"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6BAE19B2"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color w:val="000000"/>
                <w:kern w:val="0"/>
                <w:sz w:val="18"/>
                <w:szCs w:val="20"/>
              </w:rPr>
              <w:t xml:space="preserve">11.8 </w:t>
            </w:r>
          </w:p>
        </w:tc>
        <w:tc>
          <w:tcPr>
            <w:tcW w:w="678" w:type="dxa"/>
            <w:shd w:val="clear" w:color="auto" w:fill="auto"/>
            <w:vAlign w:val="center"/>
          </w:tcPr>
          <w:p w14:paraId="111CA18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r w:rsidR="00C77DEF" w:rsidRPr="00C77DEF" w14:paraId="1DA9529D" w14:textId="77777777" w:rsidTr="005B51EA">
        <w:tc>
          <w:tcPr>
            <w:tcW w:w="3139" w:type="dxa"/>
            <w:shd w:val="clear" w:color="auto" w:fill="auto"/>
            <w:vAlign w:val="center"/>
          </w:tcPr>
          <w:p w14:paraId="645BD948" w14:textId="77777777" w:rsidR="00C77DEF" w:rsidRPr="00C77DEF" w:rsidRDefault="00C77DEF" w:rsidP="00C77DEF">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これまで就労したことがない</w:t>
            </w:r>
          </w:p>
        </w:tc>
        <w:tc>
          <w:tcPr>
            <w:tcW w:w="678" w:type="dxa"/>
            <w:tcBorders>
              <w:right w:val="double" w:sz="4" w:space="0" w:color="auto"/>
            </w:tcBorders>
            <w:shd w:val="clear" w:color="auto" w:fill="auto"/>
            <w:vAlign w:val="center"/>
          </w:tcPr>
          <w:p w14:paraId="32AB873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tcBorders>
              <w:left w:val="double" w:sz="4" w:space="0" w:color="auto"/>
            </w:tcBorders>
            <w:shd w:val="clear" w:color="auto" w:fill="auto"/>
            <w:vAlign w:val="center"/>
          </w:tcPr>
          <w:p w14:paraId="796FC7B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504E6750"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6ADE572E"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6EC367D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59744F58"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5E14B683"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5BAAADBC"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c>
          <w:tcPr>
            <w:tcW w:w="678" w:type="dxa"/>
            <w:shd w:val="clear" w:color="auto" w:fill="auto"/>
            <w:vAlign w:val="center"/>
          </w:tcPr>
          <w:p w14:paraId="3DD7DF96" w14:textId="77777777" w:rsidR="00C77DEF" w:rsidRPr="00C77DEF" w:rsidRDefault="00C77DEF" w:rsidP="00C77DEF">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C77DEF">
              <w:rPr>
                <w:rFonts w:ascii="BIZ UDゴシック" w:eastAsia="BIZ UDゴシック" w:hAnsi="BIZ UDゴシック" w:cs="ＭＳ Ｐ明朝" w:hint="eastAsia"/>
                <w:color w:val="000000"/>
                <w:kern w:val="0"/>
                <w:sz w:val="18"/>
                <w:szCs w:val="20"/>
              </w:rPr>
              <w:t>－</w:t>
            </w:r>
          </w:p>
        </w:tc>
      </w:tr>
    </w:tbl>
    <w:p w14:paraId="576C2ADE" w14:textId="3E8882C9" w:rsidR="00C77DEF" w:rsidRDefault="00C77DEF" w:rsidP="005B51EA">
      <w:pPr>
        <w:widowControl/>
        <w:spacing w:line="100" w:lineRule="exact"/>
        <w:jc w:val="left"/>
      </w:pPr>
      <w:r>
        <w:br w:type="page"/>
      </w:r>
    </w:p>
    <w:p w14:paraId="5AFF4548" w14:textId="06F681BF" w:rsidR="00C77DEF" w:rsidRDefault="00C77DEF" w:rsidP="00C77DEF">
      <w:pPr>
        <w:pStyle w:val="ac"/>
      </w:pPr>
      <w:r>
        <w:rPr>
          <w:rFonts w:hint="eastAsia"/>
        </w:rPr>
        <w:lastRenderedPageBreak/>
        <w:t>問</w:t>
      </w:r>
      <w:r>
        <w:t>17－６【問17－５の質問で「父親が会社等を休んで子どもを看た」または「母親が会社等を休んで子どもを看た」を選んだ方】</w:t>
      </w:r>
      <w:r w:rsidR="005B51EA">
        <w:br/>
      </w:r>
      <w:r>
        <w:rPr>
          <w:rFonts w:hint="eastAsia"/>
        </w:rPr>
        <w:t>この時、病気のお子さんを預けることができる施設があれば、利用したいと思いましたか。</w:t>
      </w:r>
    </w:p>
    <w:p w14:paraId="39446C8B" w14:textId="77777777" w:rsidR="00C77DEF" w:rsidRDefault="00C77DEF" w:rsidP="00C77DEF">
      <w:pPr>
        <w:pStyle w:val="ab"/>
        <w:ind w:right="4649"/>
      </w:pPr>
      <w:r w:rsidRPr="00C77DEF">
        <w:rPr>
          <w:noProof/>
        </w:rPr>
        <w:drawing>
          <wp:anchor distT="0" distB="0" distL="114300" distR="114300" simplePos="0" relativeHeight="251741184" behindDoc="0" locked="0" layoutInCell="1" allowOverlap="1" wp14:anchorId="10ABCAF4" wp14:editId="39559DBD">
            <wp:simplePos x="0" y="0"/>
            <wp:positionH relativeFrom="column">
              <wp:posOffset>3239770</wp:posOffset>
            </wp:positionH>
            <wp:positionV relativeFrom="paragraph">
              <wp:posOffset>-35560</wp:posOffset>
            </wp:positionV>
            <wp:extent cx="3360420" cy="1539240"/>
            <wp:effectExtent l="0" t="0" r="0" b="0"/>
            <wp:wrapNone/>
            <wp:docPr id="1187195860"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「利用したいと思った」の割合が</w:t>
      </w:r>
      <w:r>
        <w:t>61.6％、「利用したいとは思わなかった」の割合が38.4％となっています。</w:t>
      </w:r>
    </w:p>
    <w:p w14:paraId="5C535FE1" w14:textId="77777777" w:rsidR="00C77DEF" w:rsidRDefault="00C77DEF" w:rsidP="00C77DEF"/>
    <w:p w14:paraId="536DDDEF" w14:textId="77777777" w:rsidR="00C77DEF" w:rsidRDefault="00C77DEF" w:rsidP="00C77DEF"/>
    <w:p w14:paraId="348A1D4B" w14:textId="77777777" w:rsidR="00C77DEF" w:rsidRDefault="00C77DEF" w:rsidP="00C77DEF"/>
    <w:p w14:paraId="51B0140B" w14:textId="77777777" w:rsidR="005B51EA" w:rsidRDefault="005B51EA" w:rsidP="00C77DEF"/>
    <w:p w14:paraId="240F7D43" w14:textId="77777777" w:rsidR="005B51EA" w:rsidRDefault="005B51EA" w:rsidP="00C77DEF"/>
    <w:p w14:paraId="160E2167" w14:textId="39DC2C31" w:rsidR="00C77DEF" w:rsidRDefault="00C77DEF">
      <w:pPr>
        <w:widowControl/>
        <w:jc w:val="left"/>
      </w:pPr>
    </w:p>
    <w:p w14:paraId="082CEB7A" w14:textId="3E7505C0" w:rsidR="00C77DEF" w:rsidRDefault="00C77DEF" w:rsidP="00C77DEF">
      <w:pPr>
        <w:pStyle w:val="ac"/>
      </w:pPr>
      <w:r>
        <w:rPr>
          <w:rFonts w:hint="eastAsia"/>
        </w:rPr>
        <w:t>問</w:t>
      </w:r>
      <w:r>
        <w:t>17－７　【問17の質問で「利用していない」を選んだ方】</w:t>
      </w:r>
      <w:r w:rsidR="005B51EA">
        <w:br/>
      </w:r>
      <w:r>
        <w:rPr>
          <w:rFonts w:hint="eastAsia"/>
        </w:rPr>
        <w:t>利用していない理由を教えてください。（該当する該当するものすべてを選択）</w:t>
      </w:r>
    </w:p>
    <w:p w14:paraId="750D80ED" w14:textId="77777777" w:rsidR="00C77DEF" w:rsidRDefault="00C77DEF" w:rsidP="00C77DEF">
      <w:pPr>
        <w:pStyle w:val="ab"/>
        <w:ind w:right="4649"/>
      </w:pPr>
      <w:r w:rsidRPr="00C77DEF">
        <w:rPr>
          <w:noProof/>
        </w:rPr>
        <w:drawing>
          <wp:anchor distT="0" distB="0" distL="114300" distR="114300" simplePos="0" relativeHeight="251743232" behindDoc="0" locked="0" layoutInCell="1" allowOverlap="1" wp14:anchorId="2038B20D" wp14:editId="24913859">
            <wp:simplePos x="0" y="0"/>
            <wp:positionH relativeFrom="column">
              <wp:posOffset>3239770</wp:posOffset>
            </wp:positionH>
            <wp:positionV relativeFrom="paragraph">
              <wp:posOffset>-35560</wp:posOffset>
            </wp:positionV>
            <wp:extent cx="3360420" cy="4434840"/>
            <wp:effectExtent l="0" t="0" r="0" b="0"/>
            <wp:wrapNone/>
            <wp:docPr id="172897920"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60420" cy="443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「子どもがまだ小さいため家庭で育児をしたいから」の割合が</w:t>
      </w:r>
      <w:r>
        <w:t>6.1％と最も高くなっています。</w:t>
      </w:r>
    </w:p>
    <w:p w14:paraId="3EB0CB7C" w14:textId="77777777" w:rsidR="00C77DEF" w:rsidRDefault="00C77DEF" w:rsidP="00C77DEF"/>
    <w:p w14:paraId="5196C66A" w14:textId="77777777" w:rsidR="00C77DEF" w:rsidRDefault="00C77DEF" w:rsidP="00C77DEF"/>
    <w:p w14:paraId="53DF1489" w14:textId="77777777" w:rsidR="00C77DEF" w:rsidRDefault="00C77DEF" w:rsidP="00C77DEF"/>
    <w:p w14:paraId="637B18FF" w14:textId="77777777" w:rsidR="00C77DEF" w:rsidRDefault="00C77DEF" w:rsidP="00C77DEF"/>
    <w:p w14:paraId="77AE67DE" w14:textId="77777777" w:rsidR="00C77DEF" w:rsidRDefault="00C77DEF" w:rsidP="00C77DEF"/>
    <w:p w14:paraId="67F7BF04" w14:textId="77777777" w:rsidR="00C77DEF" w:rsidRDefault="00C77DEF" w:rsidP="00C77DEF"/>
    <w:p w14:paraId="7A273ACF" w14:textId="77777777" w:rsidR="00C77DEF" w:rsidRDefault="00C77DEF" w:rsidP="00C77DEF"/>
    <w:p w14:paraId="272BDF87" w14:textId="77777777" w:rsidR="00C77DEF" w:rsidRDefault="00C77DEF" w:rsidP="00C77DEF"/>
    <w:p w14:paraId="65096D3B" w14:textId="77777777" w:rsidR="00C77DEF" w:rsidRDefault="00C77DEF" w:rsidP="00C77DEF"/>
    <w:p w14:paraId="47494F29" w14:textId="77777777" w:rsidR="00C77DEF" w:rsidRDefault="00C77DEF" w:rsidP="00C77DEF"/>
    <w:p w14:paraId="4DD01202" w14:textId="77777777" w:rsidR="00C77DEF" w:rsidRDefault="00C77DEF" w:rsidP="00C77DEF"/>
    <w:p w14:paraId="07AE0B69" w14:textId="77777777" w:rsidR="00C77DEF" w:rsidRDefault="00C77DEF" w:rsidP="00C77DEF"/>
    <w:p w14:paraId="673D00FE" w14:textId="77777777" w:rsidR="00C77DEF" w:rsidRDefault="00C77DEF" w:rsidP="00C77DEF"/>
    <w:p w14:paraId="26AF23FD" w14:textId="77777777" w:rsidR="00C77DEF" w:rsidRDefault="00C77DEF" w:rsidP="00C77DEF"/>
    <w:p w14:paraId="4C7BE53A" w14:textId="77777777" w:rsidR="00C77DEF" w:rsidRDefault="00C77DEF" w:rsidP="00C77DEF"/>
    <w:p w14:paraId="055245C2" w14:textId="77777777" w:rsidR="00C77DEF" w:rsidRDefault="00C77DEF" w:rsidP="00C77DEF"/>
    <w:p w14:paraId="144467DF" w14:textId="77777777" w:rsidR="00C77DEF" w:rsidRDefault="00C77DEF" w:rsidP="00C77DEF"/>
    <w:p w14:paraId="1A0544B1" w14:textId="77777777" w:rsidR="00C77DEF" w:rsidRDefault="00C77DEF" w:rsidP="00C77DEF"/>
    <w:p w14:paraId="1633DF2E" w14:textId="5728F8A4" w:rsidR="00C77DEF" w:rsidRDefault="00C77DEF">
      <w:pPr>
        <w:widowControl/>
        <w:jc w:val="left"/>
      </w:pPr>
      <w:r>
        <w:br w:type="page"/>
      </w:r>
    </w:p>
    <w:p w14:paraId="47FB5F11" w14:textId="56F45A51" w:rsidR="00C77DEF" w:rsidRDefault="00C77DEF" w:rsidP="00C77DEF">
      <w:pPr>
        <w:pStyle w:val="ac"/>
      </w:pPr>
      <w:r>
        <w:rPr>
          <w:rFonts w:hint="eastAsia"/>
        </w:rPr>
        <w:lastRenderedPageBreak/>
        <w:t>問</w:t>
      </w:r>
      <w:r>
        <w:t>17－８　【問17－７の質問で「子どもがまだ小さいため家庭で育児をしたいから」を選んだ方】</w:t>
      </w:r>
      <w:r w:rsidR="005B51EA">
        <w:br/>
      </w:r>
      <w:r>
        <w:rPr>
          <w:rFonts w:hint="eastAsia"/>
        </w:rPr>
        <w:t>子どもが何歳になったら、利用したいと考えていますか。（年齢を入力）</w:t>
      </w:r>
    </w:p>
    <w:p w14:paraId="4FAEDC22" w14:textId="77777777" w:rsidR="00C77DEF" w:rsidRDefault="00C77DEF" w:rsidP="00C77DEF">
      <w:pPr>
        <w:pStyle w:val="ab"/>
        <w:ind w:right="4649"/>
      </w:pPr>
      <w:r w:rsidRPr="00C77DEF">
        <w:rPr>
          <w:noProof/>
        </w:rPr>
        <w:drawing>
          <wp:anchor distT="0" distB="0" distL="114300" distR="114300" simplePos="0" relativeHeight="251745280" behindDoc="0" locked="0" layoutInCell="1" allowOverlap="1" wp14:anchorId="69BB8340" wp14:editId="722B7C41">
            <wp:simplePos x="0" y="0"/>
            <wp:positionH relativeFrom="column">
              <wp:posOffset>3239770</wp:posOffset>
            </wp:positionH>
            <wp:positionV relativeFrom="paragraph">
              <wp:posOffset>-35560</wp:posOffset>
            </wp:positionV>
            <wp:extent cx="3360420" cy="3063240"/>
            <wp:effectExtent l="0" t="0" r="0" b="0"/>
            <wp:wrapNone/>
            <wp:docPr id="37567025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6042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「１歳」の割合が</w:t>
      </w:r>
      <w:r>
        <w:t>22.9％と最も高く、次いで「３歳」、「４歳」の割合が11.4％となっています。</w:t>
      </w:r>
    </w:p>
    <w:p w14:paraId="77F73AA5" w14:textId="77777777" w:rsidR="00C77DEF" w:rsidRDefault="00C77DEF" w:rsidP="00C77DEF"/>
    <w:p w14:paraId="0F2BEF5D" w14:textId="77777777" w:rsidR="00C77DEF" w:rsidRDefault="00C77DEF" w:rsidP="00C77DEF"/>
    <w:p w14:paraId="11F059A0" w14:textId="77777777" w:rsidR="00C77DEF" w:rsidRDefault="00C77DEF" w:rsidP="00C77DEF"/>
    <w:p w14:paraId="5B63D384" w14:textId="77777777" w:rsidR="00C77DEF" w:rsidRDefault="00C77DEF" w:rsidP="00C77DEF"/>
    <w:p w14:paraId="31216DC1" w14:textId="77777777" w:rsidR="00C77DEF" w:rsidRDefault="00C77DEF" w:rsidP="00C77DEF"/>
    <w:p w14:paraId="3C7994AC" w14:textId="77777777" w:rsidR="00C77DEF" w:rsidRDefault="00C77DEF" w:rsidP="00C77DEF"/>
    <w:p w14:paraId="5CA640D1" w14:textId="77777777" w:rsidR="00C77DEF" w:rsidRDefault="00C77DEF" w:rsidP="00C77DEF"/>
    <w:p w14:paraId="450F67FC" w14:textId="77777777" w:rsidR="00C77DEF" w:rsidRDefault="00C77DEF" w:rsidP="00C77DEF"/>
    <w:p w14:paraId="737372AA" w14:textId="77777777" w:rsidR="00C77DEF" w:rsidRDefault="00C77DEF" w:rsidP="00C77DEF"/>
    <w:p w14:paraId="1C88AAC6" w14:textId="77777777" w:rsidR="00C77DEF" w:rsidRDefault="00C77DEF" w:rsidP="00C77DEF"/>
    <w:p w14:paraId="66A101FE" w14:textId="77777777" w:rsidR="00C77DEF" w:rsidRDefault="00C77DEF" w:rsidP="00C77DEF"/>
    <w:p w14:paraId="59D78A36" w14:textId="7739C84A" w:rsidR="00C77DEF" w:rsidRDefault="00C77DEF">
      <w:pPr>
        <w:widowControl/>
        <w:jc w:val="left"/>
      </w:pPr>
    </w:p>
    <w:p w14:paraId="01D6510A" w14:textId="77777777" w:rsidR="005B51EA" w:rsidRDefault="005B51EA">
      <w:pPr>
        <w:widowControl/>
        <w:jc w:val="left"/>
        <w:rPr>
          <w:rFonts w:ascii="BIZ UDゴシック" w:eastAsia="BIZ UDゴシック" w:hAnsi="ＭＳ ゴシック" w:cs="Times New Roman"/>
          <w:noProof/>
          <w:sz w:val="24"/>
          <w:szCs w:val="24"/>
        </w:rPr>
      </w:pPr>
      <w:r>
        <w:br w:type="page"/>
      </w:r>
    </w:p>
    <w:p w14:paraId="2EA88CA4" w14:textId="7EC5B5A4" w:rsidR="00C77DEF" w:rsidRDefault="00C77DEF" w:rsidP="00C77DEF">
      <w:pPr>
        <w:pStyle w:val="ac"/>
      </w:pPr>
      <w:r>
        <w:rPr>
          <w:rFonts w:hint="eastAsia"/>
        </w:rPr>
        <w:lastRenderedPageBreak/>
        <w:t>問</w:t>
      </w:r>
      <w:r>
        <w:t>18　現在、施設を利用している利用していないに関わらず、平日、定期的に利用したいと考える施設をお聞きします。</w:t>
      </w:r>
    </w:p>
    <w:p w14:paraId="7F520C9F" w14:textId="77777777" w:rsidR="00C77DEF" w:rsidRDefault="00C77DEF" w:rsidP="00C77DEF">
      <w:pPr>
        <w:pStyle w:val="ab"/>
        <w:ind w:right="4649"/>
      </w:pPr>
      <w:r w:rsidRPr="00C77DEF">
        <w:rPr>
          <w:noProof/>
        </w:rPr>
        <w:drawing>
          <wp:anchor distT="0" distB="0" distL="114300" distR="114300" simplePos="0" relativeHeight="251747328" behindDoc="0" locked="0" layoutInCell="1" allowOverlap="1" wp14:anchorId="6F5F0E02" wp14:editId="094AC639">
            <wp:simplePos x="0" y="0"/>
            <wp:positionH relativeFrom="column">
              <wp:posOffset>3239770</wp:posOffset>
            </wp:positionH>
            <wp:positionV relativeFrom="paragraph">
              <wp:posOffset>-35560</wp:posOffset>
            </wp:positionV>
            <wp:extent cx="3360420" cy="6659880"/>
            <wp:effectExtent l="0" t="0" r="0" b="0"/>
            <wp:wrapNone/>
            <wp:docPr id="117201120"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60420" cy="6659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「こども園」の割合が</w:t>
      </w:r>
      <w:r>
        <w:t>82.4％と最も高く、次いで「子育て・保育ステーション」の割合が25.4％、「ファミリーサポートセンター」の割合が11.0％となっています。</w:t>
      </w:r>
    </w:p>
    <w:p w14:paraId="3CC8B08B" w14:textId="77777777" w:rsidR="00C77DEF" w:rsidRDefault="00C77DEF" w:rsidP="00C77DEF"/>
    <w:p w14:paraId="2B3E88CF" w14:textId="77777777" w:rsidR="00C77DEF" w:rsidRDefault="00C77DEF" w:rsidP="00C77DEF"/>
    <w:p w14:paraId="13541F69" w14:textId="77777777" w:rsidR="00C77DEF" w:rsidRDefault="00C77DEF" w:rsidP="00C77DEF"/>
    <w:p w14:paraId="1923E9EF" w14:textId="77777777" w:rsidR="00C77DEF" w:rsidRDefault="00C77DEF" w:rsidP="00C77DEF"/>
    <w:p w14:paraId="4595CB82" w14:textId="77777777" w:rsidR="00C77DEF" w:rsidRDefault="00C77DEF" w:rsidP="00C77DEF"/>
    <w:p w14:paraId="70F8E112" w14:textId="77777777" w:rsidR="00C77DEF" w:rsidRDefault="00C77DEF" w:rsidP="00C77DEF"/>
    <w:p w14:paraId="1108C93A" w14:textId="77777777" w:rsidR="00C77DEF" w:rsidRDefault="00C77DEF" w:rsidP="00C77DEF"/>
    <w:p w14:paraId="738E0012" w14:textId="77777777" w:rsidR="00C77DEF" w:rsidRDefault="00C77DEF" w:rsidP="00C77DEF"/>
    <w:p w14:paraId="51D2F6B5" w14:textId="77777777" w:rsidR="00C77DEF" w:rsidRDefault="00C77DEF" w:rsidP="00C77DEF"/>
    <w:p w14:paraId="7141C3FB" w14:textId="77777777" w:rsidR="00C77DEF" w:rsidRDefault="00C77DEF" w:rsidP="00C77DEF"/>
    <w:p w14:paraId="751B3A82" w14:textId="77777777" w:rsidR="00C77DEF" w:rsidRDefault="00C77DEF" w:rsidP="00C77DEF"/>
    <w:p w14:paraId="1695E94C" w14:textId="77777777" w:rsidR="00C77DEF" w:rsidRDefault="00C77DEF" w:rsidP="00C77DEF"/>
    <w:p w14:paraId="46B9C0BE" w14:textId="77777777" w:rsidR="00C77DEF" w:rsidRDefault="00C77DEF" w:rsidP="00C77DEF"/>
    <w:p w14:paraId="0384B606" w14:textId="77777777" w:rsidR="00C77DEF" w:rsidRDefault="00C77DEF" w:rsidP="00C77DEF"/>
    <w:p w14:paraId="7D1545EA" w14:textId="77777777" w:rsidR="00C77DEF" w:rsidRDefault="00C77DEF" w:rsidP="00C77DEF"/>
    <w:p w14:paraId="0023010F" w14:textId="77777777" w:rsidR="00C77DEF" w:rsidRDefault="00C77DEF" w:rsidP="00C77DEF"/>
    <w:p w14:paraId="597B2C01" w14:textId="77777777" w:rsidR="00C77DEF" w:rsidRDefault="00C77DEF" w:rsidP="00C77DEF"/>
    <w:p w14:paraId="62470554" w14:textId="77777777" w:rsidR="00C77DEF" w:rsidRDefault="00C77DEF" w:rsidP="00C77DEF"/>
    <w:p w14:paraId="0F299DB0" w14:textId="77777777" w:rsidR="00C77DEF" w:rsidRDefault="00C77DEF" w:rsidP="00C77DEF"/>
    <w:p w14:paraId="0AA729CF" w14:textId="77777777" w:rsidR="00C77DEF" w:rsidRDefault="00C77DEF" w:rsidP="00C77DEF"/>
    <w:p w14:paraId="080542F1" w14:textId="49FBAD2F" w:rsidR="00C77DEF" w:rsidRDefault="00C77DEF">
      <w:pPr>
        <w:widowControl/>
        <w:jc w:val="left"/>
      </w:pPr>
      <w:r>
        <w:br w:type="page"/>
      </w:r>
    </w:p>
    <w:p w14:paraId="513BFDC8" w14:textId="005BC2AD" w:rsidR="00043AC9" w:rsidRPr="00043AC9" w:rsidRDefault="00043AC9" w:rsidP="00043AC9">
      <w:pPr>
        <w:pStyle w:val="3"/>
        <w:snapToGrid w:val="0"/>
        <w:ind w:leftChars="100" w:left="210"/>
        <w:rPr>
          <w:rFonts w:hAnsi="BIZ UDゴシック" w:cs="Times New Roman"/>
          <w:sz w:val="28"/>
          <w:szCs w:val="24"/>
        </w:rPr>
      </w:pPr>
      <w:bookmarkStart w:id="20" w:name="_Toc178273455"/>
      <w:r w:rsidRPr="00043AC9">
        <w:rPr>
          <w:rFonts w:hAnsi="BIZ UDゴシック" w:cs="Times New Roman" w:hint="eastAsia"/>
          <w:sz w:val="28"/>
          <w:szCs w:val="24"/>
        </w:rPr>
        <w:lastRenderedPageBreak/>
        <w:t>（</w:t>
      </w:r>
      <w:r>
        <w:rPr>
          <w:rFonts w:hAnsi="BIZ UDゴシック" w:cs="Times New Roman" w:hint="eastAsia"/>
          <w:sz w:val="28"/>
          <w:szCs w:val="24"/>
        </w:rPr>
        <w:t>６</w:t>
      </w:r>
      <w:r w:rsidRPr="00043AC9">
        <w:rPr>
          <w:rFonts w:hAnsi="BIZ UDゴシック" w:cs="Times New Roman" w:hint="eastAsia"/>
          <w:sz w:val="28"/>
          <w:szCs w:val="24"/>
        </w:rPr>
        <w:t>）休日の定期的な教育・保育事業について</w:t>
      </w:r>
      <w:bookmarkEnd w:id="20"/>
    </w:p>
    <w:p w14:paraId="5264C723" w14:textId="23F06F13" w:rsidR="00C77DEF" w:rsidRDefault="00C77DEF" w:rsidP="00C77DEF">
      <w:pPr>
        <w:pStyle w:val="ac"/>
      </w:pPr>
      <w:r>
        <w:rPr>
          <w:rFonts w:hint="eastAsia"/>
        </w:rPr>
        <w:t>問</w:t>
      </w:r>
      <w:r>
        <w:t>19　休みの間も定期的に教育・保育事業を利用することを希望しますか。</w:t>
      </w:r>
      <w:r w:rsidR="005B51EA">
        <w:br/>
      </w:r>
      <w:r>
        <w:t>（それぞれについて回答）</w:t>
      </w:r>
    </w:p>
    <w:p w14:paraId="28038AF9" w14:textId="598A2669" w:rsidR="00C77DEF" w:rsidRPr="005B51EA" w:rsidRDefault="00C77DEF" w:rsidP="005B51EA">
      <w:pPr>
        <w:pStyle w:val="4"/>
        <w:rPr>
          <w:rFonts w:hAnsi="BIZ UDゴシック"/>
        </w:rPr>
      </w:pPr>
      <w:r w:rsidRPr="005B51EA">
        <w:rPr>
          <w:rFonts w:hAnsi="BIZ UDゴシック"/>
        </w:rPr>
        <w:t>１　土曜日</w:t>
      </w:r>
    </w:p>
    <w:p w14:paraId="3F0D0D75" w14:textId="77777777" w:rsidR="00C77DEF" w:rsidRDefault="00C77DEF" w:rsidP="00C77DEF">
      <w:pPr>
        <w:pStyle w:val="ab"/>
        <w:ind w:right="4649"/>
      </w:pPr>
      <w:r w:rsidRPr="00C77DEF">
        <w:rPr>
          <w:noProof/>
        </w:rPr>
        <w:drawing>
          <wp:anchor distT="0" distB="0" distL="114300" distR="114300" simplePos="0" relativeHeight="251749376" behindDoc="0" locked="0" layoutInCell="1" allowOverlap="1" wp14:anchorId="532FE15C" wp14:editId="14A32EE2">
            <wp:simplePos x="0" y="0"/>
            <wp:positionH relativeFrom="column">
              <wp:posOffset>3239770</wp:posOffset>
            </wp:positionH>
            <wp:positionV relativeFrom="paragraph">
              <wp:posOffset>-35560</wp:posOffset>
            </wp:positionV>
            <wp:extent cx="3360420" cy="1844040"/>
            <wp:effectExtent l="0" t="0" r="0" b="0"/>
            <wp:wrapNone/>
            <wp:docPr id="2518706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「希望しない」の割合が</w:t>
      </w:r>
      <w:r>
        <w:t>65.7％と最も高く、次いで「月に１～２回は利用したい」の割合が30.8％となっています。</w:t>
      </w:r>
    </w:p>
    <w:p w14:paraId="5C110522" w14:textId="77777777" w:rsidR="00C77DEF" w:rsidRDefault="00C77DEF" w:rsidP="00C77DEF"/>
    <w:p w14:paraId="33DD0F12" w14:textId="77777777" w:rsidR="00C77DEF" w:rsidRDefault="00C77DEF" w:rsidP="00C77DEF"/>
    <w:p w14:paraId="5BE80103" w14:textId="77777777" w:rsidR="00C77DEF" w:rsidRDefault="00C77DEF" w:rsidP="00C77DEF"/>
    <w:p w14:paraId="1C747BA1" w14:textId="77777777" w:rsidR="00C77DEF" w:rsidRDefault="00C77DEF" w:rsidP="00C77DEF"/>
    <w:p w14:paraId="0EF6580E" w14:textId="77777777" w:rsidR="00C77DEF" w:rsidRDefault="00C77DEF" w:rsidP="00C77DEF"/>
    <w:p w14:paraId="6D33F193" w14:textId="77777777" w:rsidR="005B51EA" w:rsidRDefault="005B51EA" w:rsidP="00C77DEF"/>
    <w:p w14:paraId="0C7AD411" w14:textId="77777777" w:rsidR="005B51EA" w:rsidRDefault="005B51EA" w:rsidP="00C77DEF"/>
    <w:p w14:paraId="572FCCBF" w14:textId="59E1F914" w:rsidR="00C77DEF" w:rsidRDefault="00C77DEF">
      <w:pPr>
        <w:widowControl/>
        <w:jc w:val="left"/>
      </w:pPr>
    </w:p>
    <w:p w14:paraId="1C9E0131" w14:textId="52FC03CE" w:rsidR="00C77DEF" w:rsidRPr="005B51EA" w:rsidRDefault="00C77DEF" w:rsidP="005B51EA">
      <w:pPr>
        <w:pStyle w:val="4"/>
        <w:rPr>
          <w:rFonts w:hAnsi="BIZ UDゴシック"/>
        </w:rPr>
      </w:pPr>
      <w:r w:rsidRPr="005B51EA">
        <w:rPr>
          <w:rFonts w:hAnsi="BIZ UDゴシック"/>
        </w:rPr>
        <w:t>２　日曜日・祝日</w:t>
      </w:r>
    </w:p>
    <w:p w14:paraId="6ADB36CC" w14:textId="77777777" w:rsidR="00C77DEF" w:rsidRDefault="00C77DEF" w:rsidP="00C77DEF">
      <w:pPr>
        <w:pStyle w:val="ab"/>
        <w:ind w:right="4649"/>
      </w:pPr>
      <w:r w:rsidRPr="00C77DEF">
        <w:rPr>
          <w:noProof/>
        </w:rPr>
        <w:drawing>
          <wp:anchor distT="0" distB="0" distL="114300" distR="114300" simplePos="0" relativeHeight="251751424" behindDoc="0" locked="0" layoutInCell="1" allowOverlap="1" wp14:anchorId="4231F6DF" wp14:editId="534A5417">
            <wp:simplePos x="0" y="0"/>
            <wp:positionH relativeFrom="column">
              <wp:posOffset>3239770</wp:posOffset>
            </wp:positionH>
            <wp:positionV relativeFrom="paragraph">
              <wp:posOffset>-35560</wp:posOffset>
            </wp:positionV>
            <wp:extent cx="3360420" cy="1844040"/>
            <wp:effectExtent l="0" t="0" r="0" b="0"/>
            <wp:wrapNone/>
            <wp:docPr id="55806511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「希望しない」の割合が</w:t>
      </w:r>
      <w:r>
        <w:t>79.0％と最も高く、次いで「月に１～２回は利用したい」の割合が17.9％となっています。</w:t>
      </w:r>
    </w:p>
    <w:p w14:paraId="33EB148F" w14:textId="77777777" w:rsidR="00C77DEF" w:rsidRDefault="00C77DEF" w:rsidP="00C77DEF"/>
    <w:p w14:paraId="48F00808" w14:textId="77777777" w:rsidR="00C77DEF" w:rsidRDefault="00C77DEF" w:rsidP="00C77DEF"/>
    <w:p w14:paraId="76F43A5C" w14:textId="77777777" w:rsidR="00C77DEF" w:rsidRDefault="00C77DEF" w:rsidP="00C77DEF"/>
    <w:p w14:paraId="64CB6304" w14:textId="77777777" w:rsidR="00C77DEF" w:rsidRDefault="00C77DEF" w:rsidP="00C77DEF"/>
    <w:p w14:paraId="191C16AB" w14:textId="77777777" w:rsidR="00C77DEF" w:rsidRDefault="00C77DEF" w:rsidP="00C77DEF"/>
    <w:p w14:paraId="06B8803B" w14:textId="77777777" w:rsidR="00C77DEF" w:rsidRDefault="00C77DEF" w:rsidP="00C77DEF"/>
    <w:p w14:paraId="21D87E73" w14:textId="77777777" w:rsidR="00C77DEF" w:rsidRDefault="00C77DEF" w:rsidP="00C77DEF"/>
    <w:p w14:paraId="510109D1" w14:textId="77777777" w:rsidR="00C77DEF" w:rsidRDefault="00C77DEF" w:rsidP="00C77DEF"/>
    <w:p w14:paraId="20993803" w14:textId="77777777" w:rsidR="00C77DEF" w:rsidRDefault="00C77DEF" w:rsidP="00C77DEF"/>
    <w:p w14:paraId="61718F80" w14:textId="77777777" w:rsidR="00C77DEF" w:rsidRDefault="00C77DEF" w:rsidP="00C77DEF"/>
    <w:p w14:paraId="4440E0E5" w14:textId="77777777" w:rsidR="00C77DEF" w:rsidRDefault="00C77DEF" w:rsidP="00C77DEF"/>
    <w:p w14:paraId="15A95D30" w14:textId="77777777" w:rsidR="00C77DEF" w:rsidRDefault="00C77DEF" w:rsidP="00C77DEF"/>
    <w:p w14:paraId="7FF2F1BC" w14:textId="1D68B7CE" w:rsidR="00C77DEF" w:rsidRDefault="00C77DEF">
      <w:pPr>
        <w:widowControl/>
        <w:jc w:val="left"/>
      </w:pPr>
      <w:r>
        <w:br w:type="page"/>
      </w:r>
    </w:p>
    <w:p w14:paraId="0583C8E9" w14:textId="2F2060BD" w:rsidR="00043AC9" w:rsidRPr="00043AC9" w:rsidRDefault="00043AC9" w:rsidP="00043AC9">
      <w:pPr>
        <w:pStyle w:val="3"/>
        <w:snapToGrid w:val="0"/>
        <w:ind w:leftChars="100" w:left="210"/>
        <w:rPr>
          <w:rFonts w:hAnsi="BIZ UDゴシック" w:cs="Times New Roman"/>
          <w:sz w:val="28"/>
          <w:szCs w:val="24"/>
        </w:rPr>
      </w:pPr>
      <w:bookmarkStart w:id="21" w:name="_Toc178273456"/>
      <w:r w:rsidRPr="00043AC9">
        <w:rPr>
          <w:rFonts w:hAnsi="BIZ UDゴシック" w:cs="Times New Roman" w:hint="eastAsia"/>
          <w:sz w:val="28"/>
          <w:szCs w:val="24"/>
        </w:rPr>
        <w:lastRenderedPageBreak/>
        <w:t>（</w:t>
      </w:r>
      <w:r>
        <w:rPr>
          <w:rFonts w:hAnsi="BIZ UDゴシック" w:cs="Times New Roman" w:hint="eastAsia"/>
          <w:sz w:val="28"/>
          <w:szCs w:val="24"/>
        </w:rPr>
        <w:t>７</w:t>
      </w:r>
      <w:r w:rsidRPr="00043AC9">
        <w:rPr>
          <w:rFonts w:hAnsi="BIZ UDゴシック" w:cs="Times New Roman" w:hint="eastAsia"/>
          <w:sz w:val="28"/>
          <w:szCs w:val="24"/>
        </w:rPr>
        <w:t>）不定期な保育に対応した保育事業について</w:t>
      </w:r>
      <w:bookmarkEnd w:id="21"/>
    </w:p>
    <w:p w14:paraId="48B2561A" w14:textId="77B23811" w:rsidR="00C77DEF" w:rsidRDefault="00C77DEF" w:rsidP="00C77DEF">
      <w:pPr>
        <w:pStyle w:val="ac"/>
      </w:pPr>
      <w:r>
        <w:rPr>
          <w:rFonts w:hint="eastAsia"/>
        </w:rPr>
        <w:t>問</w:t>
      </w:r>
      <w:r>
        <w:t>20　突発的な私用や親の通院、不定期の就労などの理由で、不定期に利用している事業はありますか。</w:t>
      </w:r>
    </w:p>
    <w:p w14:paraId="3EE9957A" w14:textId="77777777" w:rsidR="00C77DEF" w:rsidRDefault="00C77DEF" w:rsidP="00C77DEF">
      <w:pPr>
        <w:pStyle w:val="ab"/>
        <w:ind w:right="4649"/>
      </w:pPr>
      <w:r w:rsidRPr="00C77DEF">
        <w:rPr>
          <w:noProof/>
        </w:rPr>
        <w:drawing>
          <wp:anchor distT="0" distB="0" distL="114300" distR="114300" simplePos="0" relativeHeight="251753472" behindDoc="0" locked="0" layoutInCell="1" allowOverlap="1" wp14:anchorId="451A4D6D" wp14:editId="6588D4D7">
            <wp:simplePos x="0" y="0"/>
            <wp:positionH relativeFrom="column">
              <wp:posOffset>3239770</wp:posOffset>
            </wp:positionH>
            <wp:positionV relativeFrom="paragraph">
              <wp:posOffset>-35560</wp:posOffset>
            </wp:positionV>
            <wp:extent cx="3360420" cy="2148840"/>
            <wp:effectExtent l="0" t="0" r="0" b="0"/>
            <wp:wrapNone/>
            <wp:docPr id="340962477"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「利用していない」の割合が</w:t>
      </w:r>
      <w:r>
        <w:t>87.6％と最も高くなっています。</w:t>
      </w:r>
    </w:p>
    <w:p w14:paraId="1ED16F95" w14:textId="77777777" w:rsidR="00C77DEF" w:rsidRDefault="00C77DEF" w:rsidP="00C77DEF"/>
    <w:p w14:paraId="4FEB3435" w14:textId="77777777" w:rsidR="00C77DEF" w:rsidRDefault="00C77DEF" w:rsidP="00C77DEF"/>
    <w:p w14:paraId="3A7C4A1F" w14:textId="77777777" w:rsidR="00C77DEF" w:rsidRDefault="00C77DEF" w:rsidP="00C77DEF"/>
    <w:p w14:paraId="6D641547" w14:textId="77777777" w:rsidR="00C77DEF" w:rsidRDefault="00C77DEF" w:rsidP="00C77DEF"/>
    <w:p w14:paraId="55602A9C" w14:textId="5F264227" w:rsidR="00C77DEF" w:rsidRDefault="00C77DEF">
      <w:pPr>
        <w:widowControl/>
        <w:jc w:val="left"/>
      </w:pPr>
    </w:p>
    <w:p w14:paraId="3B6AE4B8" w14:textId="77777777" w:rsidR="0023174D" w:rsidRDefault="0023174D">
      <w:pPr>
        <w:widowControl/>
        <w:jc w:val="left"/>
      </w:pPr>
    </w:p>
    <w:p w14:paraId="5F5208AA" w14:textId="77777777" w:rsidR="003027E8" w:rsidRDefault="003027E8">
      <w:pPr>
        <w:widowControl/>
        <w:jc w:val="left"/>
      </w:pPr>
    </w:p>
    <w:p w14:paraId="0A782E50" w14:textId="77777777" w:rsidR="003027E8" w:rsidRDefault="003027E8">
      <w:pPr>
        <w:widowControl/>
        <w:jc w:val="left"/>
      </w:pPr>
    </w:p>
    <w:p w14:paraId="531C3870" w14:textId="77777777" w:rsidR="005E3A85" w:rsidRDefault="005E3A85">
      <w:pPr>
        <w:widowControl/>
        <w:jc w:val="left"/>
      </w:pPr>
    </w:p>
    <w:p w14:paraId="264D492E" w14:textId="77777777" w:rsidR="0023174D" w:rsidRDefault="0023174D">
      <w:pPr>
        <w:widowControl/>
        <w:jc w:val="left"/>
      </w:pPr>
    </w:p>
    <w:p w14:paraId="469D6DD9" w14:textId="69EAB02E" w:rsidR="00C77DEF" w:rsidRDefault="00C77DEF" w:rsidP="00C77DEF">
      <w:pPr>
        <w:pStyle w:val="ac"/>
      </w:pPr>
      <w:r>
        <w:rPr>
          <w:rFonts w:hint="eastAsia"/>
        </w:rPr>
        <w:t>問</w:t>
      </w:r>
      <w:r>
        <w:t>20－１　【問20の質問で「利用していない」を選んだ方】</w:t>
      </w:r>
      <w:r w:rsidR="005B51EA">
        <w:br/>
      </w:r>
      <w:r>
        <w:rPr>
          <w:rFonts w:hint="eastAsia"/>
        </w:rPr>
        <w:t>利用しなかった理由を教えてください。</w:t>
      </w:r>
    </w:p>
    <w:p w14:paraId="0D2BD53E" w14:textId="77777777" w:rsidR="00C77DEF" w:rsidRDefault="00C77DEF" w:rsidP="00C77DEF">
      <w:pPr>
        <w:pStyle w:val="ab"/>
        <w:ind w:right="4649"/>
      </w:pPr>
      <w:r w:rsidRPr="00C77DEF">
        <w:rPr>
          <w:noProof/>
        </w:rPr>
        <w:drawing>
          <wp:anchor distT="0" distB="0" distL="114300" distR="114300" simplePos="0" relativeHeight="251755520" behindDoc="0" locked="0" layoutInCell="1" allowOverlap="1" wp14:anchorId="1682A7F1" wp14:editId="4D5A17D1">
            <wp:simplePos x="0" y="0"/>
            <wp:positionH relativeFrom="column">
              <wp:posOffset>3239770</wp:posOffset>
            </wp:positionH>
            <wp:positionV relativeFrom="paragraph">
              <wp:posOffset>-35560</wp:posOffset>
            </wp:positionV>
            <wp:extent cx="3360420" cy="3368040"/>
            <wp:effectExtent l="0" t="0" r="0" b="0"/>
            <wp:wrapNone/>
            <wp:docPr id="1227506045"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「特に利用する必要がなかったから」の割合が</w:t>
      </w:r>
      <w:r>
        <w:t>73.7％と最も高く、次いで「利用料の負担が大きいから」の割合が14.8％、「預けることに不安があるから」の割合が12.2％となっています。</w:t>
      </w:r>
    </w:p>
    <w:p w14:paraId="6054A13D" w14:textId="77777777" w:rsidR="00C77DEF" w:rsidRDefault="00C77DEF" w:rsidP="00C77DEF"/>
    <w:p w14:paraId="7349B271" w14:textId="77777777" w:rsidR="00C77DEF" w:rsidRDefault="00C77DEF" w:rsidP="00C77DEF"/>
    <w:p w14:paraId="22B418FB" w14:textId="77777777" w:rsidR="00C77DEF" w:rsidRDefault="00C77DEF" w:rsidP="00C77DEF"/>
    <w:p w14:paraId="158DDD7A" w14:textId="77777777" w:rsidR="00C77DEF" w:rsidRDefault="00C77DEF" w:rsidP="00C77DEF"/>
    <w:p w14:paraId="1CE07943" w14:textId="77777777" w:rsidR="00C77DEF" w:rsidRDefault="00C77DEF" w:rsidP="00C77DEF"/>
    <w:p w14:paraId="02BFA32F" w14:textId="77777777" w:rsidR="00C77DEF" w:rsidRDefault="00C77DEF" w:rsidP="00C77DEF"/>
    <w:p w14:paraId="1EE5C432" w14:textId="77777777" w:rsidR="00C77DEF" w:rsidRDefault="00C77DEF" w:rsidP="00C77DEF"/>
    <w:p w14:paraId="1190D222" w14:textId="77777777" w:rsidR="00C77DEF" w:rsidRDefault="00C77DEF" w:rsidP="00C77DEF"/>
    <w:p w14:paraId="771FC7B9" w14:textId="77777777" w:rsidR="00C77DEF" w:rsidRDefault="00C77DEF" w:rsidP="00C77DEF"/>
    <w:p w14:paraId="1023FBFB" w14:textId="3B7A2312" w:rsidR="00C77DEF" w:rsidRDefault="00C77DEF">
      <w:pPr>
        <w:widowControl/>
        <w:jc w:val="left"/>
      </w:pPr>
    </w:p>
    <w:p w14:paraId="209F8999" w14:textId="77777777" w:rsidR="0023174D" w:rsidRDefault="0023174D">
      <w:pPr>
        <w:widowControl/>
        <w:jc w:val="left"/>
        <w:rPr>
          <w:rFonts w:ascii="BIZ UDゴシック" w:eastAsia="BIZ UDゴシック" w:hAnsi="ＭＳ ゴシック" w:cs="Times New Roman"/>
          <w:noProof/>
          <w:sz w:val="24"/>
          <w:szCs w:val="24"/>
        </w:rPr>
      </w:pPr>
      <w:r>
        <w:br w:type="page"/>
      </w:r>
    </w:p>
    <w:p w14:paraId="33B0965C" w14:textId="48E1FC79" w:rsidR="00C77DEF" w:rsidRDefault="00C77DEF" w:rsidP="00C77DEF">
      <w:pPr>
        <w:pStyle w:val="ac"/>
      </w:pPr>
      <w:r>
        <w:rPr>
          <w:rFonts w:hint="eastAsia"/>
        </w:rPr>
        <w:lastRenderedPageBreak/>
        <w:t>問</w:t>
      </w:r>
      <w:r>
        <w:t>21　今後、突発的な私用や親の通院、不定期の就労などの理由で一時預かりなどの事業を利用することがあると思いますか。</w:t>
      </w:r>
    </w:p>
    <w:p w14:paraId="078933D0" w14:textId="77777777" w:rsidR="00C77DEF" w:rsidRDefault="00C77DEF" w:rsidP="00C77DEF">
      <w:pPr>
        <w:pStyle w:val="ab"/>
        <w:ind w:right="4649"/>
      </w:pPr>
      <w:r w:rsidRPr="00C77DEF">
        <w:rPr>
          <w:noProof/>
        </w:rPr>
        <w:drawing>
          <wp:anchor distT="0" distB="0" distL="114300" distR="114300" simplePos="0" relativeHeight="251757568" behindDoc="0" locked="0" layoutInCell="1" allowOverlap="1" wp14:anchorId="52D15C42" wp14:editId="1450935B">
            <wp:simplePos x="0" y="0"/>
            <wp:positionH relativeFrom="column">
              <wp:posOffset>3239770</wp:posOffset>
            </wp:positionH>
            <wp:positionV relativeFrom="paragraph">
              <wp:posOffset>-35560</wp:posOffset>
            </wp:positionV>
            <wp:extent cx="3360420" cy="1844040"/>
            <wp:effectExtent l="0" t="0" r="0" b="0"/>
            <wp:wrapNone/>
            <wp:docPr id="129741512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「わからない」の割合が</w:t>
      </w:r>
      <w:r>
        <w:t>45.2％と最も高く、次いで「利用すると思う」の割合が32.3％、「利用しないと思う」の割合が22.2％となっています。</w:t>
      </w:r>
    </w:p>
    <w:p w14:paraId="78AA759D" w14:textId="77777777" w:rsidR="00C77DEF" w:rsidRDefault="00C77DEF" w:rsidP="00C77DEF"/>
    <w:p w14:paraId="5D667B4B" w14:textId="77777777" w:rsidR="0023174D" w:rsidRDefault="0023174D">
      <w:pPr>
        <w:widowControl/>
        <w:jc w:val="left"/>
      </w:pPr>
    </w:p>
    <w:p w14:paraId="73E23A42" w14:textId="77777777" w:rsidR="00C77DEF" w:rsidRDefault="00C77DEF" w:rsidP="00C77DEF"/>
    <w:p w14:paraId="6F1EAEFE" w14:textId="77777777" w:rsidR="00C77DEF" w:rsidRDefault="00C77DEF" w:rsidP="00C77DEF"/>
    <w:p w14:paraId="684994B2" w14:textId="44AE7F13" w:rsidR="005B51EA" w:rsidRDefault="005B51EA" w:rsidP="00C77DEF"/>
    <w:p w14:paraId="4647291C" w14:textId="77777777" w:rsidR="005E3A85" w:rsidRDefault="005E3A85" w:rsidP="00C77DEF"/>
    <w:p w14:paraId="4544DC1C" w14:textId="77777777" w:rsidR="005E3A85" w:rsidRDefault="005E3A85" w:rsidP="00C77DEF"/>
    <w:p w14:paraId="5DE7DEFF" w14:textId="6B75C1CE" w:rsidR="00C77DEF" w:rsidRDefault="00C77DEF">
      <w:pPr>
        <w:widowControl/>
        <w:jc w:val="left"/>
      </w:pPr>
    </w:p>
    <w:p w14:paraId="7DB4EFEF" w14:textId="5A3B996F" w:rsidR="00C77DEF" w:rsidRDefault="00C77DEF" w:rsidP="00C77DEF">
      <w:pPr>
        <w:pStyle w:val="ac"/>
      </w:pPr>
      <w:r>
        <w:rPr>
          <w:rFonts w:hint="eastAsia"/>
        </w:rPr>
        <w:t>問</w:t>
      </w:r>
      <w:r>
        <w:t>21－１　【問21の質問で「利用すると思う」を選んだ方】</w:t>
      </w:r>
      <w:r w:rsidR="005B51EA">
        <w:br/>
      </w:r>
      <w:r>
        <w:rPr>
          <w:rFonts w:hint="eastAsia"/>
        </w:rPr>
        <w:t>それぞれ利用することがあると思いますか。</w:t>
      </w:r>
    </w:p>
    <w:p w14:paraId="308A2A81" w14:textId="77777777" w:rsidR="00C77DEF" w:rsidRDefault="00C77DEF" w:rsidP="00C77DEF">
      <w:pPr>
        <w:pStyle w:val="ab"/>
        <w:ind w:right="4649"/>
      </w:pPr>
      <w:r w:rsidRPr="00C77DEF">
        <w:rPr>
          <w:noProof/>
        </w:rPr>
        <w:drawing>
          <wp:anchor distT="0" distB="0" distL="114300" distR="114300" simplePos="0" relativeHeight="251759616" behindDoc="0" locked="0" layoutInCell="1" allowOverlap="1" wp14:anchorId="75E68678" wp14:editId="7231C925">
            <wp:simplePos x="0" y="0"/>
            <wp:positionH relativeFrom="column">
              <wp:posOffset>3239770</wp:posOffset>
            </wp:positionH>
            <wp:positionV relativeFrom="paragraph">
              <wp:posOffset>-35560</wp:posOffset>
            </wp:positionV>
            <wp:extent cx="3360420" cy="2148840"/>
            <wp:effectExtent l="0" t="0" r="0" b="0"/>
            <wp:wrapNone/>
            <wp:docPr id="1582091354"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「冠婚葬祭、学校行事、家族の通院など」の割合が</w:t>
      </w:r>
      <w:r>
        <w:t>70.5％と最も高く、次いで「不定期の就労」の割合が41.1％、「その他の私用（買物、家族の習い事、リフレッシュなど）」の割合が37.5％となっています。</w:t>
      </w:r>
    </w:p>
    <w:p w14:paraId="7278128D" w14:textId="77777777" w:rsidR="00C77DEF" w:rsidRDefault="00C77DEF" w:rsidP="00C77DEF"/>
    <w:p w14:paraId="76A0D851" w14:textId="77777777" w:rsidR="00C77DEF" w:rsidRDefault="00C77DEF" w:rsidP="00C77DEF"/>
    <w:p w14:paraId="37B37E69" w14:textId="77777777" w:rsidR="00C77DEF" w:rsidRDefault="00C77DEF" w:rsidP="00C77DEF"/>
    <w:p w14:paraId="71E663E7" w14:textId="77777777" w:rsidR="00C77DEF" w:rsidRDefault="00C77DEF" w:rsidP="00C77DEF"/>
    <w:p w14:paraId="6AD305CA" w14:textId="77777777" w:rsidR="00C77DEF" w:rsidRDefault="00C77DEF" w:rsidP="00C77DEF"/>
    <w:p w14:paraId="46DBDF51" w14:textId="77777777" w:rsidR="00C77DEF" w:rsidRDefault="00C77DEF" w:rsidP="00C77DEF"/>
    <w:p w14:paraId="00CA1932" w14:textId="77777777" w:rsidR="00C77DEF" w:rsidRDefault="00C77DEF" w:rsidP="00C77DEF"/>
    <w:p w14:paraId="6CFA7B32" w14:textId="77777777" w:rsidR="00C77DEF" w:rsidRDefault="00C77DEF" w:rsidP="00C77DEF"/>
    <w:p w14:paraId="3ABDCEBB" w14:textId="77777777" w:rsidR="00C77DEF" w:rsidRDefault="00C77DEF" w:rsidP="00C77DEF"/>
    <w:p w14:paraId="7CEF5673" w14:textId="77777777" w:rsidR="00C77DEF" w:rsidRDefault="00C77DEF" w:rsidP="00C77DEF"/>
    <w:p w14:paraId="679D353D" w14:textId="77777777" w:rsidR="00C77DEF" w:rsidRDefault="00C77DEF" w:rsidP="00C77DEF"/>
    <w:p w14:paraId="30301C6B" w14:textId="77777777" w:rsidR="00C77DEF" w:rsidRDefault="00C77DEF" w:rsidP="00C77DEF"/>
    <w:p w14:paraId="75A788DA" w14:textId="40BEF250" w:rsidR="00C77DEF" w:rsidRDefault="00C77DEF">
      <w:pPr>
        <w:widowControl/>
        <w:jc w:val="left"/>
      </w:pPr>
      <w:r>
        <w:br w:type="page"/>
      </w:r>
    </w:p>
    <w:p w14:paraId="2BBF51A9" w14:textId="50C20EAF" w:rsidR="00043AC9" w:rsidRPr="00043AC9" w:rsidRDefault="00043AC9" w:rsidP="00043AC9">
      <w:pPr>
        <w:pStyle w:val="3"/>
        <w:snapToGrid w:val="0"/>
        <w:ind w:leftChars="100" w:left="210"/>
        <w:rPr>
          <w:rFonts w:hAnsi="BIZ UDゴシック" w:cs="Times New Roman"/>
          <w:sz w:val="28"/>
          <w:szCs w:val="24"/>
        </w:rPr>
      </w:pPr>
      <w:bookmarkStart w:id="22" w:name="_Toc178273457"/>
      <w:r w:rsidRPr="00043AC9">
        <w:rPr>
          <w:rFonts w:hAnsi="BIZ UDゴシック" w:cs="Times New Roman" w:hint="eastAsia"/>
          <w:sz w:val="28"/>
          <w:szCs w:val="24"/>
        </w:rPr>
        <w:lastRenderedPageBreak/>
        <w:t>（</w:t>
      </w:r>
      <w:r>
        <w:rPr>
          <w:rFonts w:hAnsi="BIZ UDゴシック" w:cs="Times New Roman" w:hint="eastAsia"/>
          <w:sz w:val="28"/>
          <w:szCs w:val="24"/>
        </w:rPr>
        <w:t>８</w:t>
      </w:r>
      <w:r w:rsidRPr="00043AC9">
        <w:rPr>
          <w:rFonts w:hAnsi="BIZ UDゴシック" w:cs="Times New Roman" w:hint="eastAsia"/>
          <w:sz w:val="28"/>
          <w:szCs w:val="24"/>
        </w:rPr>
        <w:t>）宿泊を伴う一時預かり等について</w:t>
      </w:r>
      <w:bookmarkEnd w:id="22"/>
    </w:p>
    <w:p w14:paraId="6D01FCDE" w14:textId="77777777" w:rsidR="00C77DEF" w:rsidRDefault="00C77DEF" w:rsidP="00C77DEF">
      <w:pPr>
        <w:pStyle w:val="ac"/>
      </w:pPr>
      <w:r>
        <w:rPr>
          <w:rFonts w:hint="eastAsia"/>
        </w:rPr>
        <w:t>問</w:t>
      </w:r>
      <w:r>
        <w:t>22　保護者の用事（冠婚葬祭、保護者・家族の病気、育児疲れや育児不安、病気など）により、泊りがけで家族以外に預ける必要がある場合に、子育て短期支援事業（児童養護施設や市内のショートステイ里親などで一定期間、子どもを預かる事業）を利用したいと思いますか。</w:t>
      </w:r>
    </w:p>
    <w:p w14:paraId="34F398DB" w14:textId="77777777" w:rsidR="00C77DEF" w:rsidRDefault="00C77DEF" w:rsidP="00C77DEF">
      <w:pPr>
        <w:pStyle w:val="ab"/>
        <w:ind w:right="4649"/>
      </w:pPr>
      <w:r w:rsidRPr="00C77DEF">
        <w:rPr>
          <w:noProof/>
        </w:rPr>
        <w:drawing>
          <wp:anchor distT="0" distB="0" distL="114300" distR="114300" simplePos="0" relativeHeight="251761664" behindDoc="0" locked="0" layoutInCell="1" allowOverlap="1" wp14:anchorId="367283E0" wp14:editId="7AFE8E65">
            <wp:simplePos x="0" y="0"/>
            <wp:positionH relativeFrom="column">
              <wp:posOffset>3239770</wp:posOffset>
            </wp:positionH>
            <wp:positionV relativeFrom="paragraph">
              <wp:posOffset>-35560</wp:posOffset>
            </wp:positionV>
            <wp:extent cx="3360420" cy="1844040"/>
            <wp:effectExtent l="0" t="0" r="0" b="0"/>
            <wp:wrapNone/>
            <wp:docPr id="154676212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「利用したくない」の割合が</w:t>
      </w:r>
      <w:r>
        <w:t>54.8％と最も高く、次いで「わからない」の割合が35.7％となっています。</w:t>
      </w:r>
    </w:p>
    <w:p w14:paraId="7A62B819" w14:textId="77777777" w:rsidR="00C77DEF" w:rsidRDefault="00C77DEF" w:rsidP="00C77DEF"/>
    <w:p w14:paraId="2FAD8893" w14:textId="77777777" w:rsidR="00C77DEF" w:rsidRDefault="00C77DEF" w:rsidP="00C77DEF"/>
    <w:p w14:paraId="28B5C25C" w14:textId="77777777" w:rsidR="00C77DEF" w:rsidRDefault="00C77DEF" w:rsidP="00C77DEF"/>
    <w:p w14:paraId="4CA347FC" w14:textId="77777777" w:rsidR="00C77DEF" w:rsidRDefault="00C77DEF" w:rsidP="00C77DEF"/>
    <w:p w14:paraId="330DF13F" w14:textId="77777777" w:rsidR="00C77DEF" w:rsidRDefault="00C77DEF" w:rsidP="00C77DEF"/>
    <w:p w14:paraId="5CD2C18F" w14:textId="77777777" w:rsidR="0023174D" w:rsidRDefault="0023174D" w:rsidP="00C77DEF"/>
    <w:p w14:paraId="7862BECD" w14:textId="3F94D6DF" w:rsidR="00C77DEF" w:rsidRDefault="00C77DEF">
      <w:pPr>
        <w:widowControl/>
        <w:jc w:val="left"/>
      </w:pPr>
    </w:p>
    <w:p w14:paraId="47337D8C" w14:textId="15FC1DDB" w:rsidR="00C77DEF" w:rsidRDefault="00C77DEF" w:rsidP="00C77DEF">
      <w:pPr>
        <w:pStyle w:val="ac"/>
      </w:pPr>
      <w:r>
        <w:rPr>
          <w:rFonts w:hint="eastAsia"/>
        </w:rPr>
        <w:t>問</w:t>
      </w:r>
      <w:r>
        <w:t>22－１　【問22の質問で「利用したい」を選んだ方】</w:t>
      </w:r>
      <w:r w:rsidR="0023174D">
        <w:br/>
      </w:r>
      <w:r>
        <w:rPr>
          <w:rFonts w:hint="eastAsia"/>
        </w:rPr>
        <w:t>その目的を入力してください。</w:t>
      </w:r>
    </w:p>
    <w:p w14:paraId="7829F664" w14:textId="77777777" w:rsidR="00C77DEF" w:rsidRDefault="00C77DEF" w:rsidP="00C77DEF">
      <w:pPr>
        <w:pStyle w:val="ab"/>
        <w:ind w:right="4649"/>
      </w:pPr>
      <w:r w:rsidRPr="00C77DEF">
        <w:rPr>
          <w:noProof/>
        </w:rPr>
        <w:drawing>
          <wp:anchor distT="0" distB="0" distL="114300" distR="114300" simplePos="0" relativeHeight="251763712" behindDoc="0" locked="0" layoutInCell="1" allowOverlap="1" wp14:anchorId="59EF2397" wp14:editId="12A99F92">
            <wp:simplePos x="0" y="0"/>
            <wp:positionH relativeFrom="column">
              <wp:posOffset>3239770</wp:posOffset>
            </wp:positionH>
            <wp:positionV relativeFrom="paragraph">
              <wp:posOffset>-35560</wp:posOffset>
            </wp:positionV>
            <wp:extent cx="3360420" cy="2148840"/>
            <wp:effectExtent l="0" t="0" r="0" b="0"/>
            <wp:wrapNone/>
            <wp:docPr id="1351411693"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「保護者や家族の病気」の割合が</w:t>
      </w:r>
      <w:r>
        <w:t>59.4％と最も高く、次いで「保護者や家族の育児疲れ・不安」の割合が46.9％、「冠婚葬祭」の割合が34.4％となっています。</w:t>
      </w:r>
    </w:p>
    <w:p w14:paraId="3AD98F48" w14:textId="77777777" w:rsidR="00C77DEF" w:rsidRDefault="00C77DEF" w:rsidP="00C77DEF"/>
    <w:p w14:paraId="7AAA176F" w14:textId="77777777" w:rsidR="00C77DEF" w:rsidRDefault="00C77DEF" w:rsidP="00C77DEF"/>
    <w:p w14:paraId="645E6DE6" w14:textId="77777777" w:rsidR="00C77DEF" w:rsidRDefault="00C77DEF" w:rsidP="00C77DEF"/>
    <w:p w14:paraId="595F1151" w14:textId="77777777" w:rsidR="00C77DEF" w:rsidRDefault="00C77DEF" w:rsidP="00C77DEF"/>
    <w:p w14:paraId="3781EF7B" w14:textId="77777777" w:rsidR="00C77DEF" w:rsidRDefault="00C77DEF" w:rsidP="00C77DEF"/>
    <w:p w14:paraId="6DF351DB" w14:textId="77777777" w:rsidR="00C77DEF" w:rsidRDefault="00C77DEF" w:rsidP="00C77DEF"/>
    <w:p w14:paraId="2E2DEAB2" w14:textId="77777777" w:rsidR="00C77DEF" w:rsidRDefault="00C77DEF" w:rsidP="00C77DEF"/>
    <w:p w14:paraId="0F51E689" w14:textId="77777777" w:rsidR="00C77DEF" w:rsidRDefault="00C77DEF" w:rsidP="00C77DEF"/>
    <w:p w14:paraId="7FE90651" w14:textId="77777777" w:rsidR="00C77DEF" w:rsidRDefault="00C77DEF" w:rsidP="00C77DEF"/>
    <w:p w14:paraId="220CE618" w14:textId="77777777" w:rsidR="00C77DEF" w:rsidRDefault="00C77DEF" w:rsidP="00C77DEF"/>
    <w:p w14:paraId="39898711" w14:textId="77777777" w:rsidR="00C77DEF" w:rsidRDefault="00C77DEF" w:rsidP="00C77DEF"/>
    <w:p w14:paraId="2602688D" w14:textId="77777777" w:rsidR="00C77DEF" w:rsidRDefault="00C77DEF" w:rsidP="00C77DEF"/>
    <w:p w14:paraId="3638A6CC" w14:textId="77777777" w:rsidR="00C77DEF" w:rsidRDefault="00C77DEF" w:rsidP="00C77DEF"/>
    <w:p w14:paraId="137CF23F" w14:textId="3663C0FE" w:rsidR="00C77DEF" w:rsidRDefault="00C77DEF">
      <w:pPr>
        <w:widowControl/>
        <w:jc w:val="left"/>
      </w:pPr>
      <w:r>
        <w:br w:type="page"/>
      </w:r>
    </w:p>
    <w:p w14:paraId="65AC9104" w14:textId="639C86C9" w:rsidR="00043AC9" w:rsidRPr="00043AC9" w:rsidRDefault="00043AC9" w:rsidP="00043AC9">
      <w:pPr>
        <w:pStyle w:val="3"/>
        <w:snapToGrid w:val="0"/>
        <w:ind w:leftChars="100" w:left="210"/>
        <w:rPr>
          <w:rFonts w:hAnsi="BIZ UDゴシック" w:cs="Times New Roman"/>
          <w:sz w:val="28"/>
          <w:szCs w:val="24"/>
        </w:rPr>
      </w:pPr>
      <w:bookmarkStart w:id="23" w:name="_Toc178273458"/>
      <w:r w:rsidRPr="00043AC9">
        <w:rPr>
          <w:rFonts w:hAnsi="BIZ UDゴシック" w:cs="Times New Roman" w:hint="eastAsia"/>
          <w:sz w:val="28"/>
          <w:szCs w:val="24"/>
        </w:rPr>
        <w:lastRenderedPageBreak/>
        <w:t>（</w:t>
      </w:r>
      <w:r>
        <w:rPr>
          <w:rFonts w:hAnsi="BIZ UDゴシック" w:cs="Times New Roman" w:hint="eastAsia"/>
          <w:sz w:val="28"/>
          <w:szCs w:val="24"/>
        </w:rPr>
        <w:t>９</w:t>
      </w:r>
      <w:r w:rsidRPr="00043AC9">
        <w:rPr>
          <w:rFonts w:hAnsi="BIZ UDゴシック" w:cs="Times New Roman" w:hint="eastAsia"/>
          <w:sz w:val="28"/>
          <w:szCs w:val="24"/>
        </w:rPr>
        <w:t>）延長保育・夜間保育について</w:t>
      </w:r>
      <w:bookmarkEnd w:id="23"/>
    </w:p>
    <w:p w14:paraId="02FE7ECE" w14:textId="77777777" w:rsidR="00C77DEF" w:rsidRDefault="00C77DEF" w:rsidP="00C77DEF">
      <w:pPr>
        <w:pStyle w:val="ac"/>
      </w:pPr>
      <w:r>
        <w:rPr>
          <w:rFonts w:hint="eastAsia"/>
        </w:rPr>
        <w:t>問</w:t>
      </w:r>
      <w:r>
        <w:t>23　こども園などで、平日18時30分以降も引き続きお子さんを預かることができる（延長保育）制度があれば利用したいと思いますか。</w:t>
      </w:r>
    </w:p>
    <w:p w14:paraId="25D94D5D" w14:textId="77777777" w:rsidR="00C77DEF" w:rsidRDefault="00C77DEF" w:rsidP="00C77DEF">
      <w:pPr>
        <w:pStyle w:val="ab"/>
        <w:ind w:right="4649"/>
      </w:pPr>
      <w:r w:rsidRPr="00C77DEF">
        <w:rPr>
          <w:noProof/>
        </w:rPr>
        <w:drawing>
          <wp:anchor distT="0" distB="0" distL="114300" distR="114300" simplePos="0" relativeHeight="251765760" behindDoc="0" locked="0" layoutInCell="1" allowOverlap="1" wp14:anchorId="0881029B" wp14:editId="105B66A7">
            <wp:simplePos x="0" y="0"/>
            <wp:positionH relativeFrom="column">
              <wp:posOffset>3239770</wp:posOffset>
            </wp:positionH>
            <wp:positionV relativeFrom="paragraph">
              <wp:posOffset>-35560</wp:posOffset>
            </wp:positionV>
            <wp:extent cx="3360420" cy="2148840"/>
            <wp:effectExtent l="0" t="0" r="0" b="0"/>
            <wp:wrapNone/>
            <wp:docPr id="10209457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「利用しない」の割合が</w:t>
      </w:r>
      <w:r>
        <w:t>45.8％と最も高く、次いで「どちらともいえない」の割合が31.7％、「利用したい」の割合が16.4％となっています。</w:t>
      </w:r>
    </w:p>
    <w:p w14:paraId="0BF9CC5F" w14:textId="77777777" w:rsidR="00C77DEF" w:rsidRDefault="00C77DEF" w:rsidP="00C77DEF"/>
    <w:p w14:paraId="7D437746" w14:textId="77777777" w:rsidR="00C77DEF" w:rsidRDefault="00C77DEF" w:rsidP="00C77DEF"/>
    <w:p w14:paraId="5F1DA70C" w14:textId="77777777" w:rsidR="00C77DEF" w:rsidRDefault="00C77DEF" w:rsidP="00C77DEF"/>
    <w:p w14:paraId="473F0778" w14:textId="77777777" w:rsidR="00C77DEF" w:rsidRDefault="00C77DEF" w:rsidP="00C77DEF"/>
    <w:p w14:paraId="6509F54E" w14:textId="77777777" w:rsidR="00C77DEF" w:rsidRDefault="00C77DEF" w:rsidP="00C77DEF"/>
    <w:p w14:paraId="2BEFA4CB" w14:textId="1C58634B" w:rsidR="00C77DEF" w:rsidRDefault="00C77DEF">
      <w:pPr>
        <w:widowControl/>
        <w:jc w:val="left"/>
      </w:pPr>
    </w:p>
    <w:p w14:paraId="6F82F8E7" w14:textId="60DA8BA9" w:rsidR="00C77DEF" w:rsidRDefault="00C77DEF" w:rsidP="00C77DEF">
      <w:pPr>
        <w:pStyle w:val="ac"/>
      </w:pPr>
      <w:r>
        <w:rPr>
          <w:rFonts w:hint="eastAsia"/>
        </w:rPr>
        <w:t>問</w:t>
      </w:r>
      <w:r>
        <w:t>23－１　【問23の質問で「利用したい」を選んだ方】</w:t>
      </w:r>
      <w:r w:rsidR="0023174D">
        <w:br/>
      </w:r>
      <w:r>
        <w:rPr>
          <w:rFonts w:hint="eastAsia"/>
        </w:rPr>
        <w:t>何時までの延長利用を希望しますか。※利用する場合、一定の利用料が必要であることを考慮してお答えください。</w:t>
      </w:r>
    </w:p>
    <w:p w14:paraId="6957C816" w14:textId="77777777" w:rsidR="00C77DEF" w:rsidRDefault="00C77DEF" w:rsidP="00C77DEF">
      <w:pPr>
        <w:pStyle w:val="ab"/>
        <w:ind w:right="4649"/>
      </w:pPr>
      <w:r w:rsidRPr="00C77DEF">
        <w:rPr>
          <w:noProof/>
        </w:rPr>
        <w:drawing>
          <wp:anchor distT="0" distB="0" distL="114300" distR="114300" simplePos="0" relativeHeight="251767808" behindDoc="0" locked="0" layoutInCell="1" allowOverlap="1" wp14:anchorId="5DD5C3AB" wp14:editId="1D7DDA81">
            <wp:simplePos x="0" y="0"/>
            <wp:positionH relativeFrom="column">
              <wp:posOffset>3239770</wp:posOffset>
            </wp:positionH>
            <wp:positionV relativeFrom="paragraph">
              <wp:posOffset>-35560</wp:posOffset>
            </wp:positionV>
            <wp:extent cx="3360420" cy="2758440"/>
            <wp:effectExtent l="0" t="0" r="0" b="0"/>
            <wp:wrapNone/>
            <wp:docPr id="50928492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20時まで」の割合が29.8％と最も高く、次いで「19時まで」の割合が26.3％、「19時30分まで」の割合が17.5％となっています。</w:t>
      </w:r>
    </w:p>
    <w:p w14:paraId="3E0F325F" w14:textId="77777777" w:rsidR="00C77DEF" w:rsidRDefault="00C77DEF" w:rsidP="00C77DEF"/>
    <w:p w14:paraId="3589D6D9" w14:textId="77777777" w:rsidR="00C77DEF" w:rsidRDefault="00C77DEF" w:rsidP="00C77DEF"/>
    <w:p w14:paraId="2A90BDE5" w14:textId="77777777" w:rsidR="00C77DEF" w:rsidRDefault="00C77DEF" w:rsidP="00C77DEF"/>
    <w:p w14:paraId="4219D29C" w14:textId="77777777" w:rsidR="00C77DEF" w:rsidRDefault="00C77DEF" w:rsidP="00C77DEF"/>
    <w:p w14:paraId="7BA2CDDB" w14:textId="77777777" w:rsidR="00C77DEF" w:rsidRDefault="00C77DEF" w:rsidP="00C77DEF"/>
    <w:p w14:paraId="7BF30FC3" w14:textId="77777777" w:rsidR="00C77DEF" w:rsidRDefault="00C77DEF" w:rsidP="00C77DEF"/>
    <w:p w14:paraId="2F413C4C" w14:textId="77777777" w:rsidR="00C77DEF" w:rsidRDefault="00C77DEF" w:rsidP="00C77DEF"/>
    <w:p w14:paraId="1358F422" w14:textId="77777777" w:rsidR="00C77DEF" w:rsidRDefault="00C77DEF" w:rsidP="00C77DEF"/>
    <w:p w14:paraId="34F10158" w14:textId="3B2CBF7E" w:rsidR="00C77DEF" w:rsidRDefault="00C77DEF">
      <w:pPr>
        <w:widowControl/>
        <w:jc w:val="left"/>
      </w:pPr>
    </w:p>
    <w:p w14:paraId="7E7C3A62" w14:textId="77777777" w:rsidR="00C77DEF" w:rsidRDefault="00C77DEF" w:rsidP="00C77DEF">
      <w:pPr>
        <w:pStyle w:val="ac"/>
      </w:pPr>
      <w:r>
        <w:rPr>
          <w:rFonts w:hint="eastAsia"/>
        </w:rPr>
        <w:t>問</w:t>
      </w:r>
      <w:r>
        <w:t>24　夜間保育園（認可夜間保育園11時～22時）が市内にあれば利用したいと思いますか。</w:t>
      </w:r>
    </w:p>
    <w:p w14:paraId="2109E4A7" w14:textId="77777777" w:rsidR="00C77DEF" w:rsidRDefault="00C77DEF" w:rsidP="00C77DEF">
      <w:pPr>
        <w:pStyle w:val="ab"/>
        <w:ind w:right="4649"/>
      </w:pPr>
      <w:r w:rsidRPr="00C77DEF">
        <w:rPr>
          <w:noProof/>
        </w:rPr>
        <w:drawing>
          <wp:anchor distT="0" distB="0" distL="114300" distR="114300" simplePos="0" relativeHeight="251769856" behindDoc="0" locked="0" layoutInCell="1" allowOverlap="1" wp14:anchorId="511D6FB9" wp14:editId="0034456F">
            <wp:simplePos x="0" y="0"/>
            <wp:positionH relativeFrom="column">
              <wp:posOffset>3239770</wp:posOffset>
            </wp:positionH>
            <wp:positionV relativeFrom="paragraph">
              <wp:posOffset>-35560</wp:posOffset>
            </wp:positionV>
            <wp:extent cx="3360420" cy="2148840"/>
            <wp:effectExtent l="0" t="0" r="0" b="0"/>
            <wp:wrapNone/>
            <wp:docPr id="1323197700"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「利用しない」の割合が</w:t>
      </w:r>
      <w:r>
        <w:t>66.6％と最も高く、次いで「どちらともいえない」の割合が15.9％となっています。</w:t>
      </w:r>
    </w:p>
    <w:p w14:paraId="1737754B" w14:textId="77777777" w:rsidR="00C77DEF" w:rsidRDefault="00C77DEF" w:rsidP="00C77DEF"/>
    <w:p w14:paraId="795DA13E" w14:textId="77777777" w:rsidR="00C77DEF" w:rsidRDefault="00C77DEF" w:rsidP="00C77DEF"/>
    <w:p w14:paraId="4BB4CFB2" w14:textId="77777777" w:rsidR="00C77DEF" w:rsidRDefault="00C77DEF" w:rsidP="00C77DEF"/>
    <w:p w14:paraId="386DD5E7" w14:textId="77777777" w:rsidR="00C77DEF" w:rsidRDefault="00C77DEF" w:rsidP="00C77DEF"/>
    <w:p w14:paraId="4AE4128F" w14:textId="77777777" w:rsidR="00C77DEF" w:rsidRDefault="00C77DEF" w:rsidP="00C77DEF"/>
    <w:p w14:paraId="3B68518A" w14:textId="2AA8E665" w:rsidR="00C77DEF" w:rsidRDefault="00C77DEF">
      <w:pPr>
        <w:widowControl/>
        <w:jc w:val="left"/>
      </w:pPr>
      <w:r>
        <w:br w:type="page"/>
      </w:r>
    </w:p>
    <w:p w14:paraId="28443161" w14:textId="074A5B5C" w:rsidR="00043AC9" w:rsidRPr="00043AC9" w:rsidRDefault="00043AC9" w:rsidP="00043AC9">
      <w:pPr>
        <w:pStyle w:val="3"/>
        <w:snapToGrid w:val="0"/>
        <w:ind w:leftChars="100" w:left="210"/>
        <w:rPr>
          <w:rFonts w:hAnsi="BIZ UDゴシック" w:cs="Times New Roman"/>
          <w:sz w:val="28"/>
          <w:szCs w:val="24"/>
        </w:rPr>
      </w:pPr>
      <w:bookmarkStart w:id="24" w:name="_Toc178273459"/>
      <w:r w:rsidRPr="00043AC9">
        <w:rPr>
          <w:rFonts w:hAnsi="BIZ UDゴシック" w:cs="Times New Roman" w:hint="eastAsia"/>
          <w:sz w:val="28"/>
          <w:szCs w:val="24"/>
        </w:rPr>
        <w:lastRenderedPageBreak/>
        <w:t>（</w:t>
      </w:r>
      <w:r>
        <w:rPr>
          <w:rFonts w:hAnsi="BIZ UDゴシック" w:cs="Times New Roman" w:hint="eastAsia"/>
          <w:sz w:val="28"/>
          <w:szCs w:val="24"/>
        </w:rPr>
        <w:t>10</w:t>
      </w:r>
      <w:r w:rsidRPr="00043AC9">
        <w:rPr>
          <w:rFonts w:hAnsi="BIZ UDゴシック" w:cs="Times New Roman" w:hint="eastAsia"/>
          <w:sz w:val="28"/>
          <w:szCs w:val="24"/>
        </w:rPr>
        <w:t>）地域の子育て支援事業について</w:t>
      </w:r>
      <w:bookmarkEnd w:id="24"/>
    </w:p>
    <w:p w14:paraId="2F1DC8D3" w14:textId="3EBB0A3B" w:rsidR="00C77DEF" w:rsidRDefault="00C77DEF" w:rsidP="00C77DEF">
      <w:pPr>
        <w:pStyle w:val="ac"/>
      </w:pPr>
      <w:r>
        <w:rPr>
          <w:rFonts w:hint="eastAsia"/>
        </w:rPr>
        <w:t>問</w:t>
      </w:r>
      <w:r>
        <w:t>25　子育て支援センターを利用されていますか。</w:t>
      </w:r>
    </w:p>
    <w:p w14:paraId="2EF17CD2" w14:textId="77777777" w:rsidR="00C77DEF" w:rsidRDefault="00C77DEF" w:rsidP="00C77DEF">
      <w:pPr>
        <w:pStyle w:val="ab"/>
        <w:ind w:right="4649"/>
      </w:pPr>
      <w:r w:rsidRPr="00C77DEF">
        <w:rPr>
          <w:noProof/>
        </w:rPr>
        <w:drawing>
          <wp:anchor distT="0" distB="0" distL="114300" distR="114300" simplePos="0" relativeHeight="251771904" behindDoc="0" locked="0" layoutInCell="1" allowOverlap="1" wp14:anchorId="5330E87B" wp14:editId="70585A22">
            <wp:simplePos x="0" y="0"/>
            <wp:positionH relativeFrom="column">
              <wp:posOffset>3239770</wp:posOffset>
            </wp:positionH>
            <wp:positionV relativeFrom="paragraph">
              <wp:posOffset>-35560</wp:posOffset>
            </wp:positionV>
            <wp:extent cx="3360420" cy="1539240"/>
            <wp:effectExtent l="0" t="0" r="0" b="0"/>
            <wp:wrapNone/>
            <wp:docPr id="189829239"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「利用している」の割合が</w:t>
      </w:r>
      <w:r>
        <w:t>35.7％、「利用していない」の割合が64.3％となっています。</w:t>
      </w:r>
    </w:p>
    <w:p w14:paraId="786E24D5" w14:textId="77777777" w:rsidR="00C77DEF" w:rsidRDefault="00C77DEF" w:rsidP="00C77DEF"/>
    <w:p w14:paraId="61284014" w14:textId="77777777" w:rsidR="00C77DEF" w:rsidRDefault="00C77DEF" w:rsidP="00C77DEF"/>
    <w:p w14:paraId="0EDC5931" w14:textId="77777777" w:rsidR="00C77DEF" w:rsidRDefault="00C77DEF" w:rsidP="00C77DEF"/>
    <w:p w14:paraId="2D059AF4" w14:textId="77777777" w:rsidR="00C77DEF" w:rsidRDefault="00C77DEF" w:rsidP="00C77DEF"/>
    <w:p w14:paraId="33B5CE8E" w14:textId="77777777" w:rsidR="00C77DEF" w:rsidRDefault="00C77DEF" w:rsidP="00C77DEF"/>
    <w:p w14:paraId="045FDD2C" w14:textId="77777777" w:rsidR="0023174D" w:rsidRDefault="0023174D" w:rsidP="00C77DEF"/>
    <w:p w14:paraId="2C9B807E" w14:textId="288461E3" w:rsidR="00C77DEF" w:rsidRDefault="00C77DEF">
      <w:pPr>
        <w:widowControl/>
        <w:jc w:val="left"/>
      </w:pPr>
    </w:p>
    <w:p w14:paraId="46ECE61C" w14:textId="56114583" w:rsidR="00C77DEF" w:rsidRDefault="00C77DEF" w:rsidP="00C77DEF">
      <w:pPr>
        <w:pStyle w:val="ac"/>
      </w:pPr>
      <w:r>
        <w:rPr>
          <w:rFonts w:hint="eastAsia"/>
        </w:rPr>
        <w:t>問</w:t>
      </w:r>
      <w:r>
        <w:t>25－１　【問25の質問で「利用している」を選んだ方】</w:t>
      </w:r>
      <w:r w:rsidR="0023174D">
        <w:br/>
      </w:r>
      <w:r>
        <w:rPr>
          <w:rFonts w:hint="eastAsia"/>
        </w:rPr>
        <w:t>今後、利用回数を増やしたいと思いますか。</w:t>
      </w:r>
    </w:p>
    <w:p w14:paraId="3EFA4A6A" w14:textId="77777777" w:rsidR="00C77DEF" w:rsidRDefault="00C77DEF" w:rsidP="00C77DEF">
      <w:pPr>
        <w:pStyle w:val="ab"/>
        <w:ind w:right="4649"/>
      </w:pPr>
      <w:r w:rsidRPr="00C77DEF">
        <w:rPr>
          <w:noProof/>
        </w:rPr>
        <w:drawing>
          <wp:anchor distT="0" distB="0" distL="114300" distR="114300" simplePos="0" relativeHeight="251773952" behindDoc="0" locked="0" layoutInCell="1" allowOverlap="1" wp14:anchorId="27B2DFA2" wp14:editId="0886CE01">
            <wp:simplePos x="0" y="0"/>
            <wp:positionH relativeFrom="column">
              <wp:posOffset>3239770</wp:posOffset>
            </wp:positionH>
            <wp:positionV relativeFrom="paragraph">
              <wp:posOffset>-35560</wp:posOffset>
            </wp:positionV>
            <wp:extent cx="3360420" cy="1539240"/>
            <wp:effectExtent l="0" t="0" r="0" b="0"/>
            <wp:wrapNone/>
            <wp:docPr id="1584878392"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「はい」の割合が</w:t>
      </w:r>
      <w:r>
        <w:t>63.7％、「いいえ」の割合が35.5％となっています。</w:t>
      </w:r>
    </w:p>
    <w:p w14:paraId="0EE3B00A" w14:textId="77777777" w:rsidR="00C77DEF" w:rsidRDefault="00C77DEF" w:rsidP="00C77DEF"/>
    <w:p w14:paraId="237E067C" w14:textId="77777777" w:rsidR="00C77DEF" w:rsidRDefault="00C77DEF" w:rsidP="00C77DEF"/>
    <w:p w14:paraId="005498E7" w14:textId="77777777" w:rsidR="00C77DEF" w:rsidRDefault="00C77DEF" w:rsidP="00C77DEF"/>
    <w:p w14:paraId="687C2FD8" w14:textId="77777777" w:rsidR="0023174D" w:rsidRDefault="0023174D" w:rsidP="00C77DEF"/>
    <w:p w14:paraId="1F5A805A" w14:textId="77777777" w:rsidR="00C77DEF" w:rsidRDefault="00C77DEF" w:rsidP="00C77DEF"/>
    <w:p w14:paraId="64FB27EF" w14:textId="77777777" w:rsidR="0023174D" w:rsidRDefault="0023174D" w:rsidP="00C77DEF"/>
    <w:p w14:paraId="5B7129CA" w14:textId="6FA4A381" w:rsidR="00C77DEF" w:rsidRDefault="00C77DEF">
      <w:pPr>
        <w:widowControl/>
        <w:jc w:val="left"/>
      </w:pPr>
    </w:p>
    <w:p w14:paraId="007DD7E4" w14:textId="127D6BB8" w:rsidR="00C77DEF" w:rsidRDefault="00C77DEF" w:rsidP="00C77DEF">
      <w:pPr>
        <w:pStyle w:val="ac"/>
      </w:pPr>
      <w:r>
        <w:rPr>
          <w:rFonts w:hint="eastAsia"/>
        </w:rPr>
        <w:t>問</w:t>
      </w:r>
      <w:r>
        <w:t>25－２　【問25の質問で「利用していない」を選んだ方】</w:t>
      </w:r>
      <w:r w:rsidR="0023174D">
        <w:br/>
      </w:r>
      <w:r>
        <w:rPr>
          <w:rFonts w:hint="eastAsia"/>
        </w:rPr>
        <w:t>今後は利用したいと思いますか。</w:t>
      </w:r>
    </w:p>
    <w:p w14:paraId="28B1908C" w14:textId="77777777" w:rsidR="00C77DEF" w:rsidRDefault="00C77DEF" w:rsidP="00C77DEF">
      <w:pPr>
        <w:pStyle w:val="ab"/>
        <w:ind w:right="4649"/>
      </w:pPr>
      <w:r w:rsidRPr="00C77DEF">
        <w:rPr>
          <w:noProof/>
        </w:rPr>
        <w:drawing>
          <wp:anchor distT="0" distB="0" distL="114300" distR="114300" simplePos="0" relativeHeight="251776000" behindDoc="0" locked="0" layoutInCell="1" allowOverlap="1" wp14:anchorId="4D20A1D9" wp14:editId="3699C3C5">
            <wp:simplePos x="0" y="0"/>
            <wp:positionH relativeFrom="column">
              <wp:posOffset>3239770</wp:posOffset>
            </wp:positionH>
            <wp:positionV relativeFrom="paragraph">
              <wp:posOffset>-35560</wp:posOffset>
            </wp:positionV>
            <wp:extent cx="3360420" cy="1539240"/>
            <wp:effectExtent l="0" t="0" r="0" b="0"/>
            <wp:wrapNone/>
            <wp:docPr id="548626514"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「はい」の割合が</w:t>
      </w:r>
      <w:r>
        <w:t>47.5％、「いいえ」の割合が52.5％となっています。</w:t>
      </w:r>
    </w:p>
    <w:p w14:paraId="019B29F8" w14:textId="77777777" w:rsidR="00C77DEF" w:rsidRDefault="00C77DEF" w:rsidP="00C77DEF"/>
    <w:p w14:paraId="47B0A909" w14:textId="77777777" w:rsidR="00C77DEF" w:rsidRDefault="00C77DEF" w:rsidP="00C77DEF"/>
    <w:p w14:paraId="57314842" w14:textId="77777777" w:rsidR="00C77DEF" w:rsidRDefault="00C77DEF" w:rsidP="00C77DEF"/>
    <w:p w14:paraId="641100AE" w14:textId="77777777" w:rsidR="00C77DEF" w:rsidRDefault="00C77DEF" w:rsidP="00C77DEF"/>
    <w:p w14:paraId="60493FE8" w14:textId="77777777" w:rsidR="00C77DEF" w:rsidRDefault="00C77DEF" w:rsidP="00C77DEF"/>
    <w:p w14:paraId="2FD5C827" w14:textId="77777777" w:rsidR="00C77DEF" w:rsidRDefault="00C77DEF" w:rsidP="00C77DEF"/>
    <w:p w14:paraId="50E011C1" w14:textId="77777777" w:rsidR="00C77DEF" w:rsidRDefault="00C77DEF" w:rsidP="00C77DEF"/>
    <w:p w14:paraId="4B1B8986" w14:textId="77777777" w:rsidR="00C77DEF" w:rsidRDefault="00C77DEF" w:rsidP="00C77DEF"/>
    <w:p w14:paraId="56AFDB0C" w14:textId="7A77B709" w:rsidR="00C77DEF" w:rsidRDefault="00C77DEF">
      <w:pPr>
        <w:widowControl/>
        <w:jc w:val="left"/>
      </w:pPr>
      <w:r>
        <w:br w:type="page"/>
      </w:r>
    </w:p>
    <w:p w14:paraId="290291EB" w14:textId="77777777" w:rsidR="00C77DEF" w:rsidRDefault="00C77DEF" w:rsidP="00C77DEF">
      <w:pPr>
        <w:pStyle w:val="ac"/>
      </w:pPr>
      <w:r>
        <w:rPr>
          <w:rFonts w:hint="eastAsia"/>
        </w:rPr>
        <w:lastRenderedPageBreak/>
        <w:t>問</w:t>
      </w:r>
      <w:r>
        <w:t>26　下呂市が行っている事業について、それぞれの利用の有無と認知についてお聞きます。</w:t>
      </w:r>
    </w:p>
    <w:p w14:paraId="1BD93696" w14:textId="0359125D" w:rsidR="00C77DEF" w:rsidRPr="0023174D" w:rsidRDefault="00C77DEF" w:rsidP="0023174D">
      <w:pPr>
        <w:pStyle w:val="4"/>
        <w:rPr>
          <w:rFonts w:hAnsi="BIZ UDゴシック"/>
        </w:rPr>
      </w:pPr>
      <w:r w:rsidRPr="0023174D">
        <w:rPr>
          <w:rFonts w:hAnsi="BIZ UDゴシック"/>
        </w:rPr>
        <w:t>１　一時預かり（こども園など）</w:t>
      </w:r>
    </w:p>
    <w:p w14:paraId="7327E7D3" w14:textId="77777777" w:rsidR="00C77DEF" w:rsidRDefault="00C77DEF" w:rsidP="00C77DEF">
      <w:pPr>
        <w:pStyle w:val="ab"/>
        <w:ind w:right="4649"/>
      </w:pPr>
      <w:r w:rsidRPr="00C77DEF">
        <w:rPr>
          <w:noProof/>
        </w:rPr>
        <w:drawing>
          <wp:anchor distT="0" distB="0" distL="114300" distR="114300" simplePos="0" relativeHeight="251778048" behindDoc="0" locked="0" layoutInCell="1" allowOverlap="1" wp14:anchorId="3DA04ECB" wp14:editId="43F83A60">
            <wp:simplePos x="0" y="0"/>
            <wp:positionH relativeFrom="column">
              <wp:posOffset>3239770</wp:posOffset>
            </wp:positionH>
            <wp:positionV relativeFrom="paragraph">
              <wp:posOffset>-35560</wp:posOffset>
            </wp:positionV>
            <wp:extent cx="3360420" cy="1844040"/>
            <wp:effectExtent l="0" t="0" r="0" b="0"/>
            <wp:wrapNone/>
            <wp:docPr id="1357013805"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「知っているが、利用したことはない」の割合が</w:t>
      </w:r>
      <w:r>
        <w:t>51.0％と最も高く、次いで「利用したことがある」の割合が41.5％となっています。</w:t>
      </w:r>
    </w:p>
    <w:p w14:paraId="1D94D693" w14:textId="77777777" w:rsidR="00C77DEF" w:rsidRDefault="00C77DEF" w:rsidP="00C77DEF"/>
    <w:p w14:paraId="654D7562" w14:textId="77777777" w:rsidR="00C77DEF" w:rsidRDefault="00C77DEF" w:rsidP="00C77DEF"/>
    <w:p w14:paraId="0EA662BA" w14:textId="77777777" w:rsidR="00C77DEF" w:rsidRDefault="00C77DEF" w:rsidP="00C77DEF"/>
    <w:p w14:paraId="7389B7CE" w14:textId="77777777" w:rsidR="00C77DEF" w:rsidRDefault="00C77DEF" w:rsidP="00C77DEF"/>
    <w:p w14:paraId="3EBF7863" w14:textId="77777777" w:rsidR="0023174D" w:rsidRDefault="0023174D" w:rsidP="00C77DEF"/>
    <w:p w14:paraId="67379BB1" w14:textId="77777777" w:rsidR="00C77DEF" w:rsidRDefault="00C77DEF" w:rsidP="00C77DEF"/>
    <w:p w14:paraId="5DB5E0E9" w14:textId="0B223D86" w:rsidR="00C77DEF" w:rsidRDefault="00C77DEF">
      <w:pPr>
        <w:widowControl/>
        <w:jc w:val="left"/>
      </w:pPr>
    </w:p>
    <w:p w14:paraId="094EC99A" w14:textId="68B8A221" w:rsidR="00C77DEF" w:rsidRPr="0023174D" w:rsidRDefault="00C77DEF" w:rsidP="0023174D">
      <w:pPr>
        <w:pStyle w:val="4"/>
        <w:rPr>
          <w:rFonts w:hAnsi="BIZ UDゴシック"/>
        </w:rPr>
      </w:pPr>
      <w:r w:rsidRPr="0023174D">
        <w:rPr>
          <w:rFonts w:hAnsi="BIZ UDゴシック"/>
        </w:rPr>
        <w:t>２　ファミリーサポートセンター</w:t>
      </w:r>
    </w:p>
    <w:p w14:paraId="39E06F5F" w14:textId="77777777" w:rsidR="00C77DEF" w:rsidRDefault="00C77DEF" w:rsidP="00C77DEF">
      <w:pPr>
        <w:pStyle w:val="ab"/>
        <w:ind w:right="4649"/>
      </w:pPr>
      <w:r w:rsidRPr="00C77DEF">
        <w:rPr>
          <w:noProof/>
        </w:rPr>
        <w:drawing>
          <wp:anchor distT="0" distB="0" distL="114300" distR="114300" simplePos="0" relativeHeight="251780096" behindDoc="0" locked="0" layoutInCell="1" allowOverlap="1" wp14:anchorId="28B6FB04" wp14:editId="24E45E9A">
            <wp:simplePos x="0" y="0"/>
            <wp:positionH relativeFrom="column">
              <wp:posOffset>3239770</wp:posOffset>
            </wp:positionH>
            <wp:positionV relativeFrom="paragraph">
              <wp:posOffset>-35560</wp:posOffset>
            </wp:positionV>
            <wp:extent cx="3360420" cy="1844040"/>
            <wp:effectExtent l="0" t="0" r="0" b="0"/>
            <wp:wrapNone/>
            <wp:docPr id="179381883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「知っているが、利用したことはない」の割合が</w:t>
      </w:r>
      <w:r>
        <w:t>63.7％と最も高く、次いで「知らない」の割合が24.2％、「利用したことがある」の割合が11.8％となっています。</w:t>
      </w:r>
    </w:p>
    <w:p w14:paraId="352F104D" w14:textId="77777777" w:rsidR="00C77DEF" w:rsidRDefault="00C77DEF" w:rsidP="00C77DEF"/>
    <w:p w14:paraId="7F6427ED" w14:textId="77777777" w:rsidR="00C77DEF" w:rsidRDefault="00C77DEF" w:rsidP="00C77DEF"/>
    <w:p w14:paraId="3CA746C6" w14:textId="77777777" w:rsidR="00C77DEF" w:rsidRDefault="00C77DEF" w:rsidP="00C77DEF"/>
    <w:p w14:paraId="223BF448" w14:textId="77777777" w:rsidR="00C77DEF" w:rsidRDefault="00C77DEF" w:rsidP="00C77DEF"/>
    <w:p w14:paraId="34F6DFFB" w14:textId="77777777" w:rsidR="0023174D" w:rsidRDefault="0023174D" w:rsidP="00C77DEF"/>
    <w:p w14:paraId="2F633972" w14:textId="77777777" w:rsidR="0023174D" w:rsidRDefault="0023174D" w:rsidP="00C77DEF"/>
    <w:p w14:paraId="2A3B4F80" w14:textId="0E30AF6C" w:rsidR="00C77DEF" w:rsidRDefault="00C77DEF">
      <w:pPr>
        <w:widowControl/>
        <w:jc w:val="left"/>
      </w:pPr>
    </w:p>
    <w:p w14:paraId="442786F0" w14:textId="3B6CA223" w:rsidR="00C77DEF" w:rsidRPr="0023174D" w:rsidRDefault="00C77DEF" w:rsidP="0023174D">
      <w:pPr>
        <w:pStyle w:val="4"/>
        <w:rPr>
          <w:rFonts w:hAnsi="BIZ UDゴシック"/>
        </w:rPr>
      </w:pPr>
      <w:r w:rsidRPr="0023174D">
        <w:rPr>
          <w:rFonts w:hAnsi="BIZ UDゴシック"/>
        </w:rPr>
        <w:t>３　子育て支援センター</w:t>
      </w:r>
    </w:p>
    <w:p w14:paraId="54CC4D05" w14:textId="77777777" w:rsidR="00C77DEF" w:rsidRDefault="00C77DEF" w:rsidP="00C77DEF">
      <w:pPr>
        <w:pStyle w:val="ab"/>
        <w:ind w:right="4649"/>
      </w:pPr>
      <w:r w:rsidRPr="00C77DEF">
        <w:rPr>
          <w:noProof/>
        </w:rPr>
        <w:drawing>
          <wp:anchor distT="0" distB="0" distL="114300" distR="114300" simplePos="0" relativeHeight="251782144" behindDoc="0" locked="0" layoutInCell="1" allowOverlap="1" wp14:anchorId="51CBF3BA" wp14:editId="680DF8BC">
            <wp:simplePos x="0" y="0"/>
            <wp:positionH relativeFrom="column">
              <wp:posOffset>3239770</wp:posOffset>
            </wp:positionH>
            <wp:positionV relativeFrom="paragraph">
              <wp:posOffset>-35560</wp:posOffset>
            </wp:positionV>
            <wp:extent cx="3360420" cy="1844040"/>
            <wp:effectExtent l="0" t="0" r="0" b="0"/>
            <wp:wrapNone/>
            <wp:docPr id="18870546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「利用したことがある」の割合が</w:t>
      </w:r>
      <w:r>
        <w:t>74.9％と最も高く、次いで「知っているが、利用したことはない」の割合が19.6％となっています。</w:t>
      </w:r>
    </w:p>
    <w:p w14:paraId="003CE43C" w14:textId="77777777" w:rsidR="00C77DEF" w:rsidRDefault="00C77DEF" w:rsidP="00C77DEF"/>
    <w:p w14:paraId="6C196C50" w14:textId="77777777" w:rsidR="00C77DEF" w:rsidRDefault="00C77DEF" w:rsidP="00C77DEF"/>
    <w:p w14:paraId="61005C4F" w14:textId="77777777" w:rsidR="00C77DEF" w:rsidRDefault="00C77DEF" w:rsidP="00C77DEF"/>
    <w:p w14:paraId="52AE3076" w14:textId="5194EC2F" w:rsidR="00C77DEF" w:rsidRDefault="00C77DEF">
      <w:pPr>
        <w:widowControl/>
        <w:jc w:val="left"/>
      </w:pPr>
    </w:p>
    <w:p w14:paraId="25CA2DF9" w14:textId="77777777" w:rsidR="0023174D" w:rsidRDefault="0023174D">
      <w:pPr>
        <w:widowControl/>
        <w:jc w:val="left"/>
      </w:pPr>
    </w:p>
    <w:p w14:paraId="4F10E743" w14:textId="77777777" w:rsidR="0023174D" w:rsidRDefault="0023174D">
      <w:pPr>
        <w:widowControl/>
        <w:jc w:val="left"/>
        <w:rPr>
          <w:rFonts w:ascii="BIZ UDゴシック" w:eastAsia="BIZ UDゴシック" w:hAnsi="BIZ UDゴシック"/>
          <w:b/>
          <w:bCs/>
        </w:rPr>
      </w:pPr>
      <w:r>
        <w:rPr>
          <w:rFonts w:hAnsi="BIZ UDゴシック"/>
        </w:rPr>
        <w:br w:type="page"/>
      </w:r>
    </w:p>
    <w:p w14:paraId="4C2F5CC2" w14:textId="7E138CE3" w:rsidR="00C77DEF" w:rsidRPr="0023174D" w:rsidRDefault="00C77DEF" w:rsidP="0023174D">
      <w:pPr>
        <w:pStyle w:val="4"/>
        <w:rPr>
          <w:rFonts w:hAnsi="BIZ UDゴシック"/>
        </w:rPr>
      </w:pPr>
      <w:r w:rsidRPr="0023174D">
        <w:rPr>
          <w:rFonts w:hAnsi="BIZ UDゴシック"/>
        </w:rPr>
        <w:lastRenderedPageBreak/>
        <w:t>４　児童館</w:t>
      </w:r>
    </w:p>
    <w:p w14:paraId="54260A66" w14:textId="77777777" w:rsidR="00C77DEF" w:rsidRDefault="00C77DEF" w:rsidP="00C77DEF">
      <w:pPr>
        <w:pStyle w:val="ab"/>
        <w:ind w:right="4649"/>
      </w:pPr>
      <w:r w:rsidRPr="00C77DEF">
        <w:rPr>
          <w:noProof/>
        </w:rPr>
        <w:drawing>
          <wp:anchor distT="0" distB="0" distL="114300" distR="114300" simplePos="0" relativeHeight="251784192" behindDoc="0" locked="0" layoutInCell="1" allowOverlap="1" wp14:anchorId="2AAF8672" wp14:editId="7B0C2660">
            <wp:simplePos x="0" y="0"/>
            <wp:positionH relativeFrom="column">
              <wp:posOffset>3239770</wp:posOffset>
            </wp:positionH>
            <wp:positionV relativeFrom="paragraph">
              <wp:posOffset>-35560</wp:posOffset>
            </wp:positionV>
            <wp:extent cx="3360420" cy="1844040"/>
            <wp:effectExtent l="0" t="0" r="0" b="0"/>
            <wp:wrapNone/>
            <wp:docPr id="1709856526"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「利用したことがある」の割合が</w:t>
      </w:r>
      <w:r>
        <w:t>81.8％と最も高く、次いで「知っているが、利用したことはない」の割合が15.6％となっています。</w:t>
      </w:r>
    </w:p>
    <w:p w14:paraId="20FB3D40" w14:textId="77777777" w:rsidR="00C77DEF" w:rsidRDefault="00C77DEF" w:rsidP="00C77DEF"/>
    <w:p w14:paraId="267AED61" w14:textId="77777777" w:rsidR="00C77DEF" w:rsidRDefault="00C77DEF" w:rsidP="00C77DEF"/>
    <w:p w14:paraId="4EFE1F44" w14:textId="77777777" w:rsidR="00C77DEF" w:rsidRDefault="00C77DEF" w:rsidP="00C77DEF"/>
    <w:p w14:paraId="48D29BF9" w14:textId="0C9F91F9" w:rsidR="00C77DEF" w:rsidRDefault="00C77DEF">
      <w:pPr>
        <w:widowControl/>
        <w:jc w:val="left"/>
      </w:pPr>
    </w:p>
    <w:p w14:paraId="51D29396" w14:textId="77777777" w:rsidR="0023174D" w:rsidRDefault="0023174D">
      <w:pPr>
        <w:widowControl/>
        <w:jc w:val="left"/>
      </w:pPr>
    </w:p>
    <w:p w14:paraId="6922B6CB" w14:textId="77777777" w:rsidR="0023174D" w:rsidRDefault="0023174D">
      <w:pPr>
        <w:widowControl/>
        <w:jc w:val="left"/>
      </w:pPr>
    </w:p>
    <w:p w14:paraId="6EDCBCE7" w14:textId="77777777" w:rsidR="0023174D" w:rsidRDefault="0023174D">
      <w:pPr>
        <w:widowControl/>
        <w:jc w:val="left"/>
      </w:pPr>
    </w:p>
    <w:p w14:paraId="3BD5FDC0" w14:textId="68D82295" w:rsidR="00C77DEF" w:rsidRPr="0023174D" w:rsidRDefault="00C77DEF" w:rsidP="0023174D">
      <w:pPr>
        <w:pStyle w:val="4"/>
        <w:rPr>
          <w:rFonts w:hAnsi="BIZ UDゴシック"/>
        </w:rPr>
      </w:pPr>
      <w:r w:rsidRPr="0023174D">
        <w:rPr>
          <w:rFonts w:hAnsi="BIZ UDゴシック"/>
        </w:rPr>
        <w:t>５　ＵＰカフェ、赤ちゃんカフェ</w:t>
      </w:r>
    </w:p>
    <w:p w14:paraId="17CB38AC" w14:textId="77777777" w:rsidR="00C77DEF" w:rsidRDefault="00C77DEF" w:rsidP="00C77DEF">
      <w:pPr>
        <w:pStyle w:val="ab"/>
        <w:ind w:right="4649"/>
      </w:pPr>
      <w:r w:rsidRPr="00C77DEF">
        <w:rPr>
          <w:noProof/>
        </w:rPr>
        <w:drawing>
          <wp:anchor distT="0" distB="0" distL="114300" distR="114300" simplePos="0" relativeHeight="251786240" behindDoc="0" locked="0" layoutInCell="1" allowOverlap="1" wp14:anchorId="7F504DC6" wp14:editId="1C29282A">
            <wp:simplePos x="0" y="0"/>
            <wp:positionH relativeFrom="column">
              <wp:posOffset>3239770</wp:posOffset>
            </wp:positionH>
            <wp:positionV relativeFrom="paragraph">
              <wp:posOffset>-35560</wp:posOffset>
            </wp:positionV>
            <wp:extent cx="3360420" cy="1844040"/>
            <wp:effectExtent l="0" t="0" r="0" b="0"/>
            <wp:wrapNone/>
            <wp:docPr id="293727046"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「知っているが、利用したことはない」の割合が</w:t>
      </w:r>
      <w:r>
        <w:t>49.6％と最も高く、次いで「利用したことがある」の割合が40.9％となっています。</w:t>
      </w:r>
    </w:p>
    <w:p w14:paraId="33C7A53A" w14:textId="77777777" w:rsidR="00C77DEF" w:rsidRDefault="00C77DEF" w:rsidP="00C77DEF"/>
    <w:p w14:paraId="496FC994" w14:textId="77777777" w:rsidR="00C77DEF" w:rsidRDefault="00C77DEF" w:rsidP="00C77DEF"/>
    <w:p w14:paraId="51C95FB4" w14:textId="77777777" w:rsidR="00C77DEF" w:rsidRDefault="00C77DEF" w:rsidP="00C77DEF"/>
    <w:p w14:paraId="25C49F9B" w14:textId="77777777" w:rsidR="00C77DEF" w:rsidRDefault="00C77DEF" w:rsidP="00C77DEF"/>
    <w:p w14:paraId="42852E83" w14:textId="77777777" w:rsidR="00C77DEF" w:rsidRDefault="00C77DEF" w:rsidP="00C77DEF"/>
    <w:p w14:paraId="5218C294" w14:textId="77777777" w:rsidR="0023174D" w:rsidRDefault="0023174D" w:rsidP="00C77DEF"/>
    <w:p w14:paraId="084F0FB7" w14:textId="77777777" w:rsidR="003027E8" w:rsidRDefault="003027E8" w:rsidP="00C77DEF"/>
    <w:p w14:paraId="519BFB63" w14:textId="46B3AFE8" w:rsidR="00C77DEF" w:rsidRDefault="00C77DEF">
      <w:pPr>
        <w:widowControl/>
        <w:jc w:val="left"/>
      </w:pPr>
    </w:p>
    <w:p w14:paraId="580D4D3D" w14:textId="20FFBD52" w:rsidR="00C77DEF" w:rsidRPr="0023174D" w:rsidRDefault="00C77DEF" w:rsidP="0023174D">
      <w:pPr>
        <w:pStyle w:val="4"/>
        <w:rPr>
          <w:rFonts w:hAnsi="BIZ UDゴシック"/>
        </w:rPr>
      </w:pPr>
      <w:r w:rsidRPr="0023174D">
        <w:rPr>
          <w:rFonts w:hAnsi="BIZ UDゴシック"/>
        </w:rPr>
        <w:t>６　保健センターの育児相談</w:t>
      </w:r>
    </w:p>
    <w:p w14:paraId="3C3205C7" w14:textId="77777777" w:rsidR="00C77DEF" w:rsidRDefault="00C77DEF" w:rsidP="00C77DEF">
      <w:pPr>
        <w:pStyle w:val="ab"/>
        <w:ind w:right="4649"/>
      </w:pPr>
      <w:r w:rsidRPr="00C77DEF">
        <w:rPr>
          <w:noProof/>
        </w:rPr>
        <w:drawing>
          <wp:anchor distT="0" distB="0" distL="114300" distR="114300" simplePos="0" relativeHeight="251788288" behindDoc="0" locked="0" layoutInCell="1" allowOverlap="1" wp14:anchorId="5F601B90" wp14:editId="71F68D53">
            <wp:simplePos x="0" y="0"/>
            <wp:positionH relativeFrom="column">
              <wp:posOffset>3239770</wp:posOffset>
            </wp:positionH>
            <wp:positionV relativeFrom="paragraph">
              <wp:posOffset>-35560</wp:posOffset>
            </wp:positionV>
            <wp:extent cx="3360420" cy="1844040"/>
            <wp:effectExtent l="0" t="0" r="0" b="0"/>
            <wp:wrapNone/>
            <wp:docPr id="485076518"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「利用したことがある」の割合が</w:t>
      </w:r>
      <w:r>
        <w:t>49.9％と最も高く、次いで「知っているが、利用したことはない」の割合が41.5％となっています。</w:t>
      </w:r>
    </w:p>
    <w:p w14:paraId="173209CF" w14:textId="77777777" w:rsidR="00C77DEF" w:rsidRDefault="00C77DEF" w:rsidP="00C77DEF"/>
    <w:p w14:paraId="5843451E" w14:textId="77777777" w:rsidR="00C77DEF" w:rsidRDefault="00C77DEF" w:rsidP="00C77DEF"/>
    <w:p w14:paraId="77A9ADE9" w14:textId="77777777" w:rsidR="00C77DEF" w:rsidRDefault="00C77DEF" w:rsidP="00C77DEF"/>
    <w:p w14:paraId="657F5F5A" w14:textId="77777777" w:rsidR="00C77DEF" w:rsidRDefault="00C77DEF" w:rsidP="00C77DEF"/>
    <w:p w14:paraId="79A37708" w14:textId="77777777" w:rsidR="00C77DEF" w:rsidRDefault="00C77DEF" w:rsidP="00C77DEF"/>
    <w:p w14:paraId="01613821" w14:textId="77777777" w:rsidR="00C77DEF" w:rsidRDefault="00C77DEF" w:rsidP="00C77DEF"/>
    <w:p w14:paraId="34E316B0" w14:textId="77777777" w:rsidR="00C77DEF" w:rsidRDefault="00C77DEF" w:rsidP="00C77DEF"/>
    <w:p w14:paraId="25414118" w14:textId="77777777" w:rsidR="0023174D" w:rsidRDefault="0023174D">
      <w:pPr>
        <w:widowControl/>
        <w:jc w:val="left"/>
        <w:rPr>
          <w:rFonts w:ascii="BIZ UDゴシック" w:eastAsia="BIZ UDゴシック" w:hAnsi="BIZ UDゴシック"/>
          <w:b/>
          <w:bCs/>
        </w:rPr>
      </w:pPr>
      <w:r>
        <w:rPr>
          <w:rFonts w:hAnsi="BIZ UDゴシック"/>
        </w:rPr>
        <w:br w:type="page"/>
      </w:r>
    </w:p>
    <w:p w14:paraId="03C3007B" w14:textId="1AED862E" w:rsidR="00C77DEF" w:rsidRPr="0023174D" w:rsidRDefault="00C77DEF" w:rsidP="0023174D">
      <w:pPr>
        <w:pStyle w:val="4"/>
        <w:rPr>
          <w:rFonts w:hAnsi="BIZ UDゴシック"/>
        </w:rPr>
      </w:pPr>
      <w:r w:rsidRPr="0023174D">
        <w:rPr>
          <w:rFonts w:hAnsi="BIZ UDゴシック"/>
        </w:rPr>
        <w:lastRenderedPageBreak/>
        <w:t>７　こども家庭センターの各種相談（ＤＶ、児童虐待、家庭相談など）</w:t>
      </w:r>
    </w:p>
    <w:p w14:paraId="68B9DA68" w14:textId="77777777" w:rsidR="00C77DEF" w:rsidRDefault="00C77DEF" w:rsidP="00C77DEF">
      <w:pPr>
        <w:pStyle w:val="ab"/>
        <w:ind w:right="4649"/>
      </w:pPr>
      <w:r w:rsidRPr="00C77DEF">
        <w:rPr>
          <w:noProof/>
        </w:rPr>
        <w:drawing>
          <wp:anchor distT="0" distB="0" distL="114300" distR="114300" simplePos="0" relativeHeight="251790336" behindDoc="0" locked="0" layoutInCell="1" allowOverlap="1" wp14:anchorId="505D708F" wp14:editId="1A98A097">
            <wp:simplePos x="0" y="0"/>
            <wp:positionH relativeFrom="column">
              <wp:posOffset>3239770</wp:posOffset>
            </wp:positionH>
            <wp:positionV relativeFrom="paragraph">
              <wp:posOffset>-35560</wp:posOffset>
            </wp:positionV>
            <wp:extent cx="3360420" cy="1844040"/>
            <wp:effectExtent l="0" t="0" r="0" b="0"/>
            <wp:wrapNone/>
            <wp:docPr id="399274902"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「知っているが、利用したことはない」の割合が</w:t>
      </w:r>
      <w:r>
        <w:t>75.2％と最も高く、次いで「知らない」の割合が20.5％となっています。</w:t>
      </w:r>
    </w:p>
    <w:p w14:paraId="18AB984D" w14:textId="77777777" w:rsidR="00C77DEF" w:rsidRDefault="00C77DEF" w:rsidP="00C77DEF"/>
    <w:p w14:paraId="0100D90F" w14:textId="77777777" w:rsidR="00C77DEF" w:rsidRDefault="00C77DEF" w:rsidP="00C77DEF"/>
    <w:p w14:paraId="773EAE38" w14:textId="77777777" w:rsidR="00C77DEF" w:rsidRDefault="00C77DEF" w:rsidP="00C77DEF"/>
    <w:p w14:paraId="5450F267" w14:textId="77777777" w:rsidR="00C77DEF" w:rsidRDefault="00C77DEF" w:rsidP="00C77DEF"/>
    <w:p w14:paraId="2B349F1B" w14:textId="77777777" w:rsidR="00C77DEF" w:rsidRDefault="00C77DEF" w:rsidP="00C77DEF"/>
    <w:p w14:paraId="5925D809" w14:textId="77777777" w:rsidR="00C77DEF" w:rsidRDefault="00C77DEF" w:rsidP="00C77DEF"/>
    <w:p w14:paraId="1610B0A3" w14:textId="73CB69CD" w:rsidR="00C77DEF" w:rsidRDefault="00C77DEF">
      <w:pPr>
        <w:widowControl/>
        <w:jc w:val="left"/>
      </w:pPr>
    </w:p>
    <w:p w14:paraId="3CBE9C03" w14:textId="7E8DBF8B" w:rsidR="00C77DEF" w:rsidRPr="0023174D" w:rsidRDefault="00C77DEF" w:rsidP="0023174D">
      <w:pPr>
        <w:pStyle w:val="4"/>
        <w:rPr>
          <w:rFonts w:hAnsi="BIZ UDゴシック"/>
        </w:rPr>
      </w:pPr>
      <w:r w:rsidRPr="0023174D">
        <w:rPr>
          <w:rFonts w:hAnsi="BIZ UDゴシック"/>
        </w:rPr>
        <w:t>８　子育て応援ブック</w:t>
      </w:r>
    </w:p>
    <w:p w14:paraId="1ACFCD6D" w14:textId="77777777" w:rsidR="00C77DEF" w:rsidRDefault="00C77DEF" w:rsidP="00C77DEF">
      <w:pPr>
        <w:pStyle w:val="ab"/>
        <w:ind w:right="4649"/>
      </w:pPr>
      <w:r w:rsidRPr="00C77DEF">
        <w:rPr>
          <w:noProof/>
        </w:rPr>
        <w:drawing>
          <wp:anchor distT="0" distB="0" distL="114300" distR="114300" simplePos="0" relativeHeight="251792384" behindDoc="0" locked="0" layoutInCell="1" allowOverlap="1" wp14:anchorId="685A9CCB" wp14:editId="6C558902">
            <wp:simplePos x="0" y="0"/>
            <wp:positionH relativeFrom="column">
              <wp:posOffset>3239770</wp:posOffset>
            </wp:positionH>
            <wp:positionV relativeFrom="paragraph">
              <wp:posOffset>-35560</wp:posOffset>
            </wp:positionV>
            <wp:extent cx="3360420" cy="1844040"/>
            <wp:effectExtent l="0" t="0" r="0" b="0"/>
            <wp:wrapNone/>
            <wp:docPr id="1574727200"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「知っているが、利用したことはない」の割合が</w:t>
      </w:r>
      <w:r>
        <w:t>52.2％と最も高く、次いで「知らない」の割合が25.4％、「利用したことがある」の割合が22.2％となっています。</w:t>
      </w:r>
    </w:p>
    <w:p w14:paraId="4A7B4248" w14:textId="77777777" w:rsidR="00C77DEF" w:rsidRDefault="00C77DEF" w:rsidP="00C77DEF"/>
    <w:p w14:paraId="2BF24307" w14:textId="77777777" w:rsidR="00C77DEF" w:rsidRDefault="00C77DEF" w:rsidP="00C77DEF"/>
    <w:p w14:paraId="574A7DAC" w14:textId="77777777" w:rsidR="00C77DEF" w:rsidRDefault="00C77DEF" w:rsidP="00C77DEF"/>
    <w:p w14:paraId="7F3C0019" w14:textId="77777777" w:rsidR="00C77DEF" w:rsidRDefault="00C77DEF" w:rsidP="00C77DEF"/>
    <w:p w14:paraId="64C9D0A5" w14:textId="77777777" w:rsidR="0023174D" w:rsidRDefault="0023174D" w:rsidP="00C77DEF"/>
    <w:p w14:paraId="020BD81D" w14:textId="77777777" w:rsidR="003027E8" w:rsidRDefault="003027E8" w:rsidP="00C77DEF"/>
    <w:p w14:paraId="6AA334F5" w14:textId="1EFA2FD5" w:rsidR="00C77DEF" w:rsidRDefault="00C77DEF">
      <w:pPr>
        <w:widowControl/>
        <w:jc w:val="left"/>
      </w:pPr>
    </w:p>
    <w:p w14:paraId="1A9B551D" w14:textId="32AEFC58" w:rsidR="00C77DEF" w:rsidRPr="0023174D" w:rsidRDefault="00C77DEF" w:rsidP="0023174D">
      <w:pPr>
        <w:pStyle w:val="4"/>
        <w:rPr>
          <w:rFonts w:hAnsi="BIZ UDゴシック"/>
        </w:rPr>
      </w:pPr>
      <w:r w:rsidRPr="0023174D">
        <w:rPr>
          <w:rFonts w:hAnsi="BIZ UDゴシック"/>
        </w:rPr>
        <w:t>９　げろかえるねっと（下呂市ＨＰ）</w:t>
      </w:r>
    </w:p>
    <w:p w14:paraId="47451696" w14:textId="77777777" w:rsidR="00C77DEF" w:rsidRDefault="00C77DEF" w:rsidP="00C77DEF">
      <w:pPr>
        <w:pStyle w:val="ab"/>
        <w:ind w:right="4649"/>
      </w:pPr>
      <w:r w:rsidRPr="00C77DEF">
        <w:rPr>
          <w:noProof/>
        </w:rPr>
        <w:drawing>
          <wp:anchor distT="0" distB="0" distL="114300" distR="114300" simplePos="0" relativeHeight="251794432" behindDoc="0" locked="0" layoutInCell="1" allowOverlap="1" wp14:anchorId="16BAE570" wp14:editId="28760EDC">
            <wp:simplePos x="0" y="0"/>
            <wp:positionH relativeFrom="column">
              <wp:posOffset>3239770</wp:posOffset>
            </wp:positionH>
            <wp:positionV relativeFrom="paragraph">
              <wp:posOffset>-35560</wp:posOffset>
            </wp:positionV>
            <wp:extent cx="3360420" cy="1844040"/>
            <wp:effectExtent l="0" t="0" r="0" b="0"/>
            <wp:wrapNone/>
            <wp:docPr id="2027058573"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「知っているが、利用したことはない」の割合が</w:t>
      </w:r>
      <w:r>
        <w:t>36.0％と最も高く、次いで「利用したことがある」の割合が34.3％、「知らない」の割合が29.4％となっています。</w:t>
      </w:r>
    </w:p>
    <w:p w14:paraId="71222379" w14:textId="77777777" w:rsidR="00C77DEF" w:rsidRDefault="00C77DEF" w:rsidP="00C77DEF"/>
    <w:p w14:paraId="36808955" w14:textId="77777777" w:rsidR="00C77DEF" w:rsidRDefault="00C77DEF" w:rsidP="00C77DEF"/>
    <w:p w14:paraId="268096C0" w14:textId="77777777" w:rsidR="00C77DEF" w:rsidRDefault="00C77DEF" w:rsidP="00C77DEF"/>
    <w:p w14:paraId="38B2D0FF" w14:textId="77777777" w:rsidR="00C77DEF" w:rsidRDefault="00C77DEF" w:rsidP="00C77DEF"/>
    <w:p w14:paraId="47F8C5E4" w14:textId="77777777" w:rsidR="00C77DEF" w:rsidRDefault="00C77DEF" w:rsidP="00C77DEF"/>
    <w:p w14:paraId="4C34D67F" w14:textId="77777777" w:rsidR="00C77DEF" w:rsidRDefault="00C77DEF" w:rsidP="00C77DEF"/>
    <w:p w14:paraId="30C14159" w14:textId="77777777" w:rsidR="00C77DEF" w:rsidRDefault="00C77DEF" w:rsidP="00C77DEF"/>
    <w:p w14:paraId="36E60F3C" w14:textId="00F4D2A5" w:rsidR="00C77DEF" w:rsidRDefault="00C77DEF">
      <w:pPr>
        <w:widowControl/>
        <w:jc w:val="left"/>
      </w:pPr>
      <w:r>
        <w:br w:type="page"/>
      </w:r>
    </w:p>
    <w:p w14:paraId="5B27116E" w14:textId="3CF6A021" w:rsidR="00043AC9" w:rsidRPr="00043AC9" w:rsidRDefault="00043AC9" w:rsidP="00043AC9">
      <w:pPr>
        <w:pStyle w:val="3"/>
        <w:snapToGrid w:val="0"/>
        <w:ind w:leftChars="100" w:left="210"/>
        <w:rPr>
          <w:rFonts w:hAnsi="BIZ UDゴシック" w:cs="Times New Roman"/>
          <w:sz w:val="28"/>
          <w:szCs w:val="24"/>
        </w:rPr>
      </w:pPr>
      <w:bookmarkStart w:id="25" w:name="_Toc178273460"/>
      <w:r w:rsidRPr="00043AC9">
        <w:rPr>
          <w:rFonts w:hAnsi="BIZ UDゴシック" w:cs="Times New Roman" w:hint="eastAsia"/>
          <w:sz w:val="28"/>
          <w:szCs w:val="24"/>
        </w:rPr>
        <w:lastRenderedPageBreak/>
        <w:t>（</w:t>
      </w:r>
      <w:r>
        <w:rPr>
          <w:rFonts w:hAnsi="BIZ UDゴシック" w:cs="Times New Roman" w:hint="eastAsia"/>
          <w:sz w:val="28"/>
          <w:szCs w:val="24"/>
        </w:rPr>
        <w:t>11</w:t>
      </w:r>
      <w:r w:rsidRPr="00043AC9">
        <w:rPr>
          <w:rFonts w:hAnsi="BIZ UDゴシック" w:cs="Times New Roman" w:hint="eastAsia"/>
          <w:sz w:val="28"/>
          <w:szCs w:val="24"/>
        </w:rPr>
        <w:t>）子どもの権利について</w:t>
      </w:r>
      <w:bookmarkEnd w:id="25"/>
    </w:p>
    <w:p w14:paraId="0DE580C5" w14:textId="77777777" w:rsidR="00C77DEF" w:rsidRDefault="00C77DEF" w:rsidP="00C77DEF">
      <w:pPr>
        <w:pStyle w:val="ac"/>
      </w:pPr>
      <w:r>
        <w:rPr>
          <w:rFonts w:hint="eastAsia"/>
        </w:rPr>
        <w:t>問</w:t>
      </w:r>
      <w:r>
        <w:t>27　あなたは、子育てをしていて、子どもの意見や要望を聞き、それらを取り入れるように意識をしたことはありますか。</w:t>
      </w:r>
    </w:p>
    <w:p w14:paraId="2A84BF6C" w14:textId="77777777" w:rsidR="00C77DEF" w:rsidRDefault="00C77DEF" w:rsidP="00C77DEF">
      <w:pPr>
        <w:pStyle w:val="ab"/>
        <w:ind w:right="4649"/>
      </w:pPr>
      <w:r w:rsidRPr="00C77DEF">
        <w:rPr>
          <w:noProof/>
        </w:rPr>
        <w:drawing>
          <wp:anchor distT="0" distB="0" distL="114300" distR="114300" simplePos="0" relativeHeight="251796480" behindDoc="0" locked="0" layoutInCell="1" allowOverlap="1" wp14:anchorId="210F823F" wp14:editId="5424CE96">
            <wp:simplePos x="0" y="0"/>
            <wp:positionH relativeFrom="column">
              <wp:posOffset>3239770</wp:posOffset>
            </wp:positionH>
            <wp:positionV relativeFrom="paragraph">
              <wp:posOffset>-35560</wp:posOffset>
            </wp:positionV>
            <wp:extent cx="3360420" cy="2148840"/>
            <wp:effectExtent l="0" t="0" r="0" b="0"/>
            <wp:wrapNone/>
            <wp:docPr id="901667611"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「常にしている」の割合が</w:t>
      </w:r>
      <w:r>
        <w:t>54.5％と最も高く、次いで「時々している」の割合が40.9％となっています。</w:t>
      </w:r>
    </w:p>
    <w:p w14:paraId="3D13FBDE" w14:textId="77777777" w:rsidR="00C77DEF" w:rsidRDefault="00C77DEF" w:rsidP="00C77DEF"/>
    <w:p w14:paraId="4E72F926" w14:textId="77777777" w:rsidR="00C77DEF" w:rsidRDefault="00C77DEF" w:rsidP="00C77DEF"/>
    <w:p w14:paraId="7408BB51" w14:textId="77777777" w:rsidR="00C77DEF" w:rsidRDefault="00C77DEF" w:rsidP="00C77DEF"/>
    <w:p w14:paraId="3D3DA072" w14:textId="77777777" w:rsidR="00C77DEF" w:rsidRDefault="00C77DEF" w:rsidP="00C77DEF"/>
    <w:p w14:paraId="5C6011DC" w14:textId="77777777" w:rsidR="00C77DEF" w:rsidRDefault="00C77DEF" w:rsidP="00C77DEF"/>
    <w:p w14:paraId="6CCC2801" w14:textId="77777777" w:rsidR="00C77DEF" w:rsidRDefault="00C77DEF" w:rsidP="00C77DEF"/>
    <w:p w14:paraId="4B41B937" w14:textId="50198127" w:rsidR="00C77DEF" w:rsidRDefault="00C77DEF">
      <w:pPr>
        <w:widowControl/>
        <w:jc w:val="left"/>
      </w:pPr>
    </w:p>
    <w:p w14:paraId="76EB59DE" w14:textId="77777777" w:rsidR="003027E8" w:rsidRDefault="003027E8">
      <w:pPr>
        <w:widowControl/>
        <w:jc w:val="left"/>
      </w:pPr>
    </w:p>
    <w:p w14:paraId="2DEEB841" w14:textId="77777777" w:rsidR="005444D3" w:rsidRDefault="005444D3">
      <w:pPr>
        <w:widowControl/>
        <w:jc w:val="left"/>
      </w:pPr>
    </w:p>
    <w:p w14:paraId="02863E6E" w14:textId="77777777" w:rsidR="00C77DEF" w:rsidRDefault="00C77DEF" w:rsidP="00C77DEF">
      <w:pPr>
        <w:pStyle w:val="ac"/>
      </w:pPr>
      <w:r>
        <w:rPr>
          <w:rFonts w:hint="eastAsia"/>
        </w:rPr>
        <w:t>問</w:t>
      </w:r>
      <w:r>
        <w:t>28　あなたは、「子どもの権利」という言葉を知っていますか。</w:t>
      </w:r>
    </w:p>
    <w:p w14:paraId="36B6B009" w14:textId="77777777" w:rsidR="00C77DEF" w:rsidRDefault="00C77DEF" w:rsidP="00C77DEF">
      <w:pPr>
        <w:pStyle w:val="ab"/>
        <w:ind w:right="4649"/>
      </w:pPr>
      <w:r w:rsidRPr="00C77DEF">
        <w:rPr>
          <w:noProof/>
        </w:rPr>
        <w:drawing>
          <wp:anchor distT="0" distB="0" distL="114300" distR="114300" simplePos="0" relativeHeight="251798528" behindDoc="0" locked="0" layoutInCell="1" allowOverlap="1" wp14:anchorId="722F694C" wp14:editId="231620F8">
            <wp:simplePos x="0" y="0"/>
            <wp:positionH relativeFrom="column">
              <wp:posOffset>3239770</wp:posOffset>
            </wp:positionH>
            <wp:positionV relativeFrom="paragraph">
              <wp:posOffset>-35560</wp:posOffset>
            </wp:positionV>
            <wp:extent cx="3360420" cy="1844040"/>
            <wp:effectExtent l="0" t="0" r="0" b="0"/>
            <wp:wrapNone/>
            <wp:docPr id="1542472324"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「言葉も内容も知っている」の割合が</w:t>
      </w:r>
      <w:r>
        <w:t>47.0％と最も高く、次いで「言葉は知っているが内容は知らなかった」の割合が40.1％、「知らない」の割合が12.4％となっています。</w:t>
      </w:r>
    </w:p>
    <w:p w14:paraId="4FFD76E0" w14:textId="77777777" w:rsidR="00C77DEF" w:rsidRDefault="00C77DEF" w:rsidP="00C77DEF"/>
    <w:p w14:paraId="557825B9" w14:textId="77777777" w:rsidR="00C77DEF" w:rsidRDefault="00C77DEF" w:rsidP="00C77DEF"/>
    <w:p w14:paraId="693B46E8" w14:textId="77777777" w:rsidR="00C77DEF" w:rsidRDefault="00C77DEF" w:rsidP="00C77DEF"/>
    <w:p w14:paraId="2D59A146" w14:textId="77777777" w:rsidR="00C77DEF" w:rsidRDefault="00C77DEF" w:rsidP="00C77DEF"/>
    <w:p w14:paraId="4E36FE11" w14:textId="77777777" w:rsidR="00C77DEF" w:rsidRDefault="00C77DEF" w:rsidP="00C77DEF"/>
    <w:p w14:paraId="3FB04DC7" w14:textId="77777777" w:rsidR="00C77DEF" w:rsidRDefault="00C77DEF" w:rsidP="00C77DEF"/>
    <w:p w14:paraId="6BFE1F6B" w14:textId="77777777" w:rsidR="00C77DEF" w:rsidRDefault="00C77DEF" w:rsidP="00C77DEF"/>
    <w:p w14:paraId="4A4A5E72" w14:textId="77777777" w:rsidR="00C77DEF" w:rsidRDefault="00C77DEF" w:rsidP="00C77DEF"/>
    <w:p w14:paraId="43DB548E" w14:textId="77777777" w:rsidR="00C77DEF" w:rsidRDefault="00C77DEF" w:rsidP="00C77DEF"/>
    <w:p w14:paraId="64F3172D" w14:textId="77777777" w:rsidR="00C77DEF" w:rsidRDefault="00C77DEF" w:rsidP="00C77DEF"/>
    <w:p w14:paraId="4168BE45" w14:textId="77777777" w:rsidR="00C77DEF" w:rsidRDefault="00C77DEF" w:rsidP="00C77DEF"/>
    <w:p w14:paraId="52C9B046" w14:textId="77777777" w:rsidR="00C77DEF" w:rsidRDefault="00C77DEF" w:rsidP="00C77DEF"/>
    <w:p w14:paraId="6A3F3568" w14:textId="1E7C5AFA" w:rsidR="00C77DEF" w:rsidRDefault="00C77DEF">
      <w:pPr>
        <w:widowControl/>
        <w:jc w:val="left"/>
      </w:pPr>
      <w:r>
        <w:br w:type="page"/>
      </w:r>
    </w:p>
    <w:p w14:paraId="13F29F12" w14:textId="3A1F6351" w:rsidR="00C77DEF" w:rsidRDefault="00C77DEF" w:rsidP="00C77DEF">
      <w:pPr>
        <w:pStyle w:val="ac"/>
      </w:pPr>
      <w:r>
        <w:rPr>
          <w:rFonts w:hint="eastAsia"/>
        </w:rPr>
        <w:lastRenderedPageBreak/>
        <w:t>問</w:t>
      </w:r>
      <w:r>
        <w:t>29　子どもの権利の中で特に大切だと思うことはどれですか。</w:t>
      </w:r>
      <w:r w:rsidR="005444D3">
        <w:br/>
      </w:r>
      <w:r>
        <w:t>（該当するものすべて選択）</w:t>
      </w:r>
    </w:p>
    <w:p w14:paraId="0C953A3E" w14:textId="77777777" w:rsidR="00C77DEF" w:rsidRDefault="00C77DEF" w:rsidP="00C77DEF">
      <w:pPr>
        <w:pStyle w:val="ab"/>
        <w:ind w:right="4649"/>
      </w:pPr>
      <w:r w:rsidRPr="00C77DEF">
        <w:rPr>
          <w:noProof/>
        </w:rPr>
        <w:drawing>
          <wp:anchor distT="0" distB="0" distL="114300" distR="114300" simplePos="0" relativeHeight="251800576" behindDoc="0" locked="0" layoutInCell="1" allowOverlap="1" wp14:anchorId="687C0382" wp14:editId="22FB80B8">
            <wp:simplePos x="0" y="0"/>
            <wp:positionH relativeFrom="column">
              <wp:posOffset>3239770</wp:posOffset>
            </wp:positionH>
            <wp:positionV relativeFrom="paragraph">
              <wp:posOffset>-35560</wp:posOffset>
            </wp:positionV>
            <wp:extent cx="3360420" cy="5958840"/>
            <wp:effectExtent l="0" t="0" r="0" b="0"/>
            <wp:wrapNone/>
            <wp:docPr id="687220504"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60420" cy="595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「暴力や言葉で傷つけないこと」の割合が</w:t>
      </w:r>
      <w:r>
        <w:t>83.0％と最も高く、次いで「自分の考えを自由に言えること」の割合が79.0％、「家族が仲良く一緒に過ごす時間をもつこと」の割合が76.9％となっています。</w:t>
      </w:r>
    </w:p>
    <w:p w14:paraId="3ED29EAD" w14:textId="77777777" w:rsidR="00C77DEF" w:rsidRDefault="00C77DEF" w:rsidP="00C77DEF"/>
    <w:p w14:paraId="6DF2CA1D" w14:textId="77777777" w:rsidR="00C77DEF" w:rsidRDefault="00C77DEF" w:rsidP="00C77DEF"/>
    <w:p w14:paraId="4CCA1083" w14:textId="77777777" w:rsidR="00C77DEF" w:rsidRDefault="00C77DEF" w:rsidP="00C77DEF"/>
    <w:p w14:paraId="3185A26B" w14:textId="77777777" w:rsidR="00C77DEF" w:rsidRDefault="00C77DEF" w:rsidP="00C77DEF"/>
    <w:p w14:paraId="23DE44A4" w14:textId="77777777" w:rsidR="00C77DEF" w:rsidRDefault="00C77DEF" w:rsidP="00C77DEF"/>
    <w:p w14:paraId="7F6D87A6" w14:textId="77777777" w:rsidR="00C77DEF" w:rsidRDefault="00C77DEF" w:rsidP="00C77DEF"/>
    <w:p w14:paraId="3981EF56" w14:textId="77777777" w:rsidR="00C77DEF" w:rsidRDefault="00C77DEF" w:rsidP="00C77DEF"/>
    <w:p w14:paraId="2AB8A9C2" w14:textId="77777777" w:rsidR="00C77DEF" w:rsidRDefault="00C77DEF" w:rsidP="00C77DEF"/>
    <w:p w14:paraId="29488029" w14:textId="77777777" w:rsidR="00C77DEF" w:rsidRDefault="00C77DEF" w:rsidP="00C77DEF"/>
    <w:p w14:paraId="2F9ACD3A" w14:textId="77777777" w:rsidR="00C77DEF" w:rsidRDefault="00C77DEF" w:rsidP="00C77DEF"/>
    <w:p w14:paraId="3D1BA497" w14:textId="77777777" w:rsidR="00C77DEF" w:rsidRDefault="00C77DEF" w:rsidP="00C77DEF"/>
    <w:p w14:paraId="7972F9E5" w14:textId="77777777" w:rsidR="00C77DEF" w:rsidRDefault="00C77DEF" w:rsidP="00C77DEF"/>
    <w:p w14:paraId="032B1C83" w14:textId="77777777" w:rsidR="00C77DEF" w:rsidRDefault="00C77DEF" w:rsidP="00C77DEF"/>
    <w:p w14:paraId="769DDE99" w14:textId="77777777" w:rsidR="00C77DEF" w:rsidRDefault="00C77DEF" w:rsidP="00C77DEF"/>
    <w:p w14:paraId="1B8A6B6D" w14:textId="77777777" w:rsidR="00C77DEF" w:rsidRDefault="00C77DEF" w:rsidP="00C77DEF"/>
    <w:p w14:paraId="6C7BF198" w14:textId="77777777" w:rsidR="00C77DEF" w:rsidRDefault="00C77DEF" w:rsidP="00C77DEF"/>
    <w:p w14:paraId="41907FAD" w14:textId="77777777" w:rsidR="00C77DEF" w:rsidRDefault="00C77DEF" w:rsidP="00C77DEF"/>
    <w:p w14:paraId="242267BD" w14:textId="77777777" w:rsidR="00C77DEF" w:rsidRDefault="00C77DEF" w:rsidP="00C77DEF"/>
    <w:p w14:paraId="3191535B" w14:textId="77777777" w:rsidR="00C77DEF" w:rsidRDefault="00C77DEF" w:rsidP="00C77DEF"/>
    <w:p w14:paraId="05079B30" w14:textId="77777777" w:rsidR="00C77DEF" w:rsidRDefault="00C77DEF" w:rsidP="00C77DEF"/>
    <w:p w14:paraId="19815701" w14:textId="77777777" w:rsidR="00C77DEF" w:rsidRDefault="00C77DEF" w:rsidP="00C77DEF"/>
    <w:p w14:paraId="4423CA49" w14:textId="77777777" w:rsidR="00C77DEF" w:rsidRDefault="00C77DEF" w:rsidP="00C77DEF"/>
    <w:p w14:paraId="23BAF1BA" w14:textId="2C142FBB" w:rsidR="00C77DEF" w:rsidRDefault="00C77DEF">
      <w:pPr>
        <w:widowControl/>
        <w:jc w:val="left"/>
      </w:pPr>
      <w:r>
        <w:br w:type="page"/>
      </w:r>
    </w:p>
    <w:p w14:paraId="04D495D6" w14:textId="17C11CD1" w:rsidR="00043AC9" w:rsidRPr="00043AC9" w:rsidRDefault="00043AC9" w:rsidP="00043AC9">
      <w:pPr>
        <w:pStyle w:val="3"/>
        <w:snapToGrid w:val="0"/>
        <w:ind w:leftChars="100" w:left="210"/>
        <w:rPr>
          <w:rFonts w:hAnsi="BIZ UDゴシック" w:cs="Times New Roman"/>
          <w:sz w:val="28"/>
          <w:szCs w:val="24"/>
        </w:rPr>
      </w:pPr>
      <w:bookmarkStart w:id="26" w:name="_Toc178273461"/>
      <w:r w:rsidRPr="00043AC9">
        <w:rPr>
          <w:rFonts w:hAnsi="BIZ UDゴシック" w:cs="Times New Roman" w:hint="eastAsia"/>
          <w:sz w:val="28"/>
          <w:szCs w:val="24"/>
        </w:rPr>
        <w:lastRenderedPageBreak/>
        <w:t>（</w:t>
      </w:r>
      <w:r>
        <w:rPr>
          <w:rFonts w:hAnsi="BIZ UDゴシック" w:cs="Times New Roman" w:hint="eastAsia"/>
          <w:sz w:val="28"/>
          <w:szCs w:val="24"/>
        </w:rPr>
        <w:t>12</w:t>
      </w:r>
      <w:r w:rsidRPr="00043AC9">
        <w:rPr>
          <w:rFonts w:hAnsi="BIZ UDゴシック" w:cs="Times New Roman" w:hint="eastAsia"/>
          <w:sz w:val="28"/>
          <w:szCs w:val="24"/>
        </w:rPr>
        <w:t>）ヤングケアラーについて</w:t>
      </w:r>
      <w:bookmarkEnd w:id="26"/>
    </w:p>
    <w:p w14:paraId="63B232F1" w14:textId="77777777" w:rsidR="00C77DEF" w:rsidRDefault="00C77DEF" w:rsidP="00C77DEF">
      <w:pPr>
        <w:pStyle w:val="ac"/>
      </w:pPr>
      <w:r>
        <w:rPr>
          <w:rFonts w:hint="eastAsia"/>
        </w:rPr>
        <w:t>問</w:t>
      </w:r>
      <w:r>
        <w:t>30　あなたは、「ヤングケアラー」という言葉をこれまでに聞いたことがありますか。</w:t>
      </w:r>
      <w:r>
        <w:t>※</w:t>
      </w:r>
      <w:r>
        <w:t>ヤングケアラーとは、本来、大人が行うべき家族の介護や家事、育児などを担っている子どもを指します。</w:t>
      </w:r>
    </w:p>
    <w:p w14:paraId="4174AAB4" w14:textId="77777777" w:rsidR="00C77DEF" w:rsidRDefault="00C77DEF" w:rsidP="00C77DEF">
      <w:pPr>
        <w:pStyle w:val="ab"/>
        <w:ind w:right="4649"/>
      </w:pPr>
      <w:r w:rsidRPr="00C77DEF">
        <w:rPr>
          <w:noProof/>
        </w:rPr>
        <w:drawing>
          <wp:anchor distT="0" distB="0" distL="114300" distR="114300" simplePos="0" relativeHeight="251802624" behindDoc="0" locked="0" layoutInCell="1" allowOverlap="1" wp14:anchorId="540A4627" wp14:editId="2585D648">
            <wp:simplePos x="0" y="0"/>
            <wp:positionH relativeFrom="column">
              <wp:posOffset>3239770</wp:posOffset>
            </wp:positionH>
            <wp:positionV relativeFrom="paragraph">
              <wp:posOffset>-35560</wp:posOffset>
            </wp:positionV>
            <wp:extent cx="3360420" cy="1844040"/>
            <wp:effectExtent l="0" t="0" r="0" b="0"/>
            <wp:wrapNone/>
            <wp:docPr id="1552023790"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「聞いたことがあり、内容も知っている」の割合が</w:t>
      </w:r>
      <w:r>
        <w:t>68.3％と最も高く、次いで「聞いたことはない」の割合が16.4％、「聞いたことはあるが、よく知らない」の割合が15.3％となっています。</w:t>
      </w:r>
    </w:p>
    <w:p w14:paraId="2C13D08B" w14:textId="77777777" w:rsidR="00C77DEF" w:rsidRDefault="00C77DEF" w:rsidP="00C77DEF"/>
    <w:p w14:paraId="60796FBC" w14:textId="77777777" w:rsidR="00C77DEF" w:rsidRDefault="00C77DEF" w:rsidP="00C77DEF"/>
    <w:p w14:paraId="48C932A2" w14:textId="77777777" w:rsidR="00C77DEF" w:rsidRDefault="00C77DEF" w:rsidP="00C77DEF"/>
    <w:p w14:paraId="7AA4BEAE" w14:textId="77777777" w:rsidR="00C77DEF" w:rsidRDefault="00C77DEF" w:rsidP="00C77DEF"/>
    <w:p w14:paraId="749A13D7" w14:textId="77777777" w:rsidR="00C77DEF" w:rsidRDefault="00C77DEF" w:rsidP="00C77DEF"/>
    <w:p w14:paraId="1D77F147" w14:textId="6131DBC3" w:rsidR="00C77DEF" w:rsidRDefault="00C77DEF">
      <w:pPr>
        <w:widowControl/>
        <w:jc w:val="left"/>
      </w:pPr>
    </w:p>
    <w:p w14:paraId="57C6A215" w14:textId="77777777" w:rsidR="00C77DEF" w:rsidRDefault="00C77DEF" w:rsidP="00C77DEF">
      <w:pPr>
        <w:pStyle w:val="ac"/>
      </w:pPr>
      <w:r>
        <w:rPr>
          <w:rFonts w:hint="eastAsia"/>
        </w:rPr>
        <w:t>問</w:t>
      </w:r>
      <w:r>
        <w:t>31　あなたの身近に、ヤングケアラーと思われる子どもがいる家庭はありますか。</w:t>
      </w:r>
    </w:p>
    <w:p w14:paraId="36498D1E" w14:textId="77777777" w:rsidR="00C77DEF" w:rsidRDefault="00C77DEF" w:rsidP="00C77DEF">
      <w:pPr>
        <w:pStyle w:val="ab"/>
        <w:ind w:right="4649"/>
      </w:pPr>
      <w:r w:rsidRPr="00C77DEF">
        <w:rPr>
          <w:noProof/>
        </w:rPr>
        <w:drawing>
          <wp:anchor distT="0" distB="0" distL="114300" distR="114300" simplePos="0" relativeHeight="251804672" behindDoc="0" locked="0" layoutInCell="1" allowOverlap="1" wp14:anchorId="2ECAFABD" wp14:editId="1A7A4DEB">
            <wp:simplePos x="0" y="0"/>
            <wp:positionH relativeFrom="column">
              <wp:posOffset>3239770</wp:posOffset>
            </wp:positionH>
            <wp:positionV relativeFrom="paragraph">
              <wp:posOffset>-35560</wp:posOffset>
            </wp:positionV>
            <wp:extent cx="3360420" cy="1844040"/>
            <wp:effectExtent l="0" t="0" r="0" b="0"/>
            <wp:wrapNone/>
            <wp:docPr id="1119439011"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62.8％と最も高く、次いで「わからない」の割合が35.2％となっています。</w:t>
      </w:r>
    </w:p>
    <w:p w14:paraId="12543693" w14:textId="77777777" w:rsidR="00C77DEF" w:rsidRDefault="00C77DEF" w:rsidP="00C77DEF"/>
    <w:p w14:paraId="7C2D35D3" w14:textId="77777777" w:rsidR="00C77DEF" w:rsidRDefault="00C77DEF" w:rsidP="00C77DEF"/>
    <w:p w14:paraId="033D547B" w14:textId="77777777" w:rsidR="00C77DEF" w:rsidRDefault="00C77DEF" w:rsidP="00C77DEF"/>
    <w:p w14:paraId="5795918D" w14:textId="77777777" w:rsidR="005444D3" w:rsidRDefault="005444D3" w:rsidP="00C77DEF"/>
    <w:p w14:paraId="031E0131" w14:textId="77777777" w:rsidR="00C77DEF" w:rsidRDefault="00C77DEF" w:rsidP="00C77DEF"/>
    <w:p w14:paraId="41AC7038" w14:textId="77777777" w:rsidR="00C77DEF" w:rsidRDefault="00C77DEF" w:rsidP="00C77DEF"/>
    <w:p w14:paraId="42DEC8DE" w14:textId="50C8B0AA" w:rsidR="00C77DEF" w:rsidRDefault="00C77DEF">
      <w:pPr>
        <w:widowControl/>
        <w:jc w:val="left"/>
      </w:pPr>
    </w:p>
    <w:p w14:paraId="12B31DE2" w14:textId="108DAEA0" w:rsidR="00C77DEF" w:rsidRDefault="00C77DEF" w:rsidP="00C77DEF">
      <w:pPr>
        <w:pStyle w:val="ac"/>
      </w:pPr>
      <w:r>
        <w:rPr>
          <w:rFonts w:hint="eastAsia"/>
        </w:rPr>
        <w:t>問</w:t>
      </w:r>
      <w:r>
        <w:t>31－１　【問31の質問で「ある」を選んだ方】</w:t>
      </w:r>
      <w:r w:rsidR="005444D3">
        <w:br/>
      </w:r>
      <w:r>
        <w:rPr>
          <w:rFonts w:hint="eastAsia"/>
        </w:rPr>
        <w:t>あなたはその家庭に対し、どのようなことをしましたか。</w:t>
      </w:r>
    </w:p>
    <w:p w14:paraId="7FFA216F" w14:textId="65ED2ED1" w:rsidR="00C77DEF" w:rsidRDefault="00C77DEF" w:rsidP="00D974D5">
      <w:pPr>
        <w:pStyle w:val="ab"/>
      </w:pPr>
      <w:r>
        <w:rPr>
          <w:rFonts w:hint="eastAsia"/>
        </w:rPr>
        <w:t>「声かけなど、</w:t>
      </w:r>
      <w:r w:rsidR="00D974D5">
        <w:rPr>
          <w:rFonts w:hint="eastAsia"/>
        </w:rPr>
        <w:t>１</w:t>
      </w:r>
      <w:r>
        <w:t>、</w:t>
      </w:r>
      <w:r w:rsidR="00D974D5">
        <w:rPr>
          <w:rFonts w:hint="eastAsia"/>
        </w:rPr>
        <w:t>２</w:t>
      </w:r>
      <w:r>
        <w:t>以外で何らかの関りを持った」が４件</w:t>
      </w:r>
      <w:r w:rsidR="00D974D5">
        <w:rPr>
          <w:rFonts w:hint="eastAsia"/>
        </w:rPr>
        <w:t>、</w:t>
      </w:r>
      <w:r>
        <w:t>「何もしなかった」が２件、「相談にのった」が１件となっています。</w:t>
      </w:r>
    </w:p>
    <w:p w14:paraId="1FB4C465" w14:textId="77777777" w:rsidR="00C77DEF" w:rsidRDefault="00C77DEF" w:rsidP="00C77DEF"/>
    <w:p w14:paraId="2DD4CB6E" w14:textId="77777777" w:rsidR="00C77DEF" w:rsidRDefault="00C77DEF" w:rsidP="00C77DEF"/>
    <w:p w14:paraId="578F6EBC" w14:textId="77777777" w:rsidR="00C77DEF" w:rsidRDefault="00C77DEF" w:rsidP="00C77DEF"/>
    <w:p w14:paraId="4606D882" w14:textId="77777777" w:rsidR="00C77DEF" w:rsidRDefault="00C77DEF" w:rsidP="00C77DEF"/>
    <w:p w14:paraId="71EAE65D" w14:textId="77777777" w:rsidR="00C77DEF" w:rsidRDefault="00C77DEF" w:rsidP="00C77DEF"/>
    <w:p w14:paraId="69FFECAC" w14:textId="77777777" w:rsidR="00C77DEF" w:rsidRDefault="00C77DEF" w:rsidP="00C77DEF"/>
    <w:p w14:paraId="77D356DC" w14:textId="77777777" w:rsidR="00C77DEF" w:rsidRDefault="00C77DEF" w:rsidP="00C77DEF"/>
    <w:p w14:paraId="6DB9BCE9" w14:textId="77777777" w:rsidR="00C77DEF" w:rsidRDefault="00C77DEF" w:rsidP="00C77DEF"/>
    <w:p w14:paraId="68141178" w14:textId="09912F95" w:rsidR="00C77DEF" w:rsidRDefault="00C77DEF">
      <w:pPr>
        <w:widowControl/>
        <w:jc w:val="left"/>
      </w:pPr>
      <w:r>
        <w:br w:type="page"/>
      </w:r>
    </w:p>
    <w:p w14:paraId="2563AD6A" w14:textId="36C655B8" w:rsidR="00C77DEF" w:rsidRDefault="00C77DEF" w:rsidP="00C77DEF">
      <w:pPr>
        <w:pStyle w:val="ac"/>
      </w:pPr>
      <w:r>
        <w:rPr>
          <w:rFonts w:hint="eastAsia"/>
        </w:rPr>
        <w:lastRenderedPageBreak/>
        <w:t>問</w:t>
      </w:r>
      <w:r>
        <w:t>31－２　【問31－１の質問で「市の窓口や相談機関等に相談した」を選んだ方】</w:t>
      </w:r>
      <w:r w:rsidR="005444D3">
        <w:br/>
      </w:r>
      <w:r>
        <w:rPr>
          <w:rFonts w:hint="eastAsia"/>
        </w:rPr>
        <w:t>その相談先はどこですか。（該当するもの全て選択）</w:t>
      </w:r>
    </w:p>
    <w:p w14:paraId="3D6AC36B" w14:textId="71D34E6E" w:rsidR="00C77DEF" w:rsidRDefault="00C77DEF" w:rsidP="00C77DEF">
      <w:pPr>
        <w:pStyle w:val="ab"/>
        <w:ind w:right="4649"/>
      </w:pPr>
      <w:r>
        <w:rPr>
          <w:rFonts w:hint="eastAsia"/>
        </w:rPr>
        <w:t>有効回答がありませんでした。</w:t>
      </w:r>
    </w:p>
    <w:p w14:paraId="74E56512" w14:textId="77777777" w:rsidR="00C77DEF" w:rsidRDefault="00C77DEF" w:rsidP="00C77DEF"/>
    <w:p w14:paraId="47222F53" w14:textId="77777777" w:rsidR="00C77DEF" w:rsidRDefault="00C77DEF" w:rsidP="00C77DEF"/>
    <w:p w14:paraId="21DB2133" w14:textId="5274C2F4" w:rsidR="00C77DEF" w:rsidRDefault="00C77DEF">
      <w:pPr>
        <w:widowControl/>
        <w:jc w:val="left"/>
      </w:pPr>
    </w:p>
    <w:p w14:paraId="7DAD0C07" w14:textId="77777777" w:rsidR="00C77DEF" w:rsidRDefault="00C77DEF" w:rsidP="00C77DEF">
      <w:pPr>
        <w:pStyle w:val="ac"/>
      </w:pPr>
      <w:r>
        <w:rPr>
          <w:rFonts w:hint="eastAsia"/>
        </w:rPr>
        <w:t>問</w:t>
      </w:r>
      <w:r>
        <w:t>32　下呂市の子育て環境や子育て支援の満足度についてお答えください。</w:t>
      </w:r>
    </w:p>
    <w:p w14:paraId="4D5E21C1" w14:textId="77777777" w:rsidR="00C77DEF" w:rsidRDefault="00C77DEF" w:rsidP="00C77DEF">
      <w:pPr>
        <w:pStyle w:val="ab"/>
        <w:ind w:right="4649"/>
      </w:pPr>
      <w:r w:rsidRPr="00C77DEF">
        <w:rPr>
          <w:noProof/>
        </w:rPr>
        <w:drawing>
          <wp:anchor distT="0" distB="0" distL="114300" distR="114300" simplePos="0" relativeHeight="251810816" behindDoc="0" locked="0" layoutInCell="1" allowOverlap="1" wp14:anchorId="4062EBF1" wp14:editId="20CEE665">
            <wp:simplePos x="0" y="0"/>
            <wp:positionH relativeFrom="column">
              <wp:posOffset>3239770</wp:posOffset>
            </wp:positionH>
            <wp:positionV relativeFrom="paragraph">
              <wp:posOffset>-35560</wp:posOffset>
            </wp:positionV>
            <wp:extent cx="3360420" cy="2453640"/>
            <wp:effectExtent l="0" t="0" r="0" b="0"/>
            <wp:wrapNone/>
            <wp:docPr id="46321033"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「どちらかと言えば満足している」の割合が</w:t>
      </w:r>
      <w:r>
        <w:t>34.3％と最も高く、次いで「どちらでもない」の割合が33.7％、「どちらかと言えば満足していない」の割合が19.6％となっています。</w:t>
      </w:r>
    </w:p>
    <w:p w14:paraId="5D5B86EC" w14:textId="77777777" w:rsidR="00C77DEF" w:rsidRDefault="00C77DEF" w:rsidP="00C77DEF"/>
    <w:p w14:paraId="7FA04748" w14:textId="77777777" w:rsidR="00C77DEF" w:rsidRDefault="00C77DEF" w:rsidP="00C77DEF"/>
    <w:p w14:paraId="7D84D629" w14:textId="77777777" w:rsidR="00C77DEF" w:rsidRDefault="00C77DEF" w:rsidP="00C77DEF"/>
    <w:p w14:paraId="138A93DC" w14:textId="77777777" w:rsidR="00C77DEF" w:rsidRDefault="00C77DEF" w:rsidP="00C77DEF"/>
    <w:p w14:paraId="1974762C" w14:textId="77777777" w:rsidR="00C77DEF" w:rsidRDefault="00C77DEF" w:rsidP="00C77DEF"/>
    <w:p w14:paraId="51A31096" w14:textId="77777777" w:rsidR="00C77DEF" w:rsidRDefault="00C77DEF" w:rsidP="00C77DEF"/>
    <w:p w14:paraId="24A5269D" w14:textId="6467E12E" w:rsidR="00C77DEF" w:rsidRDefault="00C77DEF">
      <w:pPr>
        <w:widowControl/>
        <w:jc w:val="left"/>
      </w:pPr>
    </w:p>
    <w:p w14:paraId="0B6863E4" w14:textId="77777777" w:rsidR="00C77DEF" w:rsidRDefault="00C77DEF" w:rsidP="00C77DEF">
      <w:pPr>
        <w:pStyle w:val="ac"/>
      </w:pPr>
      <w:r>
        <w:rPr>
          <w:rFonts w:hint="eastAsia"/>
        </w:rPr>
        <w:t>問</w:t>
      </w:r>
      <w:r>
        <w:t>33　満足度を向上するために、今後、下呂市が力を入れて取り組むべきと考えるものを３つまで選んでください。</w:t>
      </w:r>
    </w:p>
    <w:p w14:paraId="2FBDD958" w14:textId="77777777" w:rsidR="00C77DEF" w:rsidRDefault="00C77DEF" w:rsidP="00C77DEF">
      <w:pPr>
        <w:pStyle w:val="ab"/>
        <w:ind w:right="4649"/>
      </w:pPr>
      <w:r w:rsidRPr="00C77DEF">
        <w:rPr>
          <w:noProof/>
        </w:rPr>
        <w:drawing>
          <wp:anchor distT="0" distB="0" distL="114300" distR="114300" simplePos="0" relativeHeight="251812864" behindDoc="0" locked="0" layoutInCell="1" allowOverlap="1" wp14:anchorId="72964512" wp14:editId="3C69673D">
            <wp:simplePos x="0" y="0"/>
            <wp:positionH relativeFrom="column">
              <wp:posOffset>3239770</wp:posOffset>
            </wp:positionH>
            <wp:positionV relativeFrom="paragraph">
              <wp:posOffset>-35560</wp:posOffset>
            </wp:positionV>
            <wp:extent cx="3360420" cy="4434840"/>
            <wp:effectExtent l="0" t="0" r="0" b="0"/>
            <wp:wrapNone/>
            <wp:docPr id="469570920"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360420" cy="443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「子育てのための手厚い経済的支援」の割合が</w:t>
      </w:r>
      <w:r>
        <w:t>71.8％と最も高く、次いで「子育てしやすい職場環境の整備」の割合が53.0％、「出産・子育てしやすい医療体制の充実」の割合が48.4％となっています。</w:t>
      </w:r>
    </w:p>
    <w:p w14:paraId="361532FC" w14:textId="77777777" w:rsidR="00C77DEF" w:rsidRDefault="00C77DEF" w:rsidP="00C77DEF"/>
    <w:p w14:paraId="6A8BD070" w14:textId="77777777" w:rsidR="00C77DEF" w:rsidRDefault="00C77DEF" w:rsidP="00C77DEF"/>
    <w:p w14:paraId="6C35CBFA" w14:textId="77777777" w:rsidR="00C77DEF" w:rsidRDefault="00C77DEF" w:rsidP="00C77DEF"/>
    <w:p w14:paraId="1C92B112" w14:textId="77777777" w:rsidR="00C77DEF" w:rsidRDefault="00C77DEF" w:rsidP="00C77DEF"/>
    <w:p w14:paraId="03B79139" w14:textId="77777777" w:rsidR="00C77DEF" w:rsidRDefault="00C77DEF" w:rsidP="00C77DEF"/>
    <w:p w14:paraId="3A890C19" w14:textId="77777777" w:rsidR="00C77DEF" w:rsidRDefault="00C77DEF" w:rsidP="00C77DEF"/>
    <w:p w14:paraId="7E2F740D" w14:textId="77777777" w:rsidR="00C77DEF" w:rsidRDefault="00C77DEF" w:rsidP="00C77DEF"/>
    <w:p w14:paraId="4CB5D332" w14:textId="77777777" w:rsidR="00C77DEF" w:rsidRDefault="00C77DEF" w:rsidP="00C77DEF"/>
    <w:p w14:paraId="5B9494D3" w14:textId="77777777" w:rsidR="00C77DEF" w:rsidRDefault="00C77DEF" w:rsidP="00C77DEF"/>
    <w:p w14:paraId="1DD1C819" w14:textId="77777777" w:rsidR="00C77DEF" w:rsidRDefault="00C77DEF" w:rsidP="00C77DEF"/>
    <w:p w14:paraId="637CB096" w14:textId="77777777" w:rsidR="00C77DEF" w:rsidRDefault="00C77DEF" w:rsidP="00C77DEF"/>
    <w:p w14:paraId="1F148D3E" w14:textId="73EC683A" w:rsidR="00033ED0" w:rsidRDefault="00033ED0">
      <w:pPr>
        <w:widowControl/>
        <w:jc w:val="left"/>
      </w:pPr>
      <w:r>
        <w:br w:type="page"/>
      </w:r>
    </w:p>
    <w:p w14:paraId="4E905097" w14:textId="45D09FE0" w:rsidR="00033ED0" w:rsidRPr="00B3350F" w:rsidRDefault="00C245AC" w:rsidP="00033ED0">
      <w:pPr>
        <w:pStyle w:val="2"/>
        <w:snapToGrid w:val="0"/>
        <w:spacing w:afterLines="50" w:after="180"/>
        <w:ind w:leftChars="50" w:left="105"/>
        <w:rPr>
          <w:rFonts w:hAnsi="BIZ UDゴシック" w:cs="Times New Roman"/>
          <w:noProof/>
          <w:szCs w:val="24"/>
        </w:rPr>
      </w:pPr>
      <w:bookmarkStart w:id="27" w:name="_Toc178273462"/>
      <w:r>
        <w:rPr>
          <w:rFonts w:hAnsi="BIZ UDゴシック" w:cs="Times New Roman" w:hint="eastAsia"/>
          <w:noProof/>
          <w:szCs w:val="24"/>
        </w:rPr>
        <w:lastRenderedPageBreak/>
        <w:t>２</w:t>
      </w:r>
      <w:r w:rsidR="00033ED0" w:rsidRPr="00B3350F">
        <w:rPr>
          <w:rFonts w:hAnsi="BIZ UDゴシック" w:cs="Times New Roman" w:hint="eastAsia"/>
          <w:noProof/>
          <w:szCs w:val="24"/>
        </w:rPr>
        <w:t xml:space="preserve">　小学生保護者</w:t>
      </w:r>
      <w:bookmarkEnd w:id="27"/>
    </w:p>
    <w:p w14:paraId="11709D34" w14:textId="77777777" w:rsidR="00033ED0" w:rsidRDefault="00033ED0" w:rsidP="00033ED0">
      <w:pPr>
        <w:pStyle w:val="ac"/>
      </w:pPr>
      <w:r>
        <w:rPr>
          <w:rFonts w:hint="eastAsia"/>
        </w:rPr>
        <w:t>問１　このアンケートにお答えいただくあなたは、お子さんに対してどのような立場（続柄）ですか。</w:t>
      </w:r>
    </w:p>
    <w:p w14:paraId="284BA065" w14:textId="77777777" w:rsidR="00033ED0" w:rsidRPr="00CE7145" w:rsidRDefault="00033ED0" w:rsidP="00033ED0">
      <w:pPr>
        <w:pStyle w:val="ab"/>
        <w:ind w:right="4649"/>
        <w:rPr>
          <w:rFonts w:hAnsi="BIZ UDゴシック"/>
        </w:rPr>
      </w:pPr>
      <w:r w:rsidRPr="00CE7145">
        <w:rPr>
          <w:rFonts w:hAnsi="BIZ UDゴシック"/>
          <w:noProof/>
        </w:rPr>
        <w:drawing>
          <wp:anchor distT="0" distB="0" distL="114300" distR="114300" simplePos="0" relativeHeight="251924480" behindDoc="0" locked="0" layoutInCell="1" allowOverlap="1" wp14:anchorId="522C46BC" wp14:editId="43EA52A6">
            <wp:simplePos x="0" y="0"/>
            <wp:positionH relativeFrom="column">
              <wp:posOffset>3239770</wp:posOffset>
            </wp:positionH>
            <wp:positionV relativeFrom="paragraph">
              <wp:posOffset>-35560</wp:posOffset>
            </wp:positionV>
            <wp:extent cx="3360420" cy="1844040"/>
            <wp:effectExtent l="0" t="0" r="0" b="0"/>
            <wp:wrapNone/>
            <wp:docPr id="9157134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7145">
        <w:rPr>
          <w:rFonts w:hAnsi="BIZ UDゴシック" w:hint="eastAsia"/>
        </w:rPr>
        <w:t>「母親」の割合が</w:t>
      </w:r>
      <w:r w:rsidRPr="00CE7145">
        <w:rPr>
          <w:rFonts w:hAnsi="BIZ UDゴシック"/>
        </w:rPr>
        <w:t>85.7％、「父親」の割合が14.0％となっています。</w:t>
      </w:r>
    </w:p>
    <w:p w14:paraId="7855079F" w14:textId="77777777" w:rsidR="00033ED0" w:rsidRDefault="00033ED0" w:rsidP="00033ED0"/>
    <w:p w14:paraId="71126328" w14:textId="77777777" w:rsidR="00033ED0" w:rsidRDefault="00033ED0" w:rsidP="00033ED0"/>
    <w:p w14:paraId="6972F43C" w14:textId="77777777" w:rsidR="00033ED0" w:rsidRDefault="00033ED0" w:rsidP="00033ED0"/>
    <w:p w14:paraId="7A1081A0" w14:textId="77777777" w:rsidR="00033ED0" w:rsidRDefault="00033ED0" w:rsidP="00033ED0"/>
    <w:p w14:paraId="6649E38A" w14:textId="77777777" w:rsidR="00033ED0" w:rsidRDefault="00033ED0" w:rsidP="00033ED0"/>
    <w:p w14:paraId="3BAB0E42" w14:textId="77777777" w:rsidR="00033ED0" w:rsidRDefault="00033ED0" w:rsidP="00033ED0"/>
    <w:p w14:paraId="2C4ECDBF" w14:textId="77777777" w:rsidR="00033ED0" w:rsidRDefault="00033ED0" w:rsidP="00033ED0">
      <w:pPr>
        <w:widowControl/>
        <w:jc w:val="left"/>
      </w:pPr>
    </w:p>
    <w:p w14:paraId="6637F512" w14:textId="77777777" w:rsidR="00033ED0" w:rsidRDefault="00033ED0" w:rsidP="00033ED0">
      <w:pPr>
        <w:widowControl/>
        <w:jc w:val="left"/>
      </w:pPr>
    </w:p>
    <w:p w14:paraId="0BC1A7D5" w14:textId="77777777" w:rsidR="00033ED0" w:rsidRDefault="00033ED0" w:rsidP="00033ED0">
      <w:pPr>
        <w:pStyle w:val="ac"/>
      </w:pPr>
      <w:r>
        <w:rPr>
          <w:rFonts w:hint="eastAsia"/>
        </w:rPr>
        <w:t>問２　あなたの配偶関係についてお聞きします。</w:t>
      </w:r>
    </w:p>
    <w:p w14:paraId="1F504643" w14:textId="77777777" w:rsidR="00033ED0" w:rsidRDefault="00033ED0" w:rsidP="00033ED0">
      <w:pPr>
        <w:pStyle w:val="ab"/>
        <w:ind w:right="4649"/>
      </w:pPr>
      <w:r w:rsidRPr="00376AB1">
        <w:rPr>
          <w:rFonts w:hAnsi="BIZ UDゴシック"/>
          <w:noProof/>
        </w:rPr>
        <w:drawing>
          <wp:anchor distT="0" distB="0" distL="114300" distR="114300" simplePos="0" relativeHeight="251925504" behindDoc="0" locked="0" layoutInCell="1" allowOverlap="1" wp14:anchorId="7F4B2901" wp14:editId="0F7187AB">
            <wp:simplePos x="0" y="0"/>
            <wp:positionH relativeFrom="column">
              <wp:posOffset>3239770</wp:posOffset>
            </wp:positionH>
            <wp:positionV relativeFrom="paragraph">
              <wp:posOffset>-35560</wp:posOffset>
            </wp:positionV>
            <wp:extent cx="3360420" cy="1539240"/>
            <wp:effectExtent l="0" t="0" r="0" b="0"/>
            <wp:wrapNone/>
            <wp:docPr id="194004098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「配偶者がいる」の割合が</w:t>
      </w:r>
      <w:r w:rsidRPr="00376AB1">
        <w:rPr>
          <w:rFonts w:hAnsi="BIZ UDゴシック"/>
        </w:rPr>
        <w:t>88.3％、「配偶者は</w:t>
      </w:r>
      <w:r>
        <w:t>いない」の割合が10.9％となっています。</w:t>
      </w:r>
    </w:p>
    <w:p w14:paraId="65A42E70" w14:textId="77777777" w:rsidR="00033ED0" w:rsidRDefault="00033ED0" w:rsidP="00033ED0"/>
    <w:p w14:paraId="66965E12" w14:textId="77777777" w:rsidR="00033ED0" w:rsidRDefault="00033ED0" w:rsidP="00033ED0"/>
    <w:p w14:paraId="31A3BB25" w14:textId="77777777" w:rsidR="00033ED0" w:rsidRDefault="00033ED0" w:rsidP="00033ED0"/>
    <w:p w14:paraId="714F55C7" w14:textId="77777777" w:rsidR="00033ED0" w:rsidRDefault="00033ED0" w:rsidP="00033ED0"/>
    <w:p w14:paraId="0B9A9D3F" w14:textId="77777777" w:rsidR="00033ED0" w:rsidRDefault="00033ED0" w:rsidP="00033ED0"/>
    <w:p w14:paraId="458F275E" w14:textId="77777777" w:rsidR="00033ED0" w:rsidRDefault="00033ED0" w:rsidP="00033ED0"/>
    <w:p w14:paraId="1FE624CE" w14:textId="77777777" w:rsidR="00033ED0" w:rsidRDefault="00033ED0" w:rsidP="00033ED0">
      <w:pPr>
        <w:widowControl/>
        <w:jc w:val="left"/>
      </w:pPr>
    </w:p>
    <w:p w14:paraId="5B1EBCA4" w14:textId="77777777" w:rsidR="00033ED0" w:rsidRDefault="00033ED0" w:rsidP="00033ED0">
      <w:pPr>
        <w:pStyle w:val="ac"/>
      </w:pPr>
      <w:r>
        <w:rPr>
          <w:rFonts w:hint="eastAsia"/>
        </w:rPr>
        <w:t>問３　お住まいの地域はどちらですか。</w:t>
      </w:r>
    </w:p>
    <w:p w14:paraId="4537B632" w14:textId="77777777" w:rsidR="00033ED0" w:rsidRDefault="00033ED0" w:rsidP="00033ED0">
      <w:pPr>
        <w:pStyle w:val="ab"/>
        <w:ind w:right="4649"/>
      </w:pPr>
      <w:r w:rsidRPr="0047394E">
        <w:rPr>
          <w:noProof/>
        </w:rPr>
        <w:drawing>
          <wp:anchor distT="0" distB="0" distL="114300" distR="114300" simplePos="0" relativeHeight="251926528" behindDoc="0" locked="0" layoutInCell="1" allowOverlap="1" wp14:anchorId="66296A33" wp14:editId="116E6B0A">
            <wp:simplePos x="0" y="0"/>
            <wp:positionH relativeFrom="column">
              <wp:posOffset>3239770</wp:posOffset>
            </wp:positionH>
            <wp:positionV relativeFrom="paragraph">
              <wp:posOffset>-35560</wp:posOffset>
            </wp:positionV>
            <wp:extent cx="3360420" cy="2453640"/>
            <wp:effectExtent l="0" t="0" r="0" b="0"/>
            <wp:wrapNone/>
            <wp:docPr id="183227087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「萩原」の割合が</w:t>
      </w:r>
      <w:r>
        <w:t>44.4％と最も高く、次いで</w:t>
      </w:r>
      <w:r w:rsidRPr="00376AB1">
        <w:rPr>
          <w:rFonts w:hAnsi="BIZ UDゴシック"/>
        </w:rPr>
        <w:t>「下呂」の割合が33.8％、「金山」の割合が14.3％</w:t>
      </w:r>
      <w:r>
        <w:t>となっています。</w:t>
      </w:r>
    </w:p>
    <w:p w14:paraId="0555751C" w14:textId="77777777" w:rsidR="00033ED0" w:rsidRDefault="00033ED0" w:rsidP="00033ED0"/>
    <w:p w14:paraId="3A7A5796" w14:textId="77777777" w:rsidR="00033ED0" w:rsidRDefault="00033ED0" w:rsidP="00033ED0"/>
    <w:p w14:paraId="027EF9FA" w14:textId="77777777" w:rsidR="00033ED0" w:rsidRDefault="00033ED0" w:rsidP="00033ED0"/>
    <w:p w14:paraId="5C488F2F" w14:textId="77777777" w:rsidR="00033ED0" w:rsidRDefault="00033ED0" w:rsidP="00033ED0"/>
    <w:p w14:paraId="66A9F416" w14:textId="77777777" w:rsidR="00033ED0" w:rsidRDefault="00033ED0" w:rsidP="00033ED0"/>
    <w:p w14:paraId="2105E40F" w14:textId="77777777" w:rsidR="00033ED0" w:rsidRDefault="00033ED0" w:rsidP="00033ED0"/>
    <w:p w14:paraId="7A0AD4C9" w14:textId="77777777" w:rsidR="00033ED0" w:rsidRDefault="00033ED0" w:rsidP="00033ED0"/>
    <w:p w14:paraId="0C920BD9" w14:textId="77777777" w:rsidR="00033ED0" w:rsidRDefault="00033ED0" w:rsidP="00033ED0">
      <w:pPr>
        <w:widowControl/>
        <w:jc w:val="left"/>
      </w:pPr>
      <w:r>
        <w:br w:type="page"/>
      </w:r>
    </w:p>
    <w:p w14:paraId="59DD3BCD" w14:textId="77777777" w:rsidR="00033ED0" w:rsidRDefault="00033ED0" w:rsidP="00033ED0">
      <w:pPr>
        <w:pStyle w:val="ac"/>
      </w:pPr>
      <w:r>
        <w:rPr>
          <w:rFonts w:hint="eastAsia"/>
        </w:rPr>
        <w:lastRenderedPageBreak/>
        <w:t>問４　お子さんの生年月をお聞きします。お子さんの人数をお答えください。</w:t>
      </w:r>
    </w:p>
    <w:p w14:paraId="174C1B9D" w14:textId="77777777" w:rsidR="00033ED0" w:rsidRDefault="00033ED0" w:rsidP="00033ED0">
      <w:pPr>
        <w:pStyle w:val="ab"/>
        <w:ind w:right="4649"/>
      </w:pPr>
      <w:r w:rsidRPr="00376AB1">
        <w:rPr>
          <w:rFonts w:hAnsi="BIZ UDゴシック"/>
          <w:noProof/>
        </w:rPr>
        <w:drawing>
          <wp:anchor distT="0" distB="0" distL="114300" distR="114300" simplePos="0" relativeHeight="251927552" behindDoc="0" locked="0" layoutInCell="1" allowOverlap="1" wp14:anchorId="6042A287" wp14:editId="540D0FC9">
            <wp:simplePos x="0" y="0"/>
            <wp:positionH relativeFrom="column">
              <wp:posOffset>3239770</wp:posOffset>
            </wp:positionH>
            <wp:positionV relativeFrom="paragraph">
              <wp:posOffset>-35560</wp:posOffset>
            </wp:positionV>
            <wp:extent cx="3360420" cy="2758440"/>
            <wp:effectExtent l="0" t="0" r="0" b="0"/>
            <wp:wrapNone/>
            <wp:docPr id="10870467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「２人」の割合が</w:t>
      </w:r>
      <w:r w:rsidRPr="00376AB1">
        <w:rPr>
          <w:rFonts w:hAnsi="BIZ UDゴシック"/>
        </w:rPr>
        <w:t>48.7％と最も高く、次いで</w:t>
      </w:r>
      <w:r>
        <w:t>「３人」の割合が23.5％、「１人」の割合が19.8％となっています。</w:t>
      </w:r>
    </w:p>
    <w:p w14:paraId="5DCC1E57" w14:textId="77777777" w:rsidR="00033ED0" w:rsidRDefault="00033ED0" w:rsidP="00033ED0"/>
    <w:p w14:paraId="7AB4D44E" w14:textId="77777777" w:rsidR="00033ED0" w:rsidRDefault="00033ED0" w:rsidP="00033ED0"/>
    <w:p w14:paraId="0641B956" w14:textId="77777777" w:rsidR="00033ED0" w:rsidRDefault="00033ED0" w:rsidP="00033ED0"/>
    <w:p w14:paraId="226FDB9B" w14:textId="77777777" w:rsidR="00033ED0" w:rsidRDefault="00033ED0" w:rsidP="00033ED0"/>
    <w:p w14:paraId="38488819" w14:textId="77777777" w:rsidR="00033ED0" w:rsidRDefault="00033ED0" w:rsidP="00033ED0"/>
    <w:p w14:paraId="519A092A" w14:textId="77777777" w:rsidR="00033ED0" w:rsidRDefault="00033ED0" w:rsidP="00033ED0"/>
    <w:p w14:paraId="1D5E612F" w14:textId="77777777" w:rsidR="00033ED0" w:rsidRDefault="00033ED0" w:rsidP="00033ED0"/>
    <w:p w14:paraId="48C30225" w14:textId="77777777" w:rsidR="00033ED0" w:rsidRDefault="00033ED0" w:rsidP="00033ED0"/>
    <w:p w14:paraId="7C361683" w14:textId="77777777" w:rsidR="00033ED0" w:rsidRDefault="00033ED0" w:rsidP="00033ED0"/>
    <w:p w14:paraId="420A8DF6" w14:textId="77777777" w:rsidR="00033ED0" w:rsidRDefault="00033ED0" w:rsidP="00033ED0"/>
    <w:p w14:paraId="29F4DF46" w14:textId="77777777" w:rsidR="00033ED0" w:rsidRDefault="00033ED0" w:rsidP="00033ED0"/>
    <w:p w14:paraId="32265028" w14:textId="77777777" w:rsidR="00033ED0" w:rsidRDefault="00033ED0" w:rsidP="00033ED0">
      <w:pPr>
        <w:widowControl/>
        <w:jc w:val="left"/>
      </w:pPr>
    </w:p>
    <w:p w14:paraId="02DDCC34" w14:textId="77777777" w:rsidR="00033ED0" w:rsidRPr="00CE7145" w:rsidRDefault="00033ED0" w:rsidP="00033ED0">
      <w:pPr>
        <w:pStyle w:val="4"/>
        <w:rPr>
          <w:rFonts w:hAnsi="BIZ UDゴシック"/>
        </w:rPr>
      </w:pPr>
      <w:r w:rsidRPr="00CE7145">
        <w:rPr>
          <w:rFonts w:hAnsi="BIZ UDゴシック" w:hint="eastAsia"/>
        </w:rPr>
        <w:t>第１子年齢</w:t>
      </w:r>
    </w:p>
    <w:p w14:paraId="11EF86D0" w14:textId="77777777" w:rsidR="00033ED0" w:rsidRDefault="00033ED0" w:rsidP="00033ED0">
      <w:pPr>
        <w:pStyle w:val="ab"/>
        <w:ind w:right="4649"/>
      </w:pPr>
      <w:r w:rsidRPr="00376AB1">
        <w:rPr>
          <w:rFonts w:hAnsi="BIZ UDゴシック"/>
          <w:noProof/>
        </w:rPr>
        <w:drawing>
          <wp:anchor distT="0" distB="0" distL="114300" distR="114300" simplePos="0" relativeHeight="251928576" behindDoc="0" locked="0" layoutInCell="1" allowOverlap="1" wp14:anchorId="04B41328" wp14:editId="142371DB">
            <wp:simplePos x="0" y="0"/>
            <wp:positionH relativeFrom="column">
              <wp:posOffset>3239770</wp:posOffset>
            </wp:positionH>
            <wp:positionV relativeFrom="paragraph">
              <wp:posOffset>-35560</wp:posOffset>
            </wp:positionV>
            <wp:extent cx="3360420" cy="3368040"/>
            <wp:effectExtent l="0" t="0" r="0" b="0"/>
            <wp:wrapNone/>
            <wp:docPr id="17552999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「９歳～</w:t>
      </w:r>
      <w:r w:rsidRPr="00376AB1">
        <w:rPr>
          <w:rFonts w:hAnsi="BIZ UDゴシック"/>
        </w:rPr>
        <w:t>11歳」の割合が31.8％と最も高く、</w:t>
      </w:r>
      <w:r>
        <w:t>次いで「12歳～14歳」の割合が27.2％、「６歳～８歳」の割合が12.6％となっています。</w:t>
      </w:r>
    </w:p>
    <w:p w14:paraId="2D139B94" w14:textId="77777777" w:rsidR="00033ED0" w:rsidRDefault="00033ED0" w:rsidP="00033ED0"/>
    <w:p w14:paraId="64444837" w14:textId="77777777" w:rsidR="00033ED0" w:rsidRDefault="00033ED0" w:rsidP="00033ED0"/>
    <w:p w14:paraId="2A9362D0" w14:textId="77777777" w:rsidR="00033ED0" w:rsidRDefault="00033ED0" w:rsidP="00033ED0"/>
    <w:p w14:paraId="73429090" w14:textId="77777777" w:rsidR="00033ED0" w:rsidRDefault="00033ED0" w:rsidP="00033ED0"/>
    <w:p w14:paraId="5BB0DDB2" w14:textId="77777777" w:rsidR="00033ED0" w:rsidRDefault="00033ED0" w:rsidP="00033ED0"/>
    <w:p w14:paraId="2B35D965" w14:textId="77777777" w:rsidR="00033ED0" w:rsidRDefault="00033ED0" w:rsidP="00033ED0"/>
    <w:p w14:paraId="4BE1C877" w14:textId="77777777" w:rsidR="00033ED0" w:rsidRDefault="00033ED0" w:rsidP="00033ED0"/>
    <w:p w14:paraId="2FD44FBA" w14:textId="77777777" w:rsidR="00033ED0" w:rsidRDefault="00033ED0" w:rsidP="00033ED0"/>
    <w:p w14:paraId="7F036BE2" w14:textId="77777777" w:rsidR="00033ED0" w:rsidRDefault="00033ED0" w:rsidP="00033ED0"/>
    <w:p w14:paraId="414EAAB9" w14:textId="77777777" w:rsidR="00033ED0" w:rsidRDefault="00033ED0" w:rsidP="00033ED0"/>
    <w:p w14:paraId="01F84B29" w14:textId="77777777" w:rsidR="00033ED0" w:rsidRDefault="00033ED0" w:rsidP="00033ED0"/>
    <w:p w14:paraId="2D68101B" w14:textId="77777777" w:rsidR="00033ED0" w:rsidRDefault="00033ED0" w:rsidP="00033ED0"/>
    <w:p w14:paraId="0C3E95BC" w14:textId="77777777" w:rsidR="00033ED0" w:rsidRDefault="00033ED0" w:rsidP="00033ED0"/>
    <w:p w14:paraId="58030112" w14:textId="77777777" w:rsidR="00033ED0" w:rsidRDefault="00033ED0" w:rsidP="00033ED0"/>
    <w:p w14:paraId="064CFD17" w14:textId="77777777" w:rsidR="00033ED0" w:rsidRDefault="00033ED0" w:rsidP="00033ED0"/>
    <w:p w14:paraId="5295FDE6" w14:textId="77777777" w:rsidR="00033ED0" w:rsidRDefault="00033ED0" w:rsidP="00033ED0"/>
    <w:p w14:paraId="5F3A3047" w14:textId="77777777" w:rsidR="00033ED0" w:rsidRDefault="00033ED0" w:rsidP="00033ED0"/>
    <w:p w14:paraId="565AF7D2" w14:textId="77777777" w:rsidR="00033ED0" w:rsidRDefault="00033ED0" w:rsidP="00033ED0">
      <w:pPr>
        <w:widowControl/>
        <w:jc w:val="left"/>
      </w:pPr>
      <w:r>
        <w:br w:type="page"/>
      </w:r>
    </w:p>
    <w:p w14:paraId="7AE21FEF" w14:textId="77777777" w:rsidR="00033ED0" w:rsidRPr="00CE7145" w:rsidRDefault="00033ED0" w:rsidP="00033ED0">
      <w:pPr>
        <w:pStyle w:val="4"/>
        <w:rPr>
          <w:rFonts w:hAnsi="BIZ UDゴシック"/>
        </w:rPr>
      </w:pPr>
      <w:r w:rsidRPr="00CE7145">
        <w:rPr>
          <w:rFonts w:hAnsi="BIZ UDゴシック" w:hint="eastAsia"/>
        </w:rPr>
        <w:lastRenderedPageBreak/>
        <w:t>第２子年齢</w:t>
      </w:r>
    </w:p>
    <w:p w14:paraId="4FEFFC33" w14:textId="77777777" w:rsidR="00033ED0" w:rsidRDefault="00033ED0" w:rsidP="00033ED0">
      <w:pPr>
        <w:pStyle w:val="ab"/>
        <w:ind w:right="4649"/>
      </w:pPr>
      <w:r w:rsidRPr="00376AB1">
        <w:rPr>
          <w:rFonts w:hAnsi="BIZ UDゴシック"/>
          <w:noProof/>
        </w:rPr>
        <w:drawing>
          <wp:anchor distT="0" distB="0" distL="114300" distR="114300" simplePos="0" relativeHeight="251929600" behindDoc="0" locked="0" layoutInCell="1" allowOverlap="1" wp14:anchorId="04F052F5" wp14:editId="2ED39E40">
            <wp:simplePos x="0" y="0"/>
            <wp:positionH relativeFrom="column">
              <wp:posOffset>3239770</wp:posOffset>
            </wp:positionH>
            <wp:positionV relativeFrom="paragraph">
              <wp:posOffset>-35560</wp:posOffset>
            </wp:positionV>
            <wp:extent cx="3360420" cy="3368040"/>
            <wp:effectExtent l="0" t="0" r="0" b="0"/>
            <wp:wrapNone/>
            <wp:docPr id="136806060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「９歳～</w:t>
      </w:r>
      <w:r w:rsidRPr="00376AB1">
        <w:rPr>
          <w:rFonts w:hAnsi="BIZ UDゴシック"/>
        </w:rPr>
        <w:t>11歳」の割合が41.0％と最も高く、</w:t>
      </w:r>
      <w:r>
        <w:t>次いで「６歳～８歳」の割合が30.9％、「12歳～14歳」の割合が10.1％となっています。</w:t>
      </w:r>
    </w:p>
    <w:p w14:paraId="44AB0B6A" w14:textId="77777777" w:rsidR="00033ED0" w:rsidRDefault="00033ED0" w:rsidP="00033ED0"/>
    <w:p w14:paraId="70E1C802" w14:textId="77777777" w:rsidR="00033ED0" w:rsidRDefault="00033ED0" w:rsidP="00033ED0"/>
    <w:p w14:paraId="20C2E126" w14:textId="77777777" w:rsidR="00033ED0" w:rsidRDefault="00033ED0" w:rsidP="00033ED0"/>
    <w:p w14:paraId="6F444259" w14:textId="77777777" w:rsidR="00033ED0" w:rsidRDefault="00033ED0" w:rsidP="00033ED0"/>
    <w:p w14:paraId="28B23E7A" w14:textId="77777777" w:rsidR="00033ED0" w:rsidRDefault="00033ED0" w:rsidP="00033ED0"/>
    <w:p w14:paraId="5913A8C2" w14:textId="77777777" w:rsidR="00033ED0" w:rsidRDefault="00033ED0" w:rsidP="00033ED0"/>
    <w:p w14:paraId="623DFD88" w14:textId="77777777" w:rsidR="00033ED0" w:rsidRDefault="00033ED0" w:rsidP="00033ED0"/>
    <w:p w14:paraId="7F342930" w14:textId="77777777" w:rsidR="00033ED0" w:rsidRDefault="00033ED0" w:rsidP="00033ED0"/>
    <w:p w14:paraId="0F1D0E07" w14:textId="77777777" w:rsidR="00033ED0" w:rsidRDefault="00033ED0" w:rsidP="00033ED0"/>
    <w:p w14:paraId="68AFD21F" w14:textId="77777777" w:rsidR="00033ED0" w:rsidRDefault="00033ED0" w:rsidP="00033ED0"/>
    <w:p w14:paraId="3C1CD637" w14:textId="77777777" w:rsidR="00033ED0" w:rsidRDefault="00033ED0" w:rsidP="00033ED0"/>
    <w:p w14:paraId="3952C57C" w14:textId="77777777" w:rsidR="00033ED0" w:rsidRDefault="00033ED0" w:rsidP="00033ED0"/>
    <w:p w14:paraId="376F0728" w14:textId="77777777" w:rsidR="00033ED0" w:rsidRDefault="00033ED0" w:rsidP="00033ED0"/>
    <w:p w14:paraId="39724C98" w14:textId="77777777" w:rsidR="00033ED0" w:rsidRDefault="00033ED0" w:rsidP="00033ED0"/>
    <w:p w14:paraId="70F12C7F" w14:textId="77777777" w:rsidR="00033ED0" w:rsidRDefault="00033ED0" w:rsidP="00033ED0"/>
    <w:p w14:paraId="6F44F6B3" w14:textId="77777777" w:rsidR="00033ED0" w:rsidRDefault="00033ED0" w:rsidP="00033ED0">
      <w:pPr>
        <w:widowControl/>
        <w:jc w:val="left"/>
      </w:pPr>
    </w:p>
    <w:p w14:paraId="43B926E4" w14:textId="77777777" w:rsidR="00033ED0" w:rsidRPr="00CE7145" w:rsidRDefault="00033ED0" w:rsidP="00033ED0">
      <w:pPr>
        <w:pStyle w:val="4"/>
        <w:rPr>
          <w:rFonts w:hAnsi="BIZ UDゴシック"/>
        </w:rPr>
      </w:pPr>
      <w:r w:rsidRPr="00CE7145">
        <w:rPr>
          <w:rFonts w:hAnsi="BIZ UDゴシック" w:hint="eastAsia"/>
        </w:rPr>
        <w:t>第３子年齢</w:t>
      </w:r>
    </w:p>
    <w:p w14:paraId="3115C807" w14:textId="77777777" w:rsidR="00033ED0" w:rsidRDefault="00033ED0" w:rsidP="00033ED0">
      <w:pPr>
        <w:pStyle w:val="ab"/>
        <w:ind w:right="4649"/>
      </w:pPr>
      <w:r w:rsidRPr="00376AB1">
        <w:rPr>
          <w:rFonts w:hAnsi="BIZ UDゴシック"/>
          <w:noProof/>
        </w:rPr>
        <w:drawing>
          <wp:anchor distT="0" distB="0" distL="114300" distR="114300" simplePos="0" relativeHeight="251930624" behindDoc="0" locked="0" layoutInCell="1" allowOverlap="1" wp14:anchorId="4E2E572A" wp14:editId="076ABFDD">
            <wp:simplePos x="0" y="0"/>
            <wp:positionH relativeFrom="column">
              <wp:posOffset>3239770</wp:posOffset>
            </wp:positionH>
            <wp:positionV relativeFrom="paragraph">
              <wp:posOffset>-35560</wp:posOffset>
            </wp:positionV>
            <wp:extent cx="3360420" cy="3368040"/>
            <wp:effectExtent l="0" t="0" r="0" b="0"/>
            <wp:wrapNone/>
            <wp:docPr id="7475338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「９歳～</w:t>
      </w:r>
      <w:r w:rsidRPr="00376AB1">
        <w:rPr>
          <w:rFonts w:hAnsi="BIZ UDゴシック"/>
        </w:rPr>
        <w:t>11歳」の割合が42.6％と最も高く、</w:t>
      </w:r>
      <w:r>
        <w:t>次いで「６歳～８歳」の割合が38.0％となっています。</w:t>
      </w:r>
    </w:p>
    <w:p w14:paraId="2BA78E29" w14:textId="77777777" w:rsidR="00033ED0" w:rsidRDefault="00033ED0" w:rsidP="00033ED0"/>
    <w:p w14:paraId="560577A9" w14:textId="77777777" w:rsidR="00033ED0" w:rsidRDefault="00033ED0" w:rsidP="00033ED0"/>
    <w:p w14:paraId="2ACC7426" w14:textId="77777777" w:rsidR="00033ED0" w:rsidRDefault="00033ED0" w:rsidP="00033ED0"/>
    <w:p w14:paraId="0090A2E9" w14:textId="77777777" w:rsidR="00033ED0" w:rsidRDefault="00033ED0" w:rsidP="00033ED0"/>
    <w:p w14:paraId="47C67499" w14:textId="77777777" w:rsidR="00033ED0" w:rsidRDefault="00033ED0" w:rsidP="00033ED0"/>
    <w:p w14:paraId="2373F504" w14:textId="77777777" w:rsidR="00033ED0" w:rsidRDefault="00033ED0" w:rsidP="00033ED0"/>
    <w:p w14:paraId="328B5AD1" w14:textId="77777777" w:rsidR="00033ED0" w:rsidRDefault="00033ED0" w:rsidP="00033ED0"/>
    <w:p w14:paraId="2727DEE4" w14:textId="77777777" w:rsidR="00033ED0" w:rsidRDefault="00033ED0" w:rsidP="00033ED0"/>
    <w:p w14:paraId="3F9E97EF" w14:textId="77777777" w:rsidR="00033ED0" w:rsidRDefault="00033ED0" w:rsidP="00033ED0"/>
    <w:p w14:paraId="42379420" w14:textId="77777777" w:rsidR="00033ED0" w:rsidRDefault="00033ED0" w:rsidP="00033ED0"/>
    <w:p w14:paraId="693A6378" w14:textId="77777777" w:rsidR="00033ED0" w:rsidRDefault="00033ED0" w:rsidP="00033ED0"/>
    <w:p w14:paraId="0006D641" w14:textId="77777777" w:rsidR="00033ED0" w:rsidRDefault="00033ED0" w:rsidP="00033ED0"/>
    <w:p w14:paraId="21561F0E" w14:textId="77777777" w:rsidR="00033ED0" w:rsidRDefault="00033ED0" w:rsidP="00033ED0"/>
    <w:p w14:paraId="7FF232B3" w14:textId="77777777" w:rsidR="00033ED0" w:rsidRDefault="00033ED0" w:rsidP="00033ED0"/>
    <w:p w14:paraId="099009F9" w14:textId="77777777" w:rsidR="00033ED0" w:rsidRDefault="00033ED0" w:rsidP="00033ED0">
      <w:pPr>
        <w:widowControl/>
        <w:jc w:val="left"/>
      </w:pPr>
      <w:r>
        <w:br w:type="page"/>
      </w:r>
    </w:p>
    <w:p w14:paraId="75DB3C31" w14:textId="77777777" w:rsidR="00033ED0" w:rsidRPr="00CE7145" w:rsidRDefault="00033ED0" w:rsidP="00033ED0">
      <w:pPr>
        <w:pStyle w:val="4"/>
        <w:rPr>
          <w:rFonts w:hAnsi="BIZ UDゴシック"/>
        </w:rPr>
      </w:pPr>
      <w:r w:rsidRPr="00CE7145">
        <w:rPr>
          <w:rFonts w:hAnsi="BIZ UDゴシック" w:hint="eastAsia"/>
        </w:rPr>
        <w:lastRenderedPageBreak/>
        <w:t>第４子年齢</w:t>
      </w:r>
    </w:p>
    <w:p w14:paraId="76A1207A" w14:textId="77777777" w:rsidR="00033ED0" w:rsidRDefault="00033ED0" w:rsidP="00033ED0">
      <w:pPr>
        <w:pStyle w:val="ab"/>
        <w:ind w:right="4649"/>
      </w:pPr>
      <w:r w:rsidRPr="00376AB1">
        <w:rPr>
          <w:rFonts w:hAnsi="BIZ UDゴシック"/>
          <w:noProof/>
        </w:rPr>
        <w:drawing>
          <wp:anchor distT="0" distB="0" distL="114300" distR="114300" simplePos="0" relativeHeight="251931648" behindDoc="0" locked="0" layoutInCell="1" allowOverlap="1" wp14:anchorId="4A4E4EAF" wp14:editId="254F471F">
            <wp:simplePos x="0" y="0"/>
            <wp:positionH relativeFrom="column">
              <wp:posOffset>3239770</wp:posOffset>
            </wp:positionH>
            <wp:positionV relativeFrom="paragraph">
              <wp:posOffset>-35560</wp:posOffset>
            </wp:positionV>
            <wp:extent cx="3360420" cy="3368040"/>
            <wp:effectExtent l="0" t="0" r="0" b="0"/>
            <wp:wrapNone/>
            <wp:docPr id="5508454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「６歳～８歳」の割合が</w:t>
      </w:r>
      <w:r w:rsidRPr="00376AB1">
        <w:rPr>
          <w:rFonts w:hAnsi="BIZ UDゴシック"/>
        </w:rPr>
        <w:t>46.2％と最も高く、次</w:t>
      </w:r>
      <w:r>
        <w:t>いで「９歳～11歳」の割合が34.6％、「12歳～14歳」の割合が11.5％となっています。</w:t>
      </w:r>
    </w:p>
    <w:p w14:paraId="1E67F21E" w14:textId="77777777" w:rsidR="00033ED0" w:rsidRDefault="00033ED0" w:rsidP="00033ED0"/>
    <w:p w14:paraId="14C01DE0" w14:textId="77777777" w:rsidR="00033ED0" w:rsidRDefault="00033ED0" w:rsidP="00033ED0"/>
    <w:p w14:paraId="2946DDF6" w14:textId="77777777" w:rsidR="00033ED0" w:rsidRDefault="00033ED0" w:rsidP="00033ED0"/>
    <w:p w14:paraId="1EBDFA10" w14:textId="77777777" w:rsidR="00033ED0" w:rsidRDefault="00033ED0" w:rsidP="00033ED0"/>
    <w:p w14:paraId="792F0D87" w14:textId="77777777" w:rsidR="00033ED0" w:rsidRDefault="00033ED0" w:rsidP="00033ED0"/>
    <w:p w14:paraId="1D26EC75" w14:textId="77777777" w:rsidR="00033ED0" w:rsidRDefault="00033ED0" w:rsidP="00033ED0"/>
    <w:p w14:paraId="7949F415" w14:textId="77777777" w:rsidR="00033ED0" w:rsidRDefault="00033ED0" w:rsidP="00033ED0"/>
    <w:p w14:paraId="2525B095" w14:textId="77777777" w:rsidR="00033ED0" w:rsidRDefault="00033ED0" w:rsidP="00033ED0"/>
    <w:p w14:paraId="31F40DC9" w14:textId="77777777" w:rsidR="00033ED0" w:rsidRDefault="00033ED0" w:rsidP="00033ED0"/>
    <w:p w14:paraId="7AC1A0B2" w14:textId="77777777" w:rsidR="00033ED0" w:rsidRDefault="00033ED0" w:rsidP="00033ED0"/>
    <w:p w14:paraId="713ED435" w14:textId="77777777" w:rsidR="00033ED0" w:rsidRDefault="00033ED0" w:rsidP="00033ED0"/>
    <w:p w14:paraId="125FE5B9" w14:textId="77777777" w:rsidR="00033ED0" w:rsidRDefault="00033ED0" w:rsidP="00033ED0"/>
    <w:p w14:paraId="03FCB66A" w14:textId="77777777" w:rsidR="00033ED0" w:rsidRDefault="00033ED0" w:rsidP="00033ED0">
      <w:pPr>
        <w:widowControl/>
        <w:jc w:val="left"/>
      </w:pPr>
    </w:p>
    <w:p w14:paraId="10EEA992" w14:textId="77777777" w:rsidR="00033ED0" w:rsidRDefault="00033ED0" w:rsidP="00033ED0">
      <w:pPr>
        <w:widowControl/>
        <w:jc w:val="left"/>
      </w:pPr>
    </w:p>
    <w:p w14:paraId="2EEC0E32" w14:textId="77777777" w:rsidR="00033ED0" w:rsidRDefault="00033ED0" w:rsidP="00033ED0">
      <w:pPr>
        <w:widowControl/>
        <w:jc w:val="left"/>
      </w:pPr>
    </w:p>
    <w:p w14:paraId="30E96AEF" w14:textId="77777777" w:rsidR="00033ED0" w:rsidRPr="00CE7145" w:rsidRDefault="00033ED0" w:rsidP="00033ED0">
      <w:pPr>
        <w:pStyle w:val="4"/>
        <w:rPr>
          <w:rFonts w:hAnsi="BIZ UDゴシック"/>
        </w:rPr>
      </w:pPr>
      <w:r w:rsidRPr="00CE7145">
        <w:rPr>
          <w:rFonts w:hAnsi="BIZ UDゴシック" w:hint="eastAsia"/>
        </w:rPr>
        <w:t>第５子年齢</w:t>
      </w:r>
    </w:p>
    <w:p w14:paraId="05B81357" w14:textId="3B314192" w:rsidR="00033ED0" w:rsidRDefault="00033ED0" w:rsidP="00D974D5">
      <w:pPr>
        <w:pStyle w:val="ab"/>
      </w:pPr>
      <w:r w:rsidRPr="00D974D5">
        <w:rPr>
          <w:rFonts w:hint="eastAsia"/>
        </w:rPr>
        <w:t>「９歳～</w:t>
      </w:r>
      <w:r w:rsidRPr="00D974D5">
        <w:t>11歳」が４件</w:t>
      </w:r>
      <w:r w:rsidR="00D974D5">
        <w:rPr>
          <w:rFonts w:hint="eastAsia"/>
        </w:rPr>
        <w:t>、</w:t>
      </w:r>
      <w:r w:rsidRPr="00D974D5">
        <w:t>「３歳</w:t>
      </w:r>
      <w:r>
        <w:t>～５歳」、「６歳～８歳」が１件となっています。</w:t>
      </w:r>
    </w:p>
    <w:p w14:paraId="01CAB325" w14:textId="77777777" w:rsidR="00033ED0" w:rsidRDefault="00033ED0" w:rsidP="00033ED0"/>
    <w:p w14:paraId="5847514E" w14:textId="77777777" w:rsidR="00033ED0" w:rsidRDefault="00033ED0" w:rsidP="00033ED0"/>
    <w:p w14:paraId="43070663" w14:textId="77777777" w:rsidR="00033ED0" w:rsidRDefault="00033ED0" w:rsidP="00033ED0"/>
    <w:p w14:paraId="1D02D94A" w14:textId="77777777" w:rsidR="00033ED0" w:rsidRPr="00CE7145" w:rsidRDefault="00033ED0" w:rsidP="00033ED0">
      <w:pPr>
        <w:pStyle w:val="4"/>
        <w:rPr>
          <w:rFonts w:hAnsi="BIZ UDゴシック"/>
        </w:rPr>
      </w:pPr>
      <w:r w:rsidRPr="00CE7145">
        <w:rPr>
          <w:rFonts w:hAnsi="BIZ UDゴシック" w:hint="eastAsia"/>
        </w:rPr>
        <w:t>第６子年齢</w:t>
      </w:r>
    </w:p>
    <w:p w14:paraId="11569EEA" w14:textId="6BAD400C" w:rsidR="00033ED0" w:rsidRDefault="00033ED0" w:rsidP="00D974D5">
      <w:pPr>
        <w:pStyle w:val="ab"/>
      </w:pPr>
      <w:r>
        <w:rPr>
          <w:rFonts w:hint="eastAsia"/>
        </w:rPr>
        <w:t>「６歳～８歳」、「９歳～</w:t>
      </w:r>
      <w:r>
        <w:t>11歳」が１件となっています。</w:t>
      </w:r>
    </w:p>
    <w:p w14:paraId="431B1EDF" w14:textId="77777777" w:rsidR="00033ED0" w:rsidRDefault="00033ED0" w:rsidP="00033ED0"/>
    <w:p w14:paraId="027C1CC5" w14:textId="77777777" w:rsidR="00033ED0" w:rsidRDefault="00033ED0" w:rsidP="00033ED0"/>
    <w:p w14:paraId="6E68572E" w14:textId="77777777" w:rsidR="00033ED0" w:rsidRDefault="00033ED0" w:rsidP="00033ED0"/>
    <w:p w14:paraId="33E56099" w14:textId="77777777" w:rsidR="00033ED0" w:rsidRDefault="00033ED0" w:rsidP="00033ED0"/>
    <w:p w14:paraId="01B792BF" w14:textId="77777777" w:rsidR="00033ED0" w:rsidRDefault="00033ED0" w:rsidP="00033ED0"/>
    <w:p w14:paraId="4FC1309D" w14:textId="77777777" w:rsidR="00033ED0" w:rsidRDefault="00033ED0" w:rsidP="00033ED0">
      <w:pPr>
        <w:widowControl/>
        <w:jc w:val="left"/>
      </w:pPr>
    </w:p>
    <w:p w14:paraId="4172E3D5" w14:textId="77777777" w:rsidR="00033ED0" w:rsidRDefault="00033ED0" w:rsidP="00033ED0">
      <w:pPr>
        <w:widowControl/>
        <w:jc w:val="left"/>
      </w:pPr>
    </w:p>
    <w:p w14:paraId="6F9B3253" w14:textId="77777777" w:rsidR="00033ED0" w:rsidRDefault="00033ED0" w:rsidP="00033ED0">
      <w:pPr>
        <w:widowControl/>
        <w:jc w:val="left"/>
      </w:pPr>
    </w:p>
    <w:p w14:paraId="2FE69317" w14:textId="6E86D21E" w:rsidR="00C245AC" w:rsidRDefault="00C245AC">
      <w:pPr>
        <w:widowControl/>
        <w:jc w:val="left"/>
      </w:pPr>
      <w:r>
        <w:br w:type="page"/>
      </w:r>
    </w:p>
    <w:p w14:paraId="04A9E48C" w14:textId="36F36387" w:rsidR="00C245AC" w:rsidRPr="00043AC9" w:rsidRDefault="00C245AC" w:rsidP="00C245AC">
      <w:pPr>
        <w:pStyle w:val="3"/>
        <w:snapToGrid w:val="0"/>
        <w:ind w:leftChars="100" w:left="210"/>
        <w:rPr>
          <w:rFonts w:hAnsi="BIZ UDゴシック" w:cs="Times New Roman"/>
          <w:sz w:val="28"/>
          <w:szCs w:val="24"/>
        </w:rPr>
      </w:pPr>
      <w:bookmarkStart w:id="28" w:name="_Toc178273463"/>
      <w:r w:rsidRPr="00043AC9">
        <w:rPr>
          <w:rFonts w:hAnsi="BIZ UDゴシック" w:cs="Times New Roman" w:hint="eastAsia"/>
          <w:sz w:val="28"/>
          <w:szCs w:val="24"/>
        </w:rPr>
        <w:lastRenderedPageBreak/>
        <w:t>（</w:t>
      </w:r>
      <w:r>
        <w:rPr>
          <w:rFonts w:hAnsi="BIZ UDゴシック" w:cs="Times New Roman" w:hint="eastAsia"/>
          <w:sz w:val="28"/>
          <w:szCs w:val="24"/>
        </w:rPr>
        <w:t>１</w:t>
      </w:r>
      <w:r w:rsidRPr="00043AC9">
        <w:rPr>
          <w:rFonts w:hAnsi="BIZ UDゴシック" w:cs="Times New Roman" w:hint="eastAsia"/>
          <w:sz w:val="28"/>
          <w:szCs w:val="24"/>
        </w:rPr>
        <w:t>）</w:t>
      </w:r>
      <w:r w:rsidRPr="00C245AC">
        <w:rPr>
          <w:rFonts w:hAnsi="BIZ UDゴシック" w:cs="Times New Roman" w:hint="eastAsia"/>
          <w:sz w:val="28"/>
          <w:szCs w:val="24"/>
        </w:rPr>
        <w:t>ご家族等からの子育て支援について</w:t>
      </w:r>
      <w:bookmarkEnd w:id="28"/>
    </w:p>
    <w:p w14:paraId="3BA5936D" w14:textId="77777777" w:rsidR="00033ED0" w:rsidRDefault="00033ED0" w:rsidP="00033ED0">
      <w:pPr>
        <w:pStyle w:val="ac"/>
      </w:pPr>
      <w:r>
        <w:rPr>
          <w:rFonts w:hint="eastAsia"/>
        </w:rPr>
        <w:t>問５　お子さんの子育てを主に行っているのは、どなたですか。</w:t>
      </w:r>
    </w:p>
    <w:p w14:paraId="5A158DAB" w14:textId="77777777" w:rsidR="00033ED0" w:rsidRDefault="00033ED0" w:rsidP="00033ED0">
      <w:pPr>
        <w:pStyle w:val="ab"/>
        <w:ind w:right="4649"/>
      </w:pPr>
      <w:r w:rsidRPr="0047394E">
        <w:rPr>
          <w:noProof/>
        </w:rPr>
        <w:drawing>
          <wp:anchor distT="0" distB="0" distL="114300" distR="114300" simplePos="0" relativeHeight="251934720" behindDoc="0" locked="0" layoutInCell="1" allowOverlap="1" wp14:anchorId="3D0234F8" wp14:editId="3AB35D3D">
            <wp:simplePos x="0" y="0"/>
            <wp:positionH relativeFrom="column">
              <wp:posOffset>3239770</wp:posOffset>
            </wp:positionH>
            <wp:positionV relativeFrom="paragraph">
              <wp:posOffset>-35560</wp:posOffset>
            </wp:positionV>
            <wp:extent cx="3360420" cy="2453640"/>
            <wp:effectExtent l="0" t="0" r="0" b="0"/>
            <wp:wrapNone/>
            <wp:docPr id="13227827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「父母ともに」の割合が</w:t>
      </w:r>
      <w:r>
        <w:t>57.0％と最も高く、次いで「主に母親」の割合が39.3％となっています。</w:t>
      </w:r>
    </w:p>
    <w:p w14:paraId="07E8C77F" w14:textId="77777777" w:rsidR="00033ED0" w:rsidRDefault="00033ED0" w:rsidP="00033ED0"/>
    <w:p w14:paraId="0839F59C" w14:textId="77777777" w:rsidR="00033ED0" w:rsidRDefault="00033ED0" w:rsidP="00033ED0"/>
    <w:p w14:paraId="32900411" w14:textId="77777777" w:rsidR="00033ED0" w:rsidRDefault="00033ED0" w:rsidP="00033ED0"/>
    <w:p w14:paraId="59F8C1F6" w14:textId="77777777" w:rsidR="00033ED0" w:rsidRDefault="00033ED0" w:rsidP="00033ED0"/>
    <w:p w14:paraId="3735E6A4" w14:textId="77777777" w:rsidR="00033ED0" w:rsidRDefault="00033ED0" w:rsidP="00033ED0"/>
    <w:p w14:paraId="29DDE71D" w14:textId="77777777" w:rsidR="00033ED0" w:rsidRDefault="00033ED0" w:rsidP="00033ED0"/>
    <w:p w14:paraId="40F80C97" w14:textId="77777777" w:rsidR="00033ED0" w:rsidRDefault="00033ED0" w:rsidP="00033ED0"/>
    <w:p w14:paraId="70D187CA" w14:textId="77777777" w:rsidR="00C245AC" w:rsidRDefault="00C245AC" w:rsidP="00033ED0"/>
    <w:p w14:paraId="0707DA85" w14:textId="77777777" w:rsidR="00033ED0" w:rsidRDefault="00033ED0" w:rsidP="00033ED0"/>
    <w:p w14:paraId="5356D5BD" w14:textId="77777777" w:rsidR="00033ED0" w:rsidRDefault="00033ED0" w:rsidP="00033ED0"/>
    <w:p w14:paraId="27F52B16" w14:textId="580DAAA9" w:rsidR="00033ED0" w:rsidRDefault="00033ED0" w:rsidP="00033ED0">
      <w:pPr>
        <w:widowControl/>
        <w:jc w:val="left"/>
      </w:pPr>
    </w:p>
    <w:p w14:paraId="0382C210" w14:textId="77777777" w:rsidR="00033ED0" w:rsidRDefault="00033ED0" w:rsidP="00033ED0">
      <w:pPr>
        <w:pStyle w:val="ac"/>
      </w:pPr>
      <w:r>
        <w:rPr>
          <w:rFonts w:hint="eastAsia"/>
        </w:rPr>
        <w:t>問６　お子さんと同居し、生計を同じくしているご家族は何人ですか。</w:t>
      </w:r>
    </w:p>
    <w:p w14:paraId="4A5B95D6" w14:textId="77777777" w:rsidR="00033ED0" w:rsidRDefault="00033ED0" w:rsidP="00033ED0">
      <w:pPr>
        <w:pStyle w:val="ab"/>
        <w:ind w:right="4649"/>
      </w:pPr>
      <w:r w:rsidRPr="00376AB1">
        <w:rPr>
          <w:rFonts w:hAnsi="BIZ UDゴシック"/>
          <w:noProof/>
        </w:rPr>
        <w:drawing>
          <wp:anchor distT="0" distB="0" distL="114300" distR="114300" simplePos="0" relativeHeight="251935744" behindDoc="0" locked="0" layoutInCell="1" allowOverlap="1" wp14:anchorId="3A4320A3" wp14:editId="0E0CB40C">
            <wp:simplePos x="0" y="0"/>
            <wp:positionH relativeFrom="column">
              <wp:posOffset>3239770</wp:posOffset>
            </wp:positionH>
            <wp:positionV relativeFrom="paragraph">
              <wp:posOffset>-35560</wp:posOffset>
            </wp:positionV>
            <wp:extent cx="3360420" cy="3672840"/>
            <wp:effectExtent l="0" t="0" r="0" b="0"/>
            <wp:wrapNone/>
            <wp:docPr id="1353715398"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AB1">
        <w:rPr>
          <w:rFonts w:hAnsi="BIZ UDゴシック" w:hint="eastAsia"/>
        </w:rPr>
        <w:t>「２人」の割合が</w:t>
      </w:r>
      <w:r w:rsidRPr="00376AB1">
        <w:rPr>
          <w:rFonts w:hAnsi="BIZ UDゴシック"/>
        </w:rPr>
        <w:t>24.9％と最も高く、次いで</w:t>
      </w:r>
      <w:r>
        <w:t>「４人」の割合が23.2％、「６人」の割合が15.5％となっています。</w:t>
      </w:r>
    </w:p>
    <w:p w14:paraId="36900B29" w14:textId="77777777" w:rsidR="00033ED0" w:rsidRDefault="00033ED0" w:rsidP="00033ED0"/>
    <w:p w14:paraId="4F08E442" w14:textId="77777777" w:rsidR="00033ED0" w:rsidRDefault="00033ED0" w:rsidP="00033ED0"/>
    <w:p w14:paraId="232992F1" w14:textId="77777777" w:rsidR="00033ED0" w:rsidRDefault="00033ED0" w:rsidP="00033ED0"/>
    <w:p w14:paraId="0CF6EEA9" w14:textId="77777777" w:rsidR="00033ED0" w:rsidRDefault="00033ED0" w:rsidP="00033ED0"/>
    <w:p w14:paraId="782E8B54" w14:textId="77777777" w:rsidR="00033ED0" w:rsidRDefault="00033ED0" w:rsidP="00033ED0"/>
    <w:p w14:paraId="2CA40FBA" w14:textId="77777777" w:rsidR="00033ED0" w:rsidRDefault="00033ED0" w:rsidP="00033ED0"/>
    <w:p w14:paraId="2CFC0FF0" w14:textId="77777777" w:rsidR="00033ED0" w:rsidRDefault="00033ED0" w:rsidP="00033ED0"/>
    <w:p w14:paraId="5CFC3AF5" w14:textId="77777777" w:rsidR="00033ED0" w:rsidRDefault="00033ED0" w:rsidP="00033ED0"/>
    <w:p w14:paraId="536EC1DD" w14:textId="77777777" w:rsidR="00033ED0" w:rsidRDefault="00033ED0" w:rsidP="00033ED0"/>
    <w:p w14:paraId="5B101499" w14:textId="77777777" w:rsidR="00033ED0" w:rsidRDefault="00033ED0" w:rsidP="00033ED0"/>
    <w:p w14:paraId="12F31F35" w14:textId="77777777" w:rsidR="00033ED0" w:rsidRDefault="00033ED0" w:rsidP="00033ED0"/>
    <w:p w14:paraId="1400DDC4" w14:textId="77777777" w:rsidR="00033ED0" w:rsidRDefault="00033ED0" w:rsidP="00033ED0"/>
    <w:p w14:paraId="004873CF" w14:textId="77777777" w:rsidR="00033ED0" w:rsidRDefault="00033ED0" w:rsidP="00033ED0"/>
    <w:p w14:paraId="768F8A3D" w14:textId="1F58F528" w:rsidR="00C245AC" w:rsidRDefault="00C245AC">
      <w:pPr>
        <w:widowControl/>
        <w:jc w:val="left"/>
      </w:pPr>
      <w:r>
        <w:br w:type="page"/>
      </w:r>
    </w:p>
    <w:p w14:paraId="75A979BB" w14:textId="77777777" w:rsidR="00033ED0" w:rsidRDefault="00033ED0" w:rsidP="00033ED0">
      <w:pPr>
        <w:pStyle w:val="ac"/>
      </w:pPr>
      <w:r>
        <w:rPr>
          <w:rFonts w:hint="eastAsia"/>
        </w:rPr>
        <w:lastRenderedPageBreak/>
        <w:t>問７　日頃、子育てを助けてもらっている親族や知人はいますか。</w:t>
      </w:r>
    </w:p>
    <w:p w14:paraId="01AFEF27" w14:textId="77777777" w:rsidR="00033ED0" w:rsidRDefault="00033ED0" w:rsidP="00033ED0">
      <w:pPr>
        <w:pStyle w:val="ab"/>
        <w:ind w:right="4649"/>
      </w:pPr>
      <w:r w:rsidRPr="0047394E">
        <w:rPr>
          <w:noProof/>
        </w:rPr>
        <w:drawing>
          <wp:anchor distT="0" distB="0" distL="114300" distR="114300" simplePos="0" relativeHeight="251936768" behindDoc="0" locked="0" layoutInCell="1" allowOverlap="1" wp14:anchorId="2CD11D43" wp14:editId="1863DD65">
            <wp:simplePos x="0" y="0"/>
            <wp:positionH relativeFrom="column">
              <wp:posOffset>3239770</wp:posOffset>
            </wp:positionH>
            <wp:positionV relativeFrom="paragraph">
              <wp:posOffset>-35560</wp:posOffset>
            </wp:positionV>
            <wp:extent cx="3360420" cy="2453640"/>
            <wp:effectExtent l="0" t="0" r="0" b="0"/>
            <wp:wrapNone/>
            <wp:docPr id="83136411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「祖父母等の親族（日常的）」の割合が</w:t>
      </w:r>
      <w:r>
        <w:t>53.0％と最も高く、次いで「祖父母等の親族（緊急時や用事がある時のみ）」の割合が32.7％となっています。</w:t>
      </w:r>
    </w:p>
    <w:p w14:paraId="55765427" w14:textId="77777777" w:rsidR="00033ED0" w:rsidRDefault="00033ED0" w:rsidP="00033ED0"/>
    <w:p w14:paraId="378743B9" w14:textId="77777777" w:rsidR="00033ED0" w:rsidRDefault="00033ED0" w:rsidP="00033ED0"/>
    <w:p w14:paraId="5B3DDBBC" w14:textId="77777777" w:rsidR="00033ED0" w:rsidRDefault="00033ED0" w:rsidP="00033ED0"/>
    <w:p w14:paraId="6F2398BB" w14:textId="77777777" w:rsidR="00033ED0" w:rsidRDefault="00033ED0" w:rsidP="00033ED0"/>
    <w:p w14:paraId="43A72B2E" w14:textId="77777777" w:rsidR="00033ED0" w:rsidRDefault="00033ED0" w:rsidP="00033ED0"/>
    <w:p w14:paraId="7F305741" w14:textId="77777777" w:rsidR="00033ED0" w:rsidRDefault="00033ED0" w:rsidP="00033ED0"/>
    <w:p w14:paraId="7C9046C1" w14:textId="77777777" w:rsidR="00033ED0" w:rsidRDefault="00033ED0" w:rsidP="00033ED0"/>
    <w:p w14:paraId="45F75AEA" w14:textId="77777777" w:rsidR="00033ED0" w:rsidRDefault="00033ED0" w:rsidP="00033ED0"/>
    <w:p w14:paraId="37FD32B2" w14:textId="315338D6" w:rsidR="00033ED0" w:rsidRDefault="00033ED0" w:rsidP="00033ED0">
      <w:pPr>
        <w:widowControl/>
        <w:jc w:val="left"/>
      </w:pPr>
    </w:p>
    <w:p w14:paraId="137C310D" w14:textId="77777777" w:rsidR="00C245AC" w:rsidRDefault="00C245AC" w:rsidP="00033ED0">
      <w:pPr>
        <w:widowControl/>
        <w:jc w:val="left"/>
      </w:pPr>
    </w:p>
    <w:p w14:paraId="078EACFC" w14:textId="77777777" w:rsidR="00033ED0" w:rsidRDefault="00033ED0" w:rsidP="00033ED0">
      <w:pPr>
        <w:pStyle w:val="ac"/>
      </w:pPr>
      <w:r>
        <w:rPr>
          <w:rFonts w:hint="eastAsia"/>
        </w:rPr>
        <w:t>問８　子育てをする上で、相談している（いた）人はいますか。</w:t>
      </w:r>
    </w:p>
    <w:p w14:paraId="078EFC9E" w14:textId="77777777" w:rsidR="00033ED0" w:rsidRDefault="00033ED0" w:rsidP="00033ED0">
      <w:pPr>
        <w:pStyle w:val="ab"/>
        <w:ind w:right="4649"/>
      </w:pPr>
      <w:r w:rsidRPr="0047394E">
        <w:rPr>
          <w:noProof/>
        </w:rPr>
        <w:drawing>
          <wp:anchor distT="0" distB="0" distL="114300" distR="114300" simplePos="0" relativeHeight="251937792" behindDoc="0" locked="0" layoutInCell="1" allowOverlap="1" wp14:anchorId="0957831E" wp14:editId="4A312589">
            <wp:simplePos x="0" y="0"/>
            <wp:positionH relativeFrom="column">
              <wp:posOffset>3239770</wp:posOffset>
            </wp:positionH>
            <wp:positionV relativeFrom="paragraph">
              <wp:posOffset>-35560</wp:posOffset>
            </wp:positionV>
            <wp:extent cx="3360420" cy="1539240"/>
            <wp:effectExtent l="0" t="0" r="0" b="0"/>
            <wp:wrapNone/>
            <wp:docPr id="1653772471"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w:t>
      </w:r>
      <w:r>
        <w:t>/ いた」の割合が93.4％、「いない/ いなかった」の割合が5.7％となっています。</w:t>
      </w:r>
    </w:p>
    <w:p w14:paraId="137DEE4D" w14:textId="77777777" w:rsidR="00033ED0" w:rsidRDefault="00033ED0" w:rsidP="00033ED0"/>
    <w:p w14:paraId="612BBC97" w14:textId="77777777" w:rsidR="00033ED0" w:rsidRDefault="00033ED0" w:rsidP="00033ED0"/>
    <w:p w14:paraId="65EEC4AB" w14:textId="77777777" w:rsidR="00033ED0" w:rsidRDefault="00033ED0" w:rsidP="00033ED0"/>
    <w:p w14:paraId="13FBCFD5" w14:textId="77777777" w:rsidR="00033ED0" w:rsidRDefault="00033ED0" w:rsidP="00033ED0"/>
    <w:p w14:paraId="3E60CD96" w14:textId="77777777" w:rsidR="00033ED0" w:rsidRDefault="00033ED0" w:rsidP="00033ED0"/>
    <w:p w14:paraId="22BBB79B" w14:textId="77777777" w:rsidR="00033ED0" w:rsidRDefault="00033ED0" w:rsidP="00033ED0"/>
    <w:p w14:paraId="167F6D0F" w14:textId="1E728209" w:rsidR="00C245AC" w:rsidRDefault="00C245AC">
      <w:pPr>
        <w:widowControl/>
        <w:jc w:val="left"/>
      </w:pPr>
      <w:r>
        <w:br w:type="page"/>
      </w:r>
    </w:p>
    <w:p w14:paraId="56302B15" w14:textId="77777777" w:rsidR="00033ED0" w:rsidRDefault="00033ED0" w:rsidP="00033ED0">
      <w:pPr>
        <w:pStyle w:val="ac"/>
      </w:pPr>
      <w:r>
        <w:rPr>
          <w:rFonts w:hint="eastAsia"/>
        </w:rPr>
        <w:lastRenderedPageBreak/>
        <w:t>問８－１　【問８で「いる</w:t>
      </w:r>
      <w:r>
        <w:t>/いた」を選んだ方】</w:t>
      </w:r>
      <w:r>
        <w:br/>
      </w:r>
      <w:r>
        <w:rPr>
          <w:rFonts w:hint="eastAsia"/>
        </w:rPr>
        <w:t>その相談者はだれですか。（該当するものすべてを選択）</w:t>
      </w:r>
    </w:p>
    <w:p w14:paraId="10F1ADD5" w14:textId="77777777" w:rsidR="00033ED0" w:rsidRDefault="00033ED0" w:rsidP="00033ED0">
      <w:pPr>
        <w:pStyle w:val="ab"/>
        <w:ind w:right="4649"/>
      </w:pPr>
      <w:r w:rsidRPr="0047394E">
        <w:rPr>
          <w:noProof/>
        </w:rPr>
        <w:drawing>
          <wp:anchor distT="0" distB="0" distL="114300" distR="114300" simplePos="0" relativeHeight="251938816" behindDoc="0" locked="0" layoutInCell="1" allowOverlap="1" wp14:anchorId="2BF9BC23" wp14:editId="5A79DB4D">
            <wp:simplePos x="0" y="0"/>
            <wp:positionH relativeFrom="column">
              <wp:posOffset>3239770</wp:posOffset>
            </wp:positionH>
            <wp:positionV relativeFrom="paragraph">
              <wp:posOffset>-35560</wp:posOffset>
            </wp:positionV>
            <wp:extent cx="3360420" cy="4282440"/>
            <wp:effectExtent l="0" t="0" r="0" b="0"/>
            <wp:wrapNone/>
            <wp:docPr id="73422915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「友人・知人」の割合が</w:t>
      </w:r>
      <w:r>
        <w:t>68.1％と最も高く、次いで「祖父母等の親族」の割合が66.6％、「配偶者」の割合が66.3％となっています。</w:t>
      </w:r>
    </w:p>
    <w:p w14:paraId="22A678C2" w14:textId="77777777" w:rsidR="00033ED0" w:rsidRDefault="00033ED0" w:rsidP="00033ED0"/>
    <w:p w14:paraId="67735CAD" w14:textId="77777777" w:rsidR="00033ED0" w:rsidRDefault="00033ED0" w:rsidP="00033ED0"/>
    <w:p w14:paraId="4FB74D83" w14:textId="77777777" w:rsidR="00033ED0" w:rsidRDefault="00033ED0" w:rsidP="00033ED0"/>
    <w:p w14:paraId="46256D50" w14:textId="77777777" w:rsidR="00033ED0" w:rsidRDefault="00033ED0" w:rsidP="00033ED0"/>
    <w:p w14:paraId="24DF5DEC" w14:textId="77777777" w:rsidR="00033ED0" w:rsidRDefault="00033ED0" w:rsidP="00033ED0"/>
    <w:p w14:paraId="2822E1A1" w14:textId="77777777" w:rsidR="00033ED0" w:rsidRDefault="00033ED0" w:rsidP="00033ED0"/>
    <w:p w14:paraId="5D36AE7C" w14:textId="77777777" w:rsidR="00033ED0" w:rsidRDefault="00033ED0" w:rsidP="00033ED0"/>
    <w:p w14:paraId="15D0B273" w14:textId="77777777" w:rsidR="00033ED0" w:rsidRDefault="00033ED0" w:rsidP="00033ED0"/>
    <w:p w14:paraId="025AB2BC" w14:textId="77777777" w:rsidR="00033ED0" w:rsidRDefault="00033ED0" w:rsidP="00033ED0"/>
    <w:p w14:paraId="6C877850" w14:textId="77777777" w:rsidR="00033ED0" w:rsidRDefault="00033ED0" w:rsidP="00033ED0"/>
    <w:p w14:paraId="241F80BD" w14:textId="77777777" w:rsidR="00033ED0" w:rsidRDefault="00033ED0" w:rsidP="00033ED0"/>
    <w:p w14:paraId="679A9DD0" w14:textId="77777777" w:rsidR="00033ED0" w:rsidRDefault="00033ED0" w:rsidP="00033ED0"/>
    <w:p w14:paraId="31A51585" w14:textId="77777777" w:rsidR="00033ED0" w:rsidRDefault="00033ED0" w:rsidP="00033ED0"/>
    <w:p w14:paraId="25376ACE" w14:textId="77777777" w:rsidR="00033ED0" w:rsidRDefault="00033ED0" w:rsidP="00033ED0"/>
    <w:p w14:paraId="5A09325B" w14:textId="77777777" w:rsidR="00033ED0" w:rsidRDefault="00033ED0" w:rsidP="00033ED0"/>
    <w:p w14:paraId="2DDDBEE0" w14:textId="77777777" w:rsidR="00033ED0" w:rsidRDefault="00033ED0" w:rsidP="00033ED0"/>
    <w:p w14:paraId="2EF06DD8" w14:textId="77777777" w:rsidR="00033ED0" w:rsidRDefault="00033ED0" w:rsidP="00033ED0"/>
    <w:p w14:paraId="704801FE" w14:textId="79408D44" w:rsidR="00033ED0" w:rsidRDefault="00033ED0" w:rsidP="00033ED0">
      <w:pPr>
        <w:widowControl/>
        <w:jc w:val="left"/>
      </w:pPr>
    </w:p>
    <w:p w14:paraId="15816623" w14:textId="77777777" w:rsidR="00033ED0" w:rsidRDefault="00033ED0" w:rsidP="00033ED0">
      <w:pPr>
        <w:pStyle w:val="ac"/>
      </w:pPr>
      <w:r>
        <w:rPr>
          <w:rFonts w:hint="eastAsia"/>
        </w:rPr>
        <w:t>問８－２　【問８で「いない</w:t>
      </w:r>
      <w:r>
        <w:t>/いなかった」を選んだ方】</w:t>
      </w:r>
      <w:r>
        <w:br/>
      </w:r>
      <w:r>
        <w:rPr>
          <w:rFonts w:hint="eastAsia"/>
        </w:rPr>
        <w:t>その理由は、なんですか。（該当するものすべてを選択）</w:t>
      </w:r>
    </w:p>
    <w:p w14:paraId="2037FFBE" w14:textId="77777777" w:rsidR="00033ED0" w:rsidRDefault="00033ED0" w:rsidP="00033ED0">
      <w:pPr>
        <w:pStyle w:val="ab"/>
        <w:ind w:right="4649"/>
      </w:pPr>
      <w:r w:rsidRPr="0047394E">
        <w:rPr>
          <w:noProof/>
        </w:rPr>
        <w:drawing>
          <wp:anchor distT="0" distB="0" distL="114300" distR="114300" simplePos="0" relativeHeight="251939840" behindDoc="0" locked="0" layoutInCell="1" allowOverlap="1" wp14:anchorId="4634A629" wp14:editId="0FDEED58">
            <wp:simplePos x="0" y="0"/>
            <wp:positionH relativeFrom="column">
              <wp:posOffset>3239770</wp:posOffset>
            </wp:positionH>
            <wp:positionV relativeFrom="paragraph">
              <wp:posOffset>-35560</wp:posOffset>
            </wp:positionV>
            <wp:extent cx="3360420" cy="2453640"/>
            <wp:effectExtent l="0" t="0" r="0" b="0"/>
            <wp:wrapNone/>
            <wp:docPr id="6498100"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「相談する必要がない」の割合が</w:t>
      </w:r>
      <w:r>
        <w:t>40.0％と最も高く、次いで「相談にのってくれる人がいない」の割合が30.0％、「秘密が守られるか心配」の割合が15.0％となっています。</w:t>
      </w:r>
    </w:p>
    <w:p w14:paraId="1F5AEA40" w14:textId="77777777" w:rsidR="00033ED0" w:rsidRDefault="00033ED0" w:rsidP="00033ED0"/>
    <w:p w14:paraId="7DD96500" w14:textId="77777777" w:rsidR="00033ED0" w:rsidRDefault="00033ED0" w:rsidP="00033ED0"/>
    <w:p w14:paraId="1804A358" w14:textId="77777777" w:rsidR="00033ED0" w:rsidRDefault="00033ED0" w:rsidP="00033ED0"/>
    <w:p w14:paraId="04FB21A4" w14:textId="77777777" w:rsidR="00033ED0" w:rsidRDefault="00033ED0" w:rsidP="00033ED0"/>
    <w:p w14:paraId="31464CAC" w14:textId="77777777" w:rsidR="00033ED0" w:rsidRDefault="00033ED0" w:rsidP="00033ED0"/>
    <w:p w14:paraId="6C898730" w14:textId="77777777" w:rsidR="00033ED0" w:rsidRDefault="00033ED0" w:rsidP="00033ED0"/>
    <w:p w14:paraId="73143FA2" w14:textId="10FEB2EA" w:rsidR="00C245AC" w:rsidRDefault="00C245AC">
      <w:pPr>
        <w:widowControl/>
        <w:jc w:val="left"/>
      </w:pPr>
      <w:r>
        <w:br w:type="page"/>
      </w:r>
    </w:p>
    <w:p w14:paraId="44680087" w14:textId="076C127B" w:rsidR="00C245AC" w:rsidRPr="00043AC9" w:rsidRDefault="00C245AC" w:rsidP="00C245AC">
      <w:pPr>
        <w:pStyle w:val="3"/>
        <w:snapToGrid w:val="0"/>
        <w:ind w:leftChars="100" w:left="210"/>
        <w:rPr>
          <w:rFonts w:hAnsi="BIZ UDゴシック" w:cs="Times New Roman"/>
          <w:sz w:val="28"/>
          <w:szCs w:val="24"/>
        </w:rPr>
      </w:pPr>
      <w:bookmarkStart w:id="29" w:name="_Toc178273464"/>
      <w:r w:rsidRPr="00043AC9">
        <w:rPr>
          <w:rFonts w:hAnsi="BIZ UDゴシック" w:cs="Times New Roman" w:hint="eastAsia"/>
          <w:sz w:val="28"/>
          <w:szCs w:val="24"/>
        </w:rPr>
        <w:lastRenderedPageBreak/>
        <w:t>（</w:t>
      </w:r>
      <w:r>
        <w:rPr>
          <w:rFonts w:hAnsi="BIZ UDゴシック" w:cs="Times New Roman" w:hint="eastAsia"/>
          <w:sz w:val="28"/>
          <w:szCs w:val="24"/>
        </w:rPr>
        <w:t>２</w:t>
      </w:r>
      <w:r w:rsidRPr="00043AC9">
        <w:rPr>
          <w:rFonts w:hAnsi="BIZ UDゴシック" w:cs="Times New Roman" w:hint="eastAsia"/>
          <w:sz w:val="28"/>
          <w:szCs w:val="24"/>
        </w:rPr>
        <w:t>）</w:t>
      </w:r>
      <w:r w:rsidRPr="00C245AC">
        <w:rPr>
          <w:rFonts w:hAnsi="BIZ UDゴシック" w:cs="Times New Roman" w:hint="eastAsia"/>
          <w:sz w:val="28"/>
          <w:szCs w:val="24"/>
        </w:rPr>
        <w:t>ご家族の経済状況、生活について</w:t>
      </w:r>
      <w:bookmarkEnd w:id="29"/>
    </w:p>
    <w:p w14:paraId="6ADA2C26" w14:textId="77777777" w:rsidR="00033ED0" w:rsidRDefault="00033ED0" w:rsidP="00033ED0">
      <w:pPr>
        <w:pStyle w:val="ac"/>
      </w:pPr>
      <w:r>
        <w:rPr>
          <w:rFonts w:hint="eastAsia"/>
        </w:rPr>
        <w:t>問９　昨年１年間（令和５年１月～</w:t>
      </w:r>
      <w:r>
        <w:t>12月）の家族全員の収入（税金等を除いた手取り額）の合計額は、およそいくらでしたか。</w:t>
      </w:r>
    </w:p>
    <w:p w14:paraId="4EDCA936" w14:textId="111125C7" w:rsidR="00033ED0" w:rsidRPr="00C245AC" w:rsidRDefault="00C245AC" w:rsidP="00C245AC">
      <w:pPr>
        <w:pStyle w:val="ab"/>
        <w:ind w:right="4649"/>
      </w:pPr>
      <w:r w:rsidRPr="00C245AC">
        <w:rPr>
          <w:noProof/>
        </w:rPr>
        <w:drawing>
          <wp:anchor distT="0" distB="0" distL="114300" distR="114300" simplePos="0" relativeHeight="251986944" behindDoc="0" locked="0" layoutInCell="1" allowOverlap="1" wp14:anchorId="30AF1B2F" wp14:editId="61F80344">
            <wp:simplePos x="0" y="0"/>
            <wp:positionH relativeFrom="column">
              <wp:posOffset>3239770</wp:posOffset>
            </wp:positionH>
            <wp:positionV relativeFrom="paragraph">
              <wp:posOffset>7620</wp:posOffset>
            </wp:positionV>
            <wp:extent cx="2901600" cy="5498280"/>
            <wp:effectExtent l="0" t="0" r="0" b="7620"/>
            <wp:wrapNone/>
            <wp:docPr id="1040243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01600" cy="549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D0" w:rsidRPr="00C245AC">
        <w:rPr>
          <w:rFonts w:hint="eastAsia"/>
        </w:rPr>
        <w:t>「</w:t>
      </w:r>
      <w:r w:rsidR="00033ED0" w:rsidRPr="00C245AC">
        <w:t>500～600万円未満」の割合が14.6％と最も高く、次いで「600～70</w:t>
      </w:r>
      <w:r w:rsidR="00033ED0" w:rsidRPr="00C245AC">
        <w:rPr>
          <w:rFonts w:hint="eastAsia"/>
        </w:rPr>
        <w:t>0</w:t>
      </w:r>
      <w:r w:rsidR="00033ED0" w:rsidRPr="00C245AC">
        <w:t>万円未満」の割合が11.2％、「450～500万円未満」の割合が10.6％となっています。</w:t>
      </w:r>
    </w:p>
    <w:p w14:paraId="02545CC1" w14:textId="5DB5AF49" w:rsidR="00033ED0" w:rsidRDefault="00033ED0" w:rsidP="00033ED0"/>
    <w:p w14:paraId="79770D4F" w14:textId="61E4E2EA" w:rsidR="00033ED0" w:rsidRDefault="00033ED0" w:rsidP="00033ED0"/>
    <w:p w14:paraId="67468E8E" w14:textId="77777777" w:rsidR="00033ED0" w:rsidRDefault="00033ED0" w:rsidP="00033ED0"/>
    <w:p w14:paraId="18D7BBEC" w14:textId="77777777" w:rsidR="00033ED0" w:rsidRDefault="00033ED0" w:rsidP="00033ED0"/>
    <w:p w14:paraId="27511A83" w14:textId="77777777" w:rsidR="00033ED0" w:rsidRDefault="00033ED0" w:rsidP="00033ED0"/>
    <w:p w14:paraId="6D72DBE5" w14:textId="77777777" w:rsidR="00033ED0" w:rsidRDefault="00033ED0" w:rsidP="00033ED0"/>
    <w:p w14:paraId="6A6AC4E5" w14:textId="77777777" w:rsidR="00033ED0" w:rsidRDefault="00033ED0" w:rsidP="00033ED0"/>
    <w:p w14:paraId="1D1063D4" w14:textId="77777777" w:rsidR="00033ED0" w:rsidRDefault="00033ED0" w:rsidP="00033ED0"/>
    <w:p w14:paraId="18D27F4E" w14:textId="77777777" w:rsidR="00033ED0" w:rsidRDefault="00033ED0" w:rsidP="00033ED0"/>
    <w:p w14:paraId="5E6A8B28" w14:textId="77777777" w:rsidR="00033ED0" w:rsidRDefault="00033ED0" w:rsidP="00033ED0"/>
    <w:p w14:paraId="386963BC" w14:textId="77777777" w:rsidR="00033ED0" w:rsidRDefault="00033ED0" w:rsidP="00033ED0"/>
    <w:p w14:paraId="3E23F3D8" w14:textId="77777777" w:rsidR="00033ED0" w:rsidRDefault="00033ED0" w:rsidP="00033ED0"/>
    <w:p w14:paraId="044E896D" w14:textId="77777777" w:rsidR="00033ED0" w:rsidRDefault="00033ED0" w:rsidP="00033ED0"/>
    <w:p w14:paraId="53FAD9E9" w14:textId="77777777" w:rsidR="00033ED0" w:rsidRDefault="00033ED0" w:rsidP="00033ED0"/>
    <w:p w14:paraId="5986AC24" w14:textId="77777777" w:rsidR="00033ED0" w:rsidRDefault="00033ED0" w:rsidP="00033ED0"/>
    <w:p w14:paraId="1E86BB85" w14:textId="77777777" w:rsidR="00033ED0" w:rsidRDefault="00033ED0" w:rsidP="00033ED0"/>
    <w:p w14:paraId="31D49A02" w14:textId="77777777" w:rsidR="00033ED0" w:rsidRDefault="00033ED0" w:rsidP="00033ED0">
      <w:pPr>
        <w:widowControl/>
        <w:jc w:val="left"/>
      </w:pPr>
      <w:r>
        <w:br w:type="page"/>
      </w:r>
    </w:p>
    <w:p w14:paraId="44251D83" w14:textId="77777777" w:rsidR="00033ED0" w:rsidRDefault="00033ED0" w:rsidP="00033ED0">
      <w:pPr>
        <w:pStyle w:val="ac"/>
      </w:pPr>
      <w:r>
        <w:rPr>
          <w:rFonts w:hint="eastAsia"/>
        </w:rPr>
        <w:lastRenderedPageBreak/>
        <w:t>問</w:t>
      </w:r>
      <w:r>
        <w:t>10　あなたの世帯で、過去１年の間に経済的な理由で必要とする次のものが買えない（払えない）ことがありましたか。（それぞれ１つ選択）</w:t>
      </w:r>
    </w:p>
    <w:p w14:paraId="5EE9FBD0" w14:textId="77777777" w:rsidR="00033ED0" w:rsidRPr="00CE7145" w:rsidRDefault="00033ED0" w:rsidP="00033ED0">
      <w:pPr>
        <w:pStyle w:val="4"/>
        <w:rPr>
          <w:rFonts w:hAnsi="BIZ UDゴシック"/>
        </w:rPr>
      </w:pPr>
      <w:r w:rsidRPr="00CE7145">
        <w:rPr>
          <w:rFonts w:hAnsi="BIZ UDゴシック"/>
        </w:rPr>
        <w:t>１　食料</w:t>
      </w:r>
    </w:p>
    <w:p w14:paraId="516E3081" w14:textId="77777777" w:rsidR="00033ED0" w:rsidRDefault="00033ED0" w:rsidP="00033ED0">
      <w:pPr>
        <w:pStyle w:val="ab"/>
        <w:ind w:right="4649"/>
      </w:pPr>
      <w:r w:rsidRPr="0047394E">
        <w:rPr>
          <w:noProof/>
        </w:rPr>
        <w:drawing>
          <wp:anchor distT="0" distB="0" distL="114300" distR="114300" simplePos="0" relativeHeight="251940864" behindDoc="0" locked="0" layoutInCell="1" allowOverlap="1" wp14:anchorId="660955A1" wp14:editId="764410AC">
            <wp:simplePos x="0" y="0"/>
            <wp:positionH relativeFrom="column">
              <wp:posOffset>3239770</wp:posOffset>
            </wp:positionH>
            <wp:positionV relativeFrom="paragraph">
              <wp:posOffset>-35560</wp:posOffset>
            </wp:positionV>
            <wp:extent cx="3360420" cy="1844040"/>
            <wp:effectExtent l="0" t="0" r="0" b="0"/>
            <wp:wrapNone/>
            <wp:docPr id="57508458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77.9％と最も高く、次いで「時々あった」の割合が16.0％となっています。</w:t>
      </w:r>
    </w:p>
    <w:p w14:paraId="0B47ABD1" w14:textId="77777777" w:rsidR="00033ED0" w:rsidRDefault="00033ED0" w:rsidP="00033ED0"/>
    <w:p w14:paraId="57973A6E" w14:textId="77777777" w:rsidR="00033ED0" w:rsidRDefault="00033ED0" w:rsidP="00033ED0"/>
    <w:p w14:paraId="5FA96F11" w14:textId="77777777" w:rsidR="00033ED0" w:rsidRDefault="00033ED0" w:rsidP="00033ED0"/>
    <w:p w14:paraId="0216C89B" w14:textId="77777777" w:rsidR="00033ED0" w:rsidRDefault="00033ED0" w:rsidP="00033ED0"/>
    <w:p w14:paraId="3F1A853A" w14:textId="77777777" w:rsidR="00033ED0" w:rsidRDefault="00033ED0" w:rsidP="00033ED0"/>
    <w:p w14:paraId="7775CE46" w14:textId="77777777" w:rsidR="00033ED0" w:rsidRDefault="00033ED0" w:rsidP="00033ED0"/>
    <w:p w14:paraId="7D7739DA" w14:textId="77777777" w:rsidR="00033ED0" w:rsidRDefault="00033ED0" w:rsidP="00033ED0"/>
    <w:p w14:paraId="61F36C16" w14:textId="77777777" w:rsidR="00033ED0" w:rsidRDefault="00033ED0" w:rsidP="00033ED0"/>
    <w:p w14:paraId="528666A0" w14:textId="77777777" w:rsidR="00033ED0" w:rsidRDefault="00033ED0" w:rsidP="00033ED0"/>
    <w:p w14:paraId="091BF1C7" w14:textId="77777777" w:rsidR="00033ED0" w:rsidRDefault="00033ED0" w:rsidP="00033ED0"/>
    <w:p w14:paraId="1017171E" w14:textId="77777777" w:rsidR="00033ED0" w:rsidRDefault="00033ED0" w:rsidP="00033ED0">
      <w:pPr>
        <w:pStyle w:val="4"/>
      </w:pPr>
      <w:r>
        <w:rPr>
          <w:rFonts w:hint="eastAsia"/>
        </w:rPr>
        <w:t>２　衣服</w:t>
      </w:r>
    </w:p>
    <w:p w14:paraId="60DE99BC" w14:textId="77777777" w:rsidR="00033ED0" w:rsidRDefault="00033ED0" w:rsidP="00033ED0">
      <w:pPr>
        <w:pStyle w:val="ab"/>
        <w:ind w:right="4649"/>
      </w:pPr>
      <w:r w:rsidRPr="0047394E">
        <w:rPr>
          <w:noProof/>
        </w:rPr>
        <w:drawing>
          <wp:anchor distT="0" distB="0" distL="114300" distR="114300" simplePos="0" relativeHeight="251941888" behindDoc="0" locked="0" layoutInCell="1" allowOverlap="1" wp14:anchorId="64BE08E3" wp14:editId="2C40902B">
            <wp:simplePos x="0" y="0"/>
            <wp:positionH relativeFrom="column">
              <wp:posOffset>3239770</wp:posOffset>
            </wp:positionH>
            <wp:positionV relativeFrom="paragraph">
              <wp:posOffset>-35560</wp:posOffset>
            </wp:positionV>
            <wp:extent cx="3360420" cy="1844040"/>
            <wp:effectExtent l="0" t="0" r="0" b="0"/>
            <wp:wrapNone/>
            <wp:docPr id="55167767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72.2％と最も高く、次いで「時々あった」の割合が20.6％となっています。</w:t>
      </w:r>
    </w:p>
    <w:p w14:paraId="56BCB835" w14:textId="77777777" w:rsidR="00033ED0" w:rsidRDefault="00033ED0" w:rsidP="00033ED0"/>
    <w:p w14:paraId="20F3AD36" w14:textId="77777777" w:rsidR="00033ED0" w:rsidRDefault="00033ED0" w:rsidP="00033ED0"/>
    <w:p w14:paraId="3F48AFEF" w14:textId="77777777" w:rsidR="00033ED0" w:rsidRDefault="00033ED0" w:rsidP="00033ED0"/>
    <w:p w14:paraId="629229F5" w14:textId="77777777" w:rsidR="00033ED0" w:rsidRDefault="00033ED0" w:rsidP="00033ED0"/>
    <w:p w14:paraId="1C607672" w14:textId="77777777" w:rsidR="00033ED0" w:rsidRDefault="00033ED0" w:rsidP="00033ED0"/>
    <w:p w14:paraId="3BACB01B" w14:textId="77777777" w:rsidR="00033ED0" w:rsidRDefault="00033ED0" w:rsidP="00033ED0"/>
    <w:p w14:paraId="6AECDA97" w14:textId="77777777" w:rsidR="00033ED0" w:rsidRDefault="00033ED0" w:rsidP="00033ED0"/>
    <w:p w14:paraId="1B8ACA72" w14:textId="77777777" w:rsidR="00033ED0" w:rsidRDefault="00033ED0" w:rsidP="00033ED0"/>
    <w:p w14:paraId="368526FF" w14:textId="77777777" w:rsidR="00033ED0" w:rsidRDefault="00033ED0" w:rsidP="00033ED0"/>
    <w:p w14:paraId="2D35C53A" w14:textId="77777777" w:rsidR="00033ED0" w:rsidRDefault="00033ED0" w:rsidP="00033ED0"/>
    <w:p w14:paraId="02DC0B94" w14:textId="77777777" w:rsidR="00033ED0" w:rsidRDefault="00033ED0" w:rsidP="00033ED0">
      <w:pPr>
        <w:pStyle w:val="4"/>
      </w:pPr>
      <w:r>
        <w:rPr>
          <w:rFonts w:hint="eastAsia"/>
        </w:rPr>
        <w:t>３　電気料金</w:t>
      </w:r>
    </w:p>
    <w:p w14:paraId="4EB4E782" w14:textId="77777777" w:rsidR="00033ED0" w:rsidRDefault="00033ED0" w:rsidP="00033ED0">
      <w:pPr>
        <w:pStyle w:val="ab"/>
        <w:ind w:right="4649"/>
      </w:pPr>
      <w:r w:rsidRPr="0047394E">
        <w:rPr>
          <w:noProof/>
        </w:rPr>
        <w:drawing>
          <wp:anchor distT="0" distB="0" distL="114300" distR="114300" simplePos="0" relativeHeight="251942912" behindDoc="0" locked="0" layoutInCell="1" allowOverlap="1" wp14:anchorId="503D4CD5" wp14:editId="43E79ADC">
            <wp:simplePos x="0" y="0"/>
            <wp:positionH relativeFrom="column">
              <wp:posOffset>3239770</wp:posOffset>
            </wp:positionH>
            <wp:positionV relativeFrom="paragraph">
              <wp:posOffset>-35560</wp:posOffset>
            </wp:positionV>
            <wp:extent cx="3360420" cy="1844040"/>
            <wp:effectExtent l="0" t="0" r="0" b="0"/>
            <wp:wrapNone/>
            <wp:docPr id="166609643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89.1％と最も高くなっています。</w:t>
      </w:r>
    </w:p>
    <w:p w14:paraId="0D224FA8" w14:textId="77777777" w:rsidR="00033ED0" w:rsidRDefault="00033ED0" w:rsidP="00033ED0"/>
    <w:p w14:paraId="785699F3" w14:textId="77777777" w:rsidR="00033ED0" w:rsidRDefault="00033ED0" w:rsidP="00033ED0"/>
    <w:p w14:paraId="2D5CE8C7" w14:textId="77777777" w:rsidR="00033ED0" w:rsidRDefault="00033ED0" w:rsidP="00033ED0"/>
    <w:p w14:paraId="605AEA8A" w14:textId="77777777" w:rsidR="00033ED0" w:rsidRDefault="00033ED0" w:rsidP="00033ED0"/>
    <w:p w14:paraId="1AE49E94" w14:textId="77777777" w:rsidR="00033ED0" w:rsidRDefault="00033ED0" w:rsidP="00033ED0"/>
    <w:p w14:paraId="4FA46390" w14:textId="77777777" w:rsidR="00033ED0" w:rsidRDefault="00033ED0" w:rsidP="00033ED0"/>
    <w:p w14:paraId="708C764F" w14:textId="77777777" w:rsidR="00033ED0" w:rsidRDefault="00033ED0" w:rsidP="00033ED0"/>
    <w:p w14:paraId="57A39D39" w14:textId="77777777" w:rsidR="00033ED0" w:rsidRDefault="00033ED0" w:rsidP="00033ED0"/>
    <w:p w14:paraId="3AD37C88" w14:textId="77777777" w:rsidR="00033ED0" w:rsidRDefault="00033ED0" w:rsidP="00033ED0">
      <w:pPr>
        <w:widowControl/>
        <w:jc w:val="left"/>
      </w:pPr>
      <w:r>
        <w:br w:type="page"/>
      </w:r>
    </w:p>
    <w:p w14:paraId="5E5D4BAA" w14:textId="77777777" w:rsidR="00033ED0" w:rsidRDefault="00033ED0" w:rsidP="00033ED0">
      <w:pPr>
        <w:pStyle w:val="4"/>
      </w:pPr>
      <w:r>
        <w:rPr>
          <w:rFonts w:hint="eastAsia"/>
        </w:rPr>
        <w:lastRenderedPageBreak/>
        <w:t>４　ガス料金</w:t>
      </w:r>
    </w:p>
    <w:p w14:paraId="3C2CA5EE" w14:textId="77777777" w:rsidR="00033ED0" w:rsidRDefault="00033ED0" w:rsidP="00033ED0">
      <w:pPr>
        <w:pStyle w:val="ab"/>
        <w:ind w:right="4649"/>
      </w:pPr>
      <w:r w:rsidRPr="0047394E">
        <w:rPr>
          <w:noProof/>
        </w:rPr>
        <w:drawing>
          <wp:anchor distT="0" distB="0" distL="114300" distR="114300" simplePos="0" relativeHeight="251943936" behindDoc="0" locked="0" layoutInCell="1" allowOverlap="1" wp14:anchorId="13804247" wp14:editId="272CD093">
            <wp:simplePos x="0" y="0"/>
            <wp:positionH relativeFrom="column">
              <wp:posOffset>3239770</wp:posOffset>
            </wp:positionH>
            <wp:positionV relativeFrom="paragraph">
              <wp:posOffset>-35560</wp:posOffset>
            </wp:positionV>
            <wp:extent cx="3360420" cy="1844040"/>
            <wp:effectExtent l="0" t="0" r="0" b="0"/>
            <wp:wrapNone/>
            <wp:docPr id="123533823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91.4％と最も高くなっています。</w:t>
      </w:r>
    </w:p>
    <w:p w14:paraId="17E667E4" w14:textId="77777777" w:rsidR="00033ED0" w:rsidRDefault="00033ED0" w:rsidP="00033ED0"/>
    <w:p w14:paraId="7D2C53CA" w14:textId="77777777" w:rsidR="00033ED0" w:rsidRDefault="00033ED0" w:rsidP="00033ED0"/>
    <w:p w14:paraId="289774E7" w14:textId="77777777" w:rsidR="00033ED0" w:rsidRDefault="00033ED0" w:rsidP="00033ED0"/>
    <w:p w14:paraId="556C99F5" w14:textId="77777777" w:rsidR="00033ED0" w:rsidRDefault="00033ED0" w:rsidP="00033ED0"/>
    <w:p w14:paraId="425B3641" w14:textId="77777777" w:rsidR="00033ED0" w:rsidRDefault="00033ED0" w:rsidP="00033ED0"/>
    <w:p w14:paraId="403D24D2" w14:textId="77777777" w:rsidR="00033ED0" w:rsidRDefault="00033ED0" w:rsidP="00033ED0"/>
    <w:p w14:paraId="04BA5187" w14:textId="77777777" w:rsidR="00033ED0" w:rsidRDefault="00033ED0" w:rsidP="00033ED0"/>
    <w:p w14:paraId="7AD65539" w14:textId="77777777" w:rsidR="00033ED0" w:rsidRDefault="00033ED0" w:rsidP="00033ED0"/>
    <w:p w14:paraId="49775BE8" w14:textId="77777777" w:rsidR="00033ED0" w:rsidRDefault="00033ED0" w:rsidP="00033ED0"/>
    <w:p w14:paraId="030DB212" w14:textId="77777777" w:rsidR="00033ED0" w:rsidRDefault="00033ED0" w:rsidP="00033ED0"/>
    <w:p w14:paraId="3F750766" w14:textId="77777777" w:rsidR="00033ED0" w:rsidRDefault="00033ED0" w:rsidP="00033ED0">
      <w:pPr>
        <w:pStyle w:val="4"/>
      </w:pPr>
      <w:r>
        <w:rPr>
          <w:rFonts w:hint="eastAsia"/>
        </w:rPr>
        <w:t>５　水道料金</w:t>
      </w:r>
    </w:p>
    <w:p w14:paraId="07A9AA01" w14:textId="77777777" w:rsidR="00033ED0" w:rsidRDefault="00033ED0" w:rsidP="00033ED0">
      <w:pPr>
        <w:pStyle w:val="ab"/>
        <w:ind w:right="4649"/>
      </w:pPr>
      <w:r w:rsidRPr="0047394E">
        <w:rPr>
          <w:noProof/>
        </w:rPr>
        <w:drawing>
          <wp:anchor distT="0" distB="0" distL="114300" distR="114300" simplePos="0" relativeHeight="251944960" behindDoc="0" locked="0" layoutInCell="1" allowOverlap="1" wp14:anchorId="2BBAE9C5" wp14:editId="7D4A6B65">
            <wp:simplePos x="0" y="0"/>
            <wp:positionH relativeFrom="column">
              <wp:posOffset>3239770</wp:posOffset>
            </wp:positionH>
            <wp:positionV relativeFrom="paragraph">
              <wp:posOffset>-35560</wp:posOffset>
            </wp:positionV>
            <wp:extent cx="3360420" cy="1844040"/>
            <wp:effectExtent l="0" t="0" r="0" b="0"/>
            <wp:wrapNone/>
            <wp:docPr id="122191076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91.4％と最も高くなっています。</w:t>
      </w:r>
    </w:p>
    <w:p w14:paraId="12EB9998" w14:textId="77777777" w:rsidR="00033ED0" w:rsidRDefault="00033ED0" w:rsidP="00033ED0"/>
    <w:p w14:paraId="73701CA7" w14:textId="77777777" w:rsidR="00033ED0" w:rsidRDefault="00033ED0" w:rsidP="00033ED0"/>
    <w:p w14:paraId="2F083AF7" w14:textId="77777777" w:rsidR="00033ED0" w:rsidRDefault="00033ED0" w:rsidP="00033ED0"/>
    <w:p w14:paraId="69CAD8CA" w14:textId="77777777" w:rsidR="00033ED0" w:rsidRDefault="00033ED0" w:rsidP="00033ED0"/>
    <w:p w14:paraId="25EBAD07" w14:textId="77777777" w:rsidR="00033ED0" w:rsidRDefault="00033ED0" w:rsidP="00033ED0"/>
    <w:p w14:paraId="5D59B1BE" w14:textId="77777777" w:rsidR="00033ED0" w:rsidRDefault="00033ED0" w:rsidP="00033ED0"/>
    <w:p w14:paraId="5504BBCF" w14:textId="77777777" w:rsidR="00033ED0" w:rsidRDefault="00033ED0" w:rsidP="00033ED0"/>
    <w:p w14:paraId="6A3DAE92" w14:textId="77777777" w:rsidR="00C245AC" w:rsidRDefault="00C245AC" w:rsidP="00033ED0"/>
    <w:p w14:paraId="3A372E71" w14:textId="070D53A9" w:rsidR="00033ED0" w:rsidRDefault="00033ED0" w:rsidP="00033ED0">
      <w:pPr>
        <w:widowControl/>
        <w:jc w:val="left"/>
      </w:pPr>
    </w:p>
    <w:p w14:paraId="71FD71D9" w14:textId="77777777" w:rsidR="00033ED0" w:rsidRDefault="00033ED0" w:rsidP="00033ED0">
      <w:pPr>
        <w:pStyle w:val="ac"/>
      </w:pPr>
      <w:r>
        <w:rPr>
          <w:rFonts w:hint="eastAsia"/>
        </w:rPr>
        <w:t>問</w:t>
      </w:r>
      <w:r>
        <w:t>10－１　【問10のいずれかの項目で「よくあった」または「時々あった」を選んだ方】</w:t>
      </w:r>
      <w:r>
        <w:rPr>
          <w:rFonts w:hint="eastAsia"/>
        </w:rPr>
        <w:t>どんなサービスがあれば利用したいですか。（該当するものすべてを選択）</w:t>
      </w:r>
    </w:p>
    <w:p w14:paraId="23059901" w14:textId="77777777" w:rsidR="00033ED0" w:rsidRDefault="00033ED0" w:rsidP="00033ED0">
      <w:pPr>
        <w:pStyle w:val="ab"/>
        <w:ind w:right="4649"/>
      </w:pPr>
      <w:r w:rsidRPr="0047394E">
        <w:rPr>
          <w:noProof/>
        </w:rPr>
        <w:drawing>
          <wp:anchor distT="0" distB="0" distL="114300" distR="114300" simplePos="0" relativeHeight="251945984" behindDoc="0" locked="0" layoutInCell="1" allowOverlap="1" wp14:anchorId="6B4D3EE3" wp14:editId="2B06F349">
            <wp:simplePos x="0" y="0"/>
            <wp:positionH relativeFrom="column">
              <wp:posOffset>3239770</wp:posOffset>
            </wp:positionH>
            <wp:positionV relativeFrom="paragraph">
              <wp:posOffset>-35560</wp:posOffset>
            </wp:positionV>
            <wp:extent cx="3360420" cy="2148840"/>
            <wp:effectExtent l="0" t="0" r="0" b="0"/>
            <wp:wrapNone/>
            <wp:docPr id="1885634745"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「学習支援」の割合が</w:t>
      </w:r>
      <w:r>
        <w:t>52.8％と最も高く、次いで「食事の支援（こども食堂など）」の割合が43.4％となっています。</w:t>
      </w:r>
    </w:p>
    <w:p w14:paraId="28CB88EA" w14:textId="77777777" w:rsidR="00033ED0" w:rsidRDefault="00033ED0" w:rsidP="00033ED0"/>
    <w:p w14:paraId="235052C6" w14:textId="77777777" w:rsidR="00033ED0" w:rsidRDefault="00033ED0" w:rsidP="00033ED0"/>
    <w:p w14:paraId="5B8440A2" w14:textId="77777777" w:rsidR="00033ED0" w:rsidRDefault="00033ED0" w:rsidP="00033ED0"/>
    <w:p w14:paraId="7BB0645C" w14:textId="77777777" w:rsidR="00033ED0" w:rsidRDefault="00033ED0" w:rsidP="00033ED0"/>
    <w:p w14:paraId="390711A3" w14:textId="77777777" w:rsidR="00033ED0" w:rsidRDefault="00033ED0" w:rsidP="00033ED0"/>
    <w:p w14:paraId="5F3C6990" w14:textId="77777777" w:rsidR="00033ED0" w:rsidRDefault="00033ED0" w:rsidP="00033ED0"/>
    <w:p w14:paraId="2BAAA0DD" w14:textId="75E4D56C" w:rsidR="00C245AC" w:rsidRDefault="00C245AC">
      <w:pPr>
        <w:widowControl/>
        <w:jc w:val="left"/>
      </w:pPr>
      <w:r>
        <w:br w:type="page"/>
      </w:r>
    </w:p>
    <w:p w14:paraId="5AE63905" w14:textId="3450FDCD" w:rsidR="00C245AC" w:rsidRPr="00043AC9" w:rsidRDefault="00C245AC" w:rsidP="00C245AC">
      <w:pPr>
        <w:pStyle w:val="3"/>
        <w:snapToGrid w:val="0"/>
        <w:ind w:leftChars="100" w:left="210"/>
        <w:rPr>
          <w:rFonts w:hAnsi="BIZ UDゴシック" w:cs="Times New Roman"/>
          <w:sz w:val="28"/>
          <w:szCs w:val="24"/>
        </w:rPr>
      </w:pPr>
      <w:bookmarkStart w:id="30" w:name="_Toc178273465"/>
      <w:r w:rsidRPr="00043AC9">
        <w:rPr>
          <w:rFonts w:hAnsi="BIZ UDゴシック" w:cs="Times New Roman" w:hint="eastAsia"/>
          <w:sz w:val="28"/>
          <w:szCs w:val="24"/>
        </w:rPr>
        <w:lastRenderedPageBreak/>
        <w:t>（</w:t>
      </w:r>
      <w:r>
        <w:rPr>
          <w:rFonts w:hAnsi="BIZ UDゴシック" w:cs="Times New Roman" w:hint="eastAsia"/>
          <w:sz w:val="28"/>
          <w:szCs w:val="24"/>
        </w:rPr>
        <w:t>３</w:t>
      </w:r>
      <w:r w:rsidRPr="00043AC9">
        <w:rPr>
          <w:rFonts w:hAnsi="BIZ UDゴシック" w:cs="Times New Roman" w:hint="eastAsia"/>
          <w:sz w:val="28"/>
          <w:szCs w:val="24"/>
        </w:rPr>
        <w:t>）</w:t>
      </w:r>
      <w:r w:rsidRPr="00C245AC">
        <w:rPr>
          <w:rFonts w:hAnsi="BIZ UDゴシック" w:cs="Times New Roman" w:hint="eastAsia"/>
          <w:sz w:val="28"/>
          <w:szCs w:val="24"/>
        </w:rPr>
        <w:t>保護者の就労状況、育児休業について</w:t>
      </w:r>
      <w:bookmarkEnd w:id="30"/>
    </w:p>
    <w:p w14:paraId="6ED4937C" w14:textId="77777777" w:rsidR="00033ED0" w:rsidRPr="00EC600D" w:rsidRDefault="00033ED0" w:rsidP="00C245AC">
      <w:pPr>
        <w:pStyle w:val="aff"/>
        <w:spacing w:beforeLines="50" w:before="180"/>
        <w:rPr>
          <w:rFonts w:hAnsi="BIZ UDゴシック"/>
        </w:rPr>
      </w:pPr>
      <w:r w:rsidRPr="00EC600D">
        <w:rPr>
          <w:rFonts w:hAnsi="BIZ UDゴシック" w:hint="eastAsia"/>
        </w:rPr>
        <w:t>【母親についてお答えください】※父子家庭の場合は記載不要</w:t>
      </w:r>
    </w:p>
    <w:p w14:paraId="6C2AE877" w14:textId="77777777" w:rsidR="00033ED0" w:rsidRDefault="00033ED0" w:rsidP="00033ED0">
      <w:pPr>
        <w:pStyle w:val="ac"/>
      </w:pPr>
      <w:r w:rsidRPr="00171914">
        <w:drawing>
          <wp:anchor distT="0" distB="0" distL="114300" distR="114300" simplePos="0" relativeHeight="251982848" behindDoc="0" locked="0" layoutInCell="1" allowOverlap="1" wp14:anchorId="7AEBBA25" wp14:editId="40511C5F">
            <wp:simplePos x="0" y="0"/>
            <wp:positionH relativeFrom="column">
              <wp:posOffset>3247390</wp:posOffset>
            </wp:positionH>
            <wp:positionV relativeFrom="paragraph">
              <wp:posOffset>381000</wp:posOffset>
            </wp:positionV>
            <wp:extent cx="2901600" cy="5394960"/>
            <wp:effectExtent l="0" t="0" r="0" b="0"/>
            <wp:wrapNone/>
            <wp:docPr id="19092202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901600" cy="53949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w:t>
      </w:r>
      <w:r>
        <w:t>11　現在の就労状況（自営業、家族従事者含む）をお聞きします。</w:t>
      </w:r>
    </w:p>
    <w:p w14:paraId="45251724" w14:textId="77777777" w:rsidR="00033ED0" w:rsidRDefault="00033ED0" w:rsidP="00033ED0">
      <w:pPr>
        <w:pStyle w:val="ab"/>
        <w:ind w:right="4649"/>
      </w:pPr>
      <w:r>
        <w:rPr>
          <w:rFonts w:hint="eastAsia"/>
        </w:rPr>
        <w:t>「パート、アルバイト等（フルタイム以外の就労）で就労していて、産休、育休、介護休業中ではない」の割合が</w:t>
      </w:r>
      <w:r>
        <w:t>49.9％と最も高く、次いで「フルタイム（週５日程度・１日８時間程度）で就労していて、産休、育休、介護休業中ではない」の割合が43.2％となっています。</w:t>
      </w:r>
    </w:p>
    <w:p w14:paraId="3AF587EF" w14:textId="77777777" w:rsidR="00033ED0" w:rsidRDefault="00033ED0" w:rsidP="00033ED0"/>
    <w:p w14:paraId="786CBD14" w14:textId="77777777" w:rsidR="00033ED0" w:rsidRDefault="00033ED0" w:rsidP="00033ED0"/>
    <w:p w14:paraId="7E9E9F9F" w14:textId="77777777" w:rsidR="00033ED0" w:rsidRDefault="00033ED0" w:rsidP="00033ED0"/>
    <w:p w14:paraId="265EA49A" w14:textId="77777777" w:rsidR="00033ED0" w:rsidRDefault="00033ED0" w:rsidP="00033ED0"/>
    <w:p w14:paraId="17DD7BF1" w14:textId="77777777" w:rsidR="00033ED0" w:rsidRDefault="00033ED0" w:rsidP="00033ED0"/>
    <w:p w14:paraId="26E897C8" w14:textId="77777777" w:rsidR="00033ED0" w:rsidRDefault="00033ED0" w:rsidP="00033ED0"/>
    <w:p w14:paraId="44139538" w14:textId="77777777" w:rsidR="00033ED0" w:rsidRDefault="00033ED0" w:rsidP="00033ED0"/>
    <w:p w14:paraId="3E505CB6" w14:textId="77777777" w:rsidR="00033ED0" w:rsidRDefault="00033ED0" w:rsidP="00033ED0"/>
    <w:p w14:paraId="2C018404" w14:textId="77777777" w:rsidR="00033ED0" w:rsidRDefault="00033ED0" w:rsidP="00033ED0"/>
    <w:p w14:paraId="51325562" w14:textId="77777777" w:rsidR="00033ED0" w:rsidRDefault="00033ED0" w:rsidP="00033ED0"/>
    <w:p w14:paraId="130278D4" w14:textId="77777777" w:rsidR="00033ED0" w:rsidRDefault="00033ED0" w:rsidP="00033ED0"/>
    <w:p w14:paraId="60E229E4" w14:textId="77777777" w:rsidR="00033ED0" w:rsidRDefault="00033ED0" w:rsidP="00033ED0">
      <w:pPr>
        <w:widowControl/>
        <w:jc w:val="left"/>
      </w:pPr>
    </w:p>
    <w:p w14:paraId="5F6DF79A" w14:textId="77777777" w:rsidR="00033ED0" w:rsidRDefault="00033ED0" w:rsidP="00033ED0">
      <w:pPr>
        <w:widowControl/>
        <w:jc w:val="left"/>
      </w:pPr>
    </w:p>
    <w:p w14:paraId="18C0BEBE" w14:textId="77777777" w:rsidR="00033ED0" w:rsidRDefault="00033ED0" w:rsidP="00033ED0">
      <w:pPr>
        <w:widowControl/>
        <w:jc w:val="left"/>
      </w:pPr>
      <w:r>
        <w:br w:type="page"/>
      </w:r>
    </w:p>
    <w:p w14:paraId="356232CD" w14:textId="77777777" w:rsidR="00033ED0" w:rsidRDefault="00033ED0" w:rsidP="00033ED0">
      <w:pPr>
        <w:pStyle w:val="ac"/>
      </w:pPr>
      <w:r>
        <w:rPr>
          <w:rFonts w:hint="eastAsia"/>
        </w:rPr>
        <w:lastRenderedPageBreak/>
        <w:t>問</w:t>
      </w:r>
      <w:r>
        <w:t>11－３　【問11で「</w:t>
      </w:r>
      <w:r w:rsidRPr="00FA468F">
        <w:rPr>
          <w:rFonts w:hint="eastAsia"/>
        </w:rPr>
        <w:t>パート、アルバイト等（フルタイム以外の就労）で就労していて、産休、育休、介護休業中ではない</w:t>
      </w:r>
      <w:r>
        <w:t>」または「</w:t>
      </w:r>
      <w:r w:rsidRPr="00FA468F">
        <w:rPr>
          <w:rFonts w:hint="eastAsia"/>
        </w:rPr>
        <w:t>パート、アルバイト等（フルタイム以外の就労）で雇われているが、産休、育休、介護休業中である</w:t>
      </w:r>
      <w:r>
        <w:t>」を選んだ方】</w:t>
      </w:r>
      <w:r>
        <w:rPr>
          <w:rFonts w:hint="eastAsia"/>
        </w:rPr>
        <w:t>フルタイムへの転換希望はありますか。</w:t>
      </w:r>
    </w:p>
    <w:p w14:paraId="1343A9A8" w14:textId="77777777" w:rsidR="00033ED0" w:rsidRDefault="00033ED0" w:rsidP="00033ED0">
      <w:pPr>
        <w:pStyle w:val="ab"/>
        <w:ind w:right="4649"/>
      </w:pPr>
      <w:r w:rsidRPr="0047394E">
        <w:rPr>
          <w:noProof/>
        </w:rPr>
        <w:drawing>
          <wp:anchor distT="0" distB="0" distL="114300" distR="114300" simplePos="0" relativeHeight="251947008" behindDoc="0" locked="0" layoutInCell="1" allowOverlap="1" wp14:anchorId="02BA36F7" wp14:editId="44AFF915">
            <wp:simplePos x="0" y="0"/>
            <wp:positionH relativeFrom="column">
              <wp:posOffset>3239770</wp:posOffset>
            </wp:positionH>
            <wp:positionV relativeFrom="paragraph">
              <wp:posOffset>-35560</wp:posOffset>
            </wp:positionV>
            <wp:extent cx="3360420" cy="2529840"/>
            <wp:effectExtent l="0" t="0" r="0" b="0"/>
            <wp:wrapNone/>
            <wp:docPr id="24655243"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604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「パート、アルバイト等の就労を続けることを希望」の割合が</w:t>
      </w:r>
      <w:r>
        <w:t>48.6％と最も高く、次いで「フルタイムへの転換希望はあるが、実現できる見込みはない」の割合が34.9％となっています。</w:t>
      </w:r>
    </w:p>
    <w:p w14:paraId="25D05AF0" w14:textId="77777777" w:rsidR="00033ED0" w:rsidRDefault="00033ED0" w:rsidP="00033ED0"/>
    <w:p w14:paraId="453D78E9" w14:textId="77777777" w:rsidR="00033ED0" w:rsidRDefault="00033ED0" w:rsidP="00033ED0"/>
    <w:p w14:paraId="625466AC" w14:textId="77777777" w:rsidR="00033ED0" w:rsidRDefault="00033ED0" w:rsidP="00033ED0"/>
    <w:p w14:paraId="5AF3C121" w14:textId="77777777" w:rsidR="00033ED0" w:rsidRDefault="00033ED0" w:rsidP="00033ED0"/>
    <w:p w14:paraId="5444F75D" w14:textId="77777777" w:rsidR="00033ED0" w:rsidRDefault="00033ED0" w:rsidP="00033ED0"/>
    <w:p w14:paraId="74D28598" w14:textId="77777777" w:rsidR="00033ED0" w:rsidRDefault="00033ED0" w:rsidP="00033ED0"/>
    <w:p w14:paraId="4B5C1E1E" w14:textId="77777777" w:rsidR="00033ED0" w:rsidRDefault="00033ED0" w:rsidP="00033ED0"/>
    <w:p w14:paraId="27FC2F27" w14:textId="77777777" w:rsidR="00033ED0" w:rsidRDefault="00033ED0" w:rsidP="00033ED0"/>
    <w:p w14:paraId="10A9C53C" w14:textId="77777777" w:rsidR="00033ED0" w:rsidRDefault="00033ED0" w:rsidP="00033ED0"/>
    <w:p w14:paraId="5C004F02" w14:textId="77777777" w:rsidR="00033ED0" w:rsidRDefault="00033ED0" w:rsidP="00033ED0">
      <w:pPr>
        <w:widowControl/>
        <w:jc w:val="left"/>
      </w:pPr>
    </w:p>
    <w:p w14:paraId="12E3F31F" w14:textId="77777777" w:rsidR="00033ED0" w:rsidRDefault="00033ED0" w:rsidP="00033ED0">
      <w:pPr>
        <w:widowControl/>
        <w:jc w:val="left"/>
      </w:pPr>
    </w:p>
    <w:p w14:paraId="4DF2953F" w14:textId="77777777" w:rsidR="00033ED0" w:rsidRDefault="00033ED0" w:rsidP="00033ED0">
      <w:pPr>
        <w:pStyle w:val="ac"/>
      </w:pPr>
      <w:r>
        <w:rPr>
          <w:rFonts w:hint="eastAsia"/>
        </w:rPr>
        <w:t>問</w:t>
      </w:r>
      <w:r>
        <w:t>11－４　【問11で「</w:t>
      </w:r>
      <w:r w:rsidRPr="00FA468F">
        <w:rPr>
          <w:rFonts w:hint="eastAsia"/>
        </w:rPr>
        <w:t>以前は就労していたが、現在は就労していない</w:t>
      </w:r>
      <w:r>
        <w:t>」または「</w:t>
      </w:r>
      <w:r w:rsidRPr="00FA468F">
        <w:rPr>
          <w:rFonts w:hint="eastAsia"/>
        </w:rPr>
        <w:t>これまで就労したことがない</w:t>
      </w:r>
      <w:r>
        <w:t>」を選んだ方】</w:t>
      </w:r>
      <w:r>
        <w:rPr>
          <w:rFonts w:hint="eastAsia"/>
        </w:rPr>
        <w:t>就労したいという希望はありますか。</w:t>
      </w:r>
    </w:p>
    <w:p w14:paraId="6E54796F" w14:textId="77777777" w:rsidR="00033ED0" w:rsidRDefault="00033ED0" w:rsidP="00033ED0">
      <w:pPr>
        <w:pStyle w:val="ab"/>
        <w:ind w:right="4649"/>
      </w:pPr>
      <w:r w:rsidRPr="0047394E">
        <w:rPr>
          <w:noProof/>
        </w:rPr>
        <w:drawing>
          <wp:anchor distT="0" distB="0" distL="114300" distR="114300" simplePos="0" relativeHeight="251948032" behindDoc="0" locked="0" layoutInCell="1" allowOverlap="1" wp14:anchorId="46663829" wp14:editId="2DF371FF">
            <wp:simplePos x="0" y="0"/>
            <wp:positionH relativeFrom="column">
              <wp:posOffset>3239770</wp:posOffset>
            </wp:positionH>
            <wp:positionV relativeFrom="paragraph">
              <wp:posOffset>-35560</wp:posOffset>
            </wp:positionV>
            <wp:extent cx="3360420" cy="2148840"/>
            <wp:effectExtent l="0" t="0" r="0" b="0"/>
            <wp:wrapNone/>
            <wp:docPr id="1574272883"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「就労の希望はない（子育てや家事などに専念したい）」の割合が</w:t>
      </w:r>
      <w:r>
        <w:t>50.0％と最も高く、次いで「１年以内に就労したい」の割合が28.6％、「１年以上先になるが、一番年下の子どもが次の年齢になったころに就労したい」の割合が14.3％となっています。</w:t>
      </w:r>
    </w:p>
    <w:p w14:paraId="39C39894" w14:textId="77777777" w:rsidR="00033ED0" w:rsidRDefault="00033ED0" w:rsidP="00033ED0"/>
    <w:p w14:paraId="1FC125FB" w14:textId="77777777" w:rsidR="00033ED0" w:rsidRDefault="00033ED0" w:rsidP="00033ED0"/>
    <w:p w14:paraId="4FDADB36" w14:textId="77777777" w:rsidR="00033ED0" w:rsidRDefault="00033ED0" w:rsidP="00033ED0"/>
    <w:p w14:paraId="1A1875F8" w14:textId="77777777" w:rsidR="00033ED0" w:rsidRDefault="00033ED0" w:rsidP="00033ED0"/>
    <w:p w14:paraId="37726C48" w14:textId="77777777" w:rsidR="00033ED0" w:rsidRDefault="00033ED0" w:rsidP="00033ED0"/>
    <w:p w14:paraId="3BB0E10B" w14:textId="77777777" w:rsidR="00033ED0" w:rsidRDefault="00033ED0" w:rsidP="00033ED0">
      <w:pPr>
        <w:widowControl/>
        <w:jc w:val="left"/>
      </w:pPr>
    </w:p>
    <w:p w14:paraId="0BB64980" w14:textId="77777777" w:rsidR="00033ED0" w:rsidRDefault="00033ED0" w:rsidP="00033ED0">
      <w:pPr>
        <w:widowControl/>
        <w:jc w:val="left"/>
      </w:pPr>
      <w:r>
        <w:br w:type="page"/>
      </w:r>
    </w:p>
    <w:p w14:paraId="70FA366B" w14:textId="77777777" w:rsidR="00033ED0" w:rsidRDefault="00033ED0" w:rsidP="00033ED0">
      <w:pPr>
        <w:pStyle w:val="ac"/>
      </w:pPr>
      <w:r>
        <w:rPr>
          <w:rFonts w:hint="eastAsia"/>
        </w:rPr>
        <w:lastRenderedPageBreak/>
        <w:t>問</w:t>
      </w:r>
      <w:r>
        <w:t>11－５　【問11-４で「１年以内に就労したい」を選んだ方】</w:t>
      </w:r>
      <w:r>
        <w:br/>
      </w:r>
      <w:r>
        <w:rPr>
          <w:rFonts w:hint="eastAsia"/>
        </w:rPr>
        <w:t>希望する就労形態はどれですか。</w:t>
      </w:r>
    </w:p>
    <w:p w14:paraId="4A068E32" w14:textId="71B1608E" w:rsidR="00033ED0" w:rsidRDefault="00033ED0" w:rsidP="00D974D5">
      <w:pPr>
        <w:pStyle w:val="ab"/>
      </w:pPr>
      <w:r>
        <w:rPr>
          <w:rFonts w:hint="eastAsia"/>
        </w:rPr>
        <w:t>「フルタイム」が１件、「パート・アルバイト等」が３件となっています。</w:t>
      </w:r>
    </w:p>
    <w:p w14:paraId="788A0095" w14:textId="77777777" w:rsidR="00033ED0" w:rsidRDefault="00033ED0" w:rsidP="00033ED0"/>
    <w:p w14:paraId="61454DF6" w14:textId="77777777" w:rsidR="00033ED0" w:rsidRDefault="00033ED0" w:rsidP="00033ED0"/>
    <w:p w14:paraId="3ACCBDB2" w14:textId="77777777" w:rsidR="00033ED0" w:rsidRDefault="00033ED0" w:rsidP="00033ED0"/>
    <w:p w14:paraId="5B961BA5" w14:textId="77777777" w:rsidR="00033ED0" w:rsidRDefault="00033ED0" w:rsidP="00033ED0"/>
    <w:p w14:paraId="28AF7BCF" w14:textId="77777777" w:rsidR="00033ED0" w:rsidRDefault="00033ED0" w:rsidP="00033ED0"/>
    <w:p w14:paraId="6F2D7921" w14:textId="77777777" w:rsidR="00033ED0" w:rsidRDefault="00033ED0" w:rsidP="00033ED0">
      <w:pPr>
        <w:widowControl/>
        <w:jc w:val="left"/>
      </w:pPr>
    </w:p>
    <w:p w14:paraId="3E8CEB63" w14:textId="77777777" w:rsidR="00033ED0" w:rsidRDefault="00033ED0" w:rsidP="00033ED0">
      <w:pPr>
        <w:widowControl/>
        <w:jc w:val="left"/>
      </w:pPr>
    </w:p>
    <w:p w14:paraId="3F2F0D4E" w14:textId="77777777" w:rsidR="00033ED0" w:rsidRDefault="00033ED0" w:rsidP="00033ED0">
      <w:pPr>
        <w:widowControl/>
        <w:jc w:val="left"/>
      </w:pPr>
    </w:p>
    <w:p w14:paraId="0B1E4919" w14:textId="77777777" w:rsidR="00033ED0" w:rsidRDefault="00033ED0" w:rsidP="00033ED0">
      <w:pPr>
        <w:pStyle w:val="ac"/>
      </w:pPr>
      <w:r>
        <w:rPr>
          <w:rFonts w:hint="eastAsia"/>
        </w:rPr>
        <w:t>問</w:t>
      </w:r>
      <w:r>
        <w:t>12　お子さんが生まれたとき、育児休業を取得されましたか。</w:t>
      </w:r>
    </w:p>
    <w:p w14:paraId="23E6FCCE" w14:textId="77777777" w:rsidR="00033ED0" w:rsidRDefault="00033ED0" w:rsidP="00033ED0">
      <w:pPr>
        <w:pStyle w:val="ab"/>
        <w:ind w:right="4649"/>
      </w:pPr>
      <w:r w:rsidRPr="0047394E">
        <w:rPr>
          <w:noProof/>
        </w:rPr>
        <w:drawing>
          <wp:anchor distT="0" distB="0" distL="114300" distR="114300" simplePos="0" relativeHeight="251950080" behindDoc="0" locked="0" layoutInCell="1" allowOverlap="1" wp14:anchorId="56E0B9CE" wp14:editId="2D6BF0B4">
            <wp:simplePos x="0" y="0"/>
            <wp:positionH relativeFrom="column">
              <wp:posOffset>3239770</wp:posOffset>
            </wp:positionH>
            <wp:positionV relativeFrom="paragraph">
              <wp:posOffset>-35560</wp:posOffset>
            </wp:positionV>
            <wp:extent cx="3360420" cy="1844040"/>
            <wp:effectExtent l="0" t="0" r="0" b="0"/>
            <wp:wrapNone/>
            <wp:docPr id="188078473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「働いていなかった」の割合が</w:t>
      </w:r>
      <w:r>
        <w:t>38.0％と最も高く、次いで「取得した（取得中）」の割合が31.3％、「取得していない」の割合が29.6％となっています。</w:t>
      </w:r>
    </w:p>
    <w:p w14:paraId="6F7D3191" w14:textId="77777777" w:rsidR="00033ED0" w:rsidRDefault="00033ED0" w:rsidP="00033ED0"/>
    <w:p w14:paraId="30E37380" w14:textId="77777777" w:rsidR="00033ED0" w:rsidRDefault="00033ED0" w:rsidP="00033ED0"/>
    <w:p w14:paraId="20D2B7AA" w14:textId="77777777" w:rsidR="00033ED0" w:rsidRDefault="00033ED0" w:rsidP="00033ED0"/>
    <w:p w14:paraId="4EDCB725" w14:textId="77777777" w:rsidR="00033ED0" w:rsidRDefault="00033ED0" w:rsidP="00033ED0"/>
    <w:p w14:paraId="046ADDBD" w14:textId="77777777" w:rsidR="00033ED0" w:rsidRDefault="00033ED0" w:rsidP="00033ED0">
      <w:pPr>
        <w:widowControl/>
        <w:jc w:val="left"/>
      </w:pPr>
    </w:p>
    <w:p w14:paraId="12C9403A" w14:textId="77777777" w:rsidR="00033ED0" w:rsidRDefault="00033ED0" w:rsidP="00033ED0">
      <w:pPr>
        <w:widowControl/>
        <w:jc w:val="left"/>
      </w:pPr>
    </w:p>
    <w:p w14:paraId="4DB1BD1F" w14:textId="77777777" w:rsidR="00033ED0" w:rsidRDefault="00033ED0" w:rsidP="00033ED0">
      <w:pPr>
        <w:widowControl/>
        <w:jc w:val="left"/>
      </w:pPr>
    </w:p>
    <w:p w14:paraId="36B1361D" w14:textId="77777777" w:rsidR="00033ED0" w:rsidRDefault="00033ED0" w:rsidP="00033ED0">
      <w:pPr>
        <w:pStyle w:val="ac"/>
      </w:pPr>
      <w:r>
        <w:rPr>
          <w:rFonts w:hint="eastAsia"/>
        </w:rPr>
        <w:t>問</w:t>
      </w:r>
      <w:r>
        <w:t>12－１【問12で「取得した（取得中）」を選んだ方】</w:t>
      </w:r>
      <w:r>
        <w:br/>
      </w:r>
      <w:r>
        <w:rPr>
          <w:rFonts w:hint="eastAsia"/>
        </w:rPr>
        <w:t>取得した期間を回答してください。</w:t>
      </w:r>
    </w:p>
    <w:p w14:paraId="4775C6EF" w14:textId="77777777" w:rsidR="00033ED0" w:rsidRDefault="00033ED0" w:rsidP="00033ED0">
      <w:pPr>
        <w:pStyle w:val="ab"/>
        <w:ind w:right="4649"/>
      </w:pPr>
      <w:r w:rsidRPr="0047394E">
        <w:rPr>
          <w:noProof/>
        </w:rPr>
        <w:drawing>
          <wp:anchor distT="0" distB="0" distL="114300" distR="114300" simplePos="0" relativeHeight="251951104" behindDoc="0" locked="0" layoutInCell="1" allowOverlap="1" wp14:anchorId="1FEE3A09" wp14:editId="20FDEB41">
            <wp:simplePos x="0" y="0"/>
            <wp:positionH relativeFrom="column">
              <wp:posOffset>3239770</wp:posOffset>
            </wp:positionH>
            <wp:positionV relativeFrom="paragraph">
              <wp:posOffset>-35560</wp:posOffset>
            </wp:positionV>
            <wp:extent cx="3360420" cy="2453640"/>
            <wp:effectExtent l="0" t="0" r="0" b="0"/>
            <wp:wrapNone/>
            <wp:docPr id="129312237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「７か月～１年」の割合が</w:t>
      </w:r>
      <w:r>
        <w:t>49.1％と最も高く、次いで「１年１か月～２年」の割合が23.1％、「２年１か月～３年」の割合が11.1％となっています。</w:t>
      </w:r>
    </w:p>
    <w:p w14:paraId="0C5D94D8" w14:textId="77777777" w:rsidR="00033ED0" w:rsidRDefault="00033ED0" w:rsidP="00033ED0"/>
    <w:p w14:paraId="7D23EA06" w14:textId="77777777" w:rsidR="00033ED0" w:rsidRDefault="00033ED0" w:rsidP="00033ED0"/>
    <w:p w14:paraId="65D5D3ED" w14:textId="77777777" w:rsidR="00033ED0" w:rsidRDefault="00033ED0" w:rsidP="00033ED0"/>
    <w:p w14:paraId="57300CBA" w14:textId="77777777" w:rsidR="00033ED0" w:rsidRDefault="00033ED0" w:rsidP="00033ED0"/>
    <w:p w14:paraId="69652F68" w14:textId="77777777" w:rsidR="00033ED0" w:rsidRDefault="00033ED0" w:rsidP="00033ED0"/>
    <w:p w14:paraId="69D8A1F0" w14:textId="77777777" w:rsidR="00033ED0" w:rsidRDefault="00033ED0" w:rsidP="00033ED0">
      <w:pPr>
        <w:widowControl/>
        <w:jc w:val="left"/>
      </w:pPr>
      <w:r>
        <w:br w:type="page"/>
      </w:r>
    </w:p>
    <w:p w14:paraId="67DC6502" w14:textId="77777777" w:rsidR="00033ED0" w:rsidRDefault="00033ED0" w:rsidP="00033ED0">
      <w:pPr>
        <w:pStyle w:val="ac"/>
      </w:pPr>
      <w:r>
        <w:rPr>
          <w:rFonts w:hint="eastAsia"/>
        </w:rPr>
        <w:lastRenderedPageBreak/>
        <w:t>問</w:t>
      </w:r>
      <w:r>
        <w:t>12－２【問12で「取得していない」を選んだ方】</w:t>
      </w:r>
      <w:r>
        <w:br/>
      </w:r>
      <w:r>
        <w:rPr>
          <w:rFonts w:hint="eastAsia"/>
        </w:rPr>
        <w:t>取得しなかった理由を選択してください。（該当するものすべてを選択）</w:t>
      </w:r>
    </w:p>
    <w:p w14:paraId="0D1BF577" w14:textId="77777777" w:rsidR="00033ED0" w:rsidRDefault="00033ED0" w:rsidP="00033ED0">
      <w:pPr>
        <w:pStyle w:val="ab"/>
        <w:ind w:right="4649"/>
      </w:pPr>
      <w:r w:rsidRPr="0047394E">
        <w:rPr>
          <w:noProof/>
        </w:rPr>
        <w:drawing>
          <wp:anchor distT="0" distB="0" distL="114300" distR="114300" simplePos="0" relativeHeight="251952128" behindDoc="0" locked="0" layoutInCell="1" allowOverlap="1" wp14:anchorId="40C37636" wp14:editId="4836E97D">
            <wp:simplePos x="0" y="0"/>
            <wp:positionH relativeFrom="column">
              <wp:posOffset>3239770</wp:posOffset>
            </wp:positionH>
            <wp:positionV relativeFrom="paragraph">
              <wp:posOffset>-35560</wp:posOffset>
            </wp:positionV>
            <wp:extent cx="3360420" cy="6720840"/>
            <wp:effectExtent l="0" t="0" r="0" b="0"/>
            <wp:wrapNone/>
            <wp:docPr id="6691173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36042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「育児家事等に専念したかったので取得せず退職したから」の割合が</w:t>
      </w:r>
      <w:r>
        <w:t>35.3％と最も高く、次いで「職場に育児休業の制度がなかったから」の割合が15.7％、「雇用先の育児休業の取得要件に該当しなかったから」の割合が13.7％となっています。</w:t>
      </w:r>
    </w:p>
    <w:p w14:paraId="04A493C0" w14:textId="77777777" w:rsidR="00033ED0" w:rsidRDefault="00033ED0" w:rsidP="00033ED0"/>
    <w:p w14:paraId="38C4E519" w14:textId="77777777" w:rsidR="00033ED0" w:rsidRDefault="00033ED0" w:rsidP="00033ED0"/>
    <w:p w14:paraId="7495BA55" w14:textId="77777777" w:rsidR="00033ED0" w:rsidRDefault="00033ED0" w:rsidP="00033ED0"/>
    <w:p w14:paraId="2F1A4F4F" w14:textId="77777777" w:rsidR="00033ED0" w:rsidRDefault="00033ED0" w:rsidP="00033ED0"/>
    <w:p w14:paraId="1F614A11" w14:textId="77777777" w:rsidR="00033ED0" w:rsidRDefault="00033ED0" w:rsidP="00033ED0"/>
    <w:p w14:paraId="726322C6" w14:textId="77777777" w:rsidR="00033ED0" w:rsidRDefault="00033ED0" w:rsidP="00033ED0"/>
    <w:p w14:paraId="6039F366" w14:textId="77777777" w:rsidR="00033ED0" w:rsidRDefault="00033ED0" w:rsidP="00033ED0"/>
    <w:p w14:paraId="2A3B786E" w14:textId="77777777" w:rsidR="00033ED0" w:rsidRDefault="00033ED0" w:rsidP="00033ED0"/>
    <w:p w14:paraId="4687EEC6" w14:textId="77777777" w:rsidR="00033ED0" w:rsidRDefault="00033ED0" w:rsidP="00033ED0"/>
    <w:p w14:paraId="67E00176" w14:textId="77777777" w:rsidR="00033ED0" w:rsidRDefault="00033ED0" w:rsidP="00033ED0"/>
    <w:p w14:paraId="17A4FC6A" w14:textId="77777777" w:rsidR="00033ED0" w:rsidRDefault="00033ED0" w:rsidP="00033ED0"/>
    <w:p w14:paraId="2F741B3E" w14:textId="77777777" w:rsidR="00033ED0" w:rsidRDefault="00033ED0" w:rsidP="00033ED0"/>
    <w:p w14:paraId="1445DDDC" w14:textId="77777777" w:rsidR="00033ED0" w:rsidRDefault="00033ED0" w:rsidP="00033ED0"/>
    <w:p w14:paraId="575D0D93" w14:textId="77777777" w:rsidR="00033ED0" w:rsidRDefault="00033ED0" w:rsidP="00033ED0"/>
    <w:p w14:paraId="27DE9346" w14:textId="77777777" w:rsidR="00033ED0" w:rsidRDefault="00033ED0" w:rsidP="00033ED0"/>
    <w:p w14:paraId="20C4BA3A" w14:textId="77777777" w:rsidR="00033ED0" w:rsidRDefault="00033ED0" w:rsidP="00033ED0"/>
    <w:p w14:paraId="3628F5B9" w14:textId="77777777" w:rsidR="00033ED0" w:rsidRDefault="00033ED0" w:rsidP="00033ED0"/>
    <w:p w14:paraId="5C678BF4" w14:textId="77777777" w:rsidR="00033ED0" w:rsidRDefault="00033ED0" w:rsidP="00033ED0"/>
    <w:p w14:paraId="0B70F000" w14:textId="77777777" w:rsidR="00033ED0" w:rsidRDefault="00033ED0" w:rsidP="00033ED0"/>
    <w:p w14:paraId="06B3FA1C" w14:textId="77777777" w:rsidR="00033ED0" w:rsidRDefault="00033ED0" w:rsidP="00033ED0"/>
    <w:p w14:paraId="418EA9F0" w14:textId="77777777" w:rsidR="00033ED0" w:rsidRDefault="00033ED0" w:rsidP="00033ED0"/>
    <w:p w14:paraId="191A24A5" w14:textId="77777777" w:rsidR="00033ED0" w:rsidRDefault="00033ED0" w:rsidP="00033ED0"/>
    <w:p w14:paraId="1AFC9A39" w14:textId="77777777" w:rsidR="00033ED0" w:rsidRDefault="00033ED0" w:rsidP="00033ED0"/>
    <w:p w14:paraId="67B52CBC" w14:textId="77777777" w:rsidR="00033ED0" w:rsidRDefault="00033ED0" w:rsidP="00033ED0"/>
    <w:p w14:paraId="2C8212B2" w14:textId="77777777" w:rsidR="00033ED0" w:rsidRDefault="00033ED0" w:rsidP="00033ED0"/>
    <w:p w14:paraId="15140DCF" w14:textId="77777777" w:rsidR="00033ED0" w:rsidRDefault="00033ED0" w:rsidP="00033ED0"/>
    <w:p w14:paraId="3D627B31" w14:textId="77777777" w:rsidR="00033ED0" w:rsidRDefault="00033ED0" w:rsidP="00033ED0">
      <w:pPr>
        <w:widowControl/>
        <w:jc w:val="left"/>
      </w:pPr>
      <w:r>
        <w:br w:type="page"/>
      </w:r>
    </w:p>
    <w:p w14:paraId="061CDB19" w14:textId="77777777" w:rsidR="00033ED0" w:rsidRPr="00171914" w:rsidRDefault="00033ED0" w:rsidP="00033ED0">
      <w:pPr>
        <w:pStyle w:val="aff"/>
        <w:rPr>
          <w:rFonts w:hAnsi="BIZ UDゴシック"/>
        </w:rPr>
      </w:pPr>
      <w:r w:rsidRPr="00171914">
        <w:rPr>
          <w:rFonts w:hAnsi="BIZ UDゴシック" w:hint="eastAsia"/>
        </w:rPr>
        <w:lastRenderedPageBreak/>
        <w:t>【父親についてお答えください】※母子家庭の場合は記載不要</w:t>
      </w:r>
    </w:p>
    <w:p w14:paraId="1C0E0ED3" w14:textId="77777777" w:rsidR="00033ED0" w:rsidRPr="00FA468F" w:rsidRDefault="00033ED0" w:rsidP="00033ED0">
      <w:pPr>
        <w:pStyle w:val="ac"/>
      </w:pPr>
      <w:r w:rsidRPr="00FA468F">
        <w:rPr>
          <w:rFonts w:hint="eastAsia"/>
        </w:rPr>
        <w:t>問</w:t>
      </w:r>
      <w:r w:rsidRPr="00FA468F">
        <w:t>13　現在の就労状況（自営業、家族従事者含む）をお聞きします。</w:t>
      </w:r>
    </w:p>
    <w:p w14:paraId="625B65BB" w14:textId="77777777" w:rsidR="00033ED0" w:rsidRDefault="00033ED0" w:rsidP="00033ED0">
      <w:pPr>
        <w:pStyle w:val="ab"/>
        <w:ind w:right="4649"/>
      </w:pPr>
      <w:r w:rsidRPr="0047394E">
        <w:rPr>
          <w:noProof/>
        </w:rPr>
        <w:drawing>
          <wp:anchor distT="0" distB="0" distL="114300" distR="114300" simplePos="0" relativeHeight="251953152" behindDoc="0" locked="0" layoutInCell="1" allowOverlap="1" wp14:anchorId="3D60A0D5" wp14:editId="7DA8482F">
            <wp:simplePos x="0" y="0"/>
            <wp:positionH relativeFrom="column">
              <wp:posOffset>3239770</wp:posOffset>
            </wp:positionH>
            <wp:positionV relativeFrom="paragraph">
              <wp:posOffset>-35560</wp:posOffset>
            </wp:positionV>
            <wp:extent cx="3360420" cy="4145280"/>
            <wp:effectExtent l="0" t="0" r="0" b="0"/>
            <wp:wrapNone/>
            <wp:docPr id="745268375"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360420" cy="414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「フルタイム（週５日程度・１日８時間程度）で就労していて、産休、育休、介護休業中ではない」の割合が</w:t>
      </w:r>
      <w:r>
        <w:t>94.6％と最も高くなっています。</w:t>
      </w:r>
    </w:p>
    <w:p w14:paraId="675A8FCC" w14:textId="77777777" w:rsidR="00033ED0" w:rsidRDefault="00033ED0" w:rsidP="00033ED0"/>
    <w:p w14:paraId="184B6F49" w14:textId="77777777" w:rsidR="00033ED0" w:rsidRDefault="00033ED0" w:rsidP="00033ED0"/>
    <w:p w14:paraId="20F905C2" w14:textId="77777777" w:rsidR="00033ED0" w:rsidRDefault="00033ED0" w:rsidP="00033ED0"/>
    <w:p w14:paraId="0C5EACD6" w14:textId="77777777" w:rsidR="00033ED0" w:rsidRDefault="00033ED0" w:rsidP="00033ED0"/>
    <w:p w14:paraId="27193A8D" w14:textId="77777777" w:rsidR="00033ED0" w:rsidRDefault="00033ED0" w:rsidP="00033ED0"/>
    <w:p w14:paraId="0DE7FE87" w14:textId="77777777" w:rsidR="00033ED0" w:rsidRDefault="00033ED0" w:rsidP="00033ED0"/>
    <w:p w14:paraId="181C4994" w14:textId="77777777" w:rsidR="00033ED0" w:rsidRDefault="00033ED0" w:rsidP="00033ED0"/>
    <w:p w14:paraId="103F5FA7" w14:textId="77777777" w:rsidR="00033ED0" w:rsidRDefault="00033ED0" w:rsidP="00033ED0"/>
    <w:p w14:paraId="6A453593" w14:textId="77777777" w:rsidR="00033ED0" w:rsidRDefault="00033ED0" w:rsidP="00033ED0"/>
    <w:p w14:paraId="7C25332C" w14:textId="77777777" w:rsidR="00033ED0" w:rsidRDefault="00033ED0" w:rsidP="00033ED0"/>
    <w:p w14:paraId="3A2918F8" w14:textId="77777777" w:rsidR="00033ED0" w:rsidRDefault="00033ED0" w:rsidP="00033ED0"/>
    <w:p w14:paraId="55AFB0D8" w14:textId="77777777" w:rsidR="00033ED0" w:rsidRDefault="00033ED0" w:rsidP="00033ED0"/>
    <w:p w14:paraId="502024A3" w14:textId="77777777" w:rsidR="00033ED0" w:rsidRDefault="00033ED0" w:rsidP="00033ED0"/>
    <w:p w14:paraId="7C2A56B4" w14:textId="77777777" w:rsidR="00033ED0" w:rsidRDefault="00033ED0" w:rsidP="00033ED0"/>
    <w:p w14:paraId="7F4D4141" w14:textId="77777777" w:rsidR="00033ED0" w:rsidRDefault="00033ED0" w:rsidP="00033ED0"/>
    <w:p w14:paraId="51CD6335" w14:textId="77777777" w:rsidR="00033ED0" w:rsidRDefault="00033ED0" w:rsidP="00033ED0">
      <w:pPr>
        <w:widowControl/>
        <w:jc w:val="left"/>
      </w:pPr>
    </w:p>
    <w:p w14:paraId="4F63C730" w14:textId="77777777" w:rsidR="00033ED0" w:rsidRDefault="00033ED0" w:rsidP="00033ED0">
      <w:pPr>
        <w:pStyle w:val="ac"/>
      </w:pPr>
      <w:r>
        <w:rPr>
          <w:rFonts w:hint="eastAsia"/>
        </w:rPr>
        <w:t>問</w:t>
      </w:r>
      <w:r>
        <w:t>13－３　【問13で「</w:t>
      </w:r>
      <w:r w:rsidRPr="001D0209">
        <w:rPr>
          <w:rFonts w:hint="eastAsia"/>
        </w:rPr>
        <w:t>パート、アルバイト等（フルタイム以外の就労）で就労していて、産休、育休、介護休業中ではない</w:t>
      </w:r>
      <w:r>
        <w:t>」または</w:t>
      </w:r>
      <w:r>
        <w:rPr>
          <w:rFonts w:hint="eastAsia"/>
        </w:rPr>
        <w:t>「</w:t>
      </w:r>
      <w:r w:rsidRPr="001D0209">
        <w:rPr>
          <w:rFonts w:hint="eastAsia"/>
        </w:rPr>
        <w:t>パート、アルバイト等（フルタイム以外の就労）で雇われているが、産休、育休、介護休業中である</w:t>
      </w:r>
      <w:r>
        <w:t>」を選んだ方】</w:t>
      </w:r>
      <w:r>
        <w:rPr>
          <w:rFonts w:hint="eastAsia"/>
        </w:rPr>
        <w:t>フルタイムへの転換希望はありますか。</w:t>
      </w:r>
    </w:p>
    <w:p w14:paraId="41DD5B99" w14:textId="39752C1B" w:rsidR="00033ED0" w:rsidRDefault="00033ED0" w:rsidP="00D974D5">
      <w:pPr>
        <w:pStyle w:val="ab"/>
      </w:pPr>
      <w:r>
        <w:rPr>
          <w:rFonts w:hint="eastAsia"/>
        </w:rPr>
        <w:t>「パート、アルバイト等の就労を続けることを希望」が５件</w:t>
      </w:r>
      <w:r w:rsidR="00D974D5">
        <w:rPr>
          <w:rFonts w:hint="eastAsia"/>
        </w:rPr>
        <w:t>、</w:t>
      </w:r>
      <w:r>
        <w:rPr>
          <w:rFonts w:hint="eastAsia"/>
        </w:rPr>
        <w:t>「フルタイムへの転換希望があり、実現できる見込みがある」が２件、「パート、アルバイト等をやめて子育てや家事に専念したい」が１件となっています。</w:t>
      </w:r>
    </w:p>
    <w:p w14:paraId="640FCA48" w14:textId="77777777" w:rsidR="00033ED0" w:rsidRDefault="00033ED0" w:rsidP="00033ED0"/>
    <w:p w14:paraId="4CD013DB" w14:textId="77777777" w:rsidR="00033ED0" w:rsidRDefault="00033ED0" w:rsidP="00033ED0"/>
    <w:p w14:paraId="6596A162" w14:textId="77777777" w:rsidR="00033ED0" w:rsidRDefault="00033ED0" w:rsidP="00033ED0"/>
    <w:p w14:paraId="5EBA0ADC" w14:textId="77777777" w:rsidR="00033ED0" w:rsidRDefault="00033ED0" w:rsidP="00033ED0"/>
    <w:p w14:paraId="223F8718" w14:textId="77777777" w:rsidR="00033ED0" w:rsidRDefault="00033ED0" w:rsidP="00033ED0"/>
    <w:p w14:paraId="7A2E7024" w14:textId="77777777" w:rsidR="00033ED0" w:rsidRDefault="00033ED0" w:rsidP="00033ED0"/>
    <w:p w14:paraId="62911FC5" w14:textId="77777777" w:rsidR="00033ED0" w:rsidRDefault="00033ED0" w:rsidP="00033ED0">
      <w:pPr>
        <w:widowControl/>
        <w:jc w:val="left"/>
      </w:pPr>
    </w:p>
    <w:p w14:paraId="747CAACB" w14:textId="77777777" w:rsidR="00033ED0" w:rsidRDefault="00033ED0" w:rsidP="00033ED0">
      <w:pPr>
        <w:widowControl/>
        <w:jc w:val="left"/>
      </w:pPr>
      <w:r>
        <w:br w:type="page"/>
      </w:r>
    </w:p>
    <w:p w14:paraId="6DB132F7" w14:textId="77777777" w:rsidR="00033ED0" w:rsidRDefault="00033ED0" w:rsidP="00033ED0">
      <w:pPr>
        <w:pStyle w:val="ac"/>
      </w:pPr>
      <w:r>
        <w:rPr>
          <w:rFonts w:hint="eastAsia"/>
        </w:rPr>
        <w:lastRenderedPageBreak/>
        <w:t>問</w:t>
      </w:r>
      <w:r>
        <w:t>13－４【問13で「</w:t>
      </w:r>
      <w:r w:rsidRPr="001D0209">
        <w:rPr>
          <w:rFonts w:hint="eastAsia"/>
        </w:rPr>
        <w:t>以前は就労していたが、現在は就労していない</w:t>
      </w:r>
      <w:r>
        <w:t>」または「</w:t>
      </w:r>
      <w:r w:rsidRPr="001D0209">
        <w:rPr>
          <w:rFonts w:hint="eastAsia"/>
        </w:rPr>
        <w:t>これまで就労したことがない</w:t>
      </w:r>
      <w:r>
        <w:t>」を選んだ方】</w:t>
      </w:r>
      <w:r>
        <w:rPr>
          <w:rFonts w:hint="eastAsia"/>
        </w:rPr>
        <w:t>就労したいという希望はありますか。</w:t>
      </w:r>
    </w:p>
    <w:p w14:paraId="41FD2C6F" w14:textId="77777777" w:rsidR="00033ED0" w:rsidRDefault="00033ED0" w:rsidP="00033ED0">
      <w:pPr>
        <w:pStyle w:val="ab"/>
        <w:ind w:right="4649"/>
      </w:pPr>
      <w:r>
        <w:rPr>
          <w:rFonts w:hint="eastAsia"/>
        </w:rPr>
        <w:t>有効回答がありませんでした。</w:t>
      </w:r>
    </w:p>
    <w:p w14:paraId="289E7E29" w14:textId="77777777" w:rsidR="00033ED0" w:rsidRDefault="00033ED0" w:rsidP="00033ED0"/>
    <w:p w14:paraId="635AAA95" w14:textId="77777777" w:rsidR="00033ED0" w:rsidRDefault="00033ED0" w:rsidP="00033ED0"/>
    <w:p w14:paraId="284EFF1B" w14:textId="77777777" w:rsidR="00033ED0" w:rsidRPr="001F35A7" w:rsidRDefault="00033ED0" w:rsidP="00033ED0"/>
    <w:p w14:paraId="799D74A3" w14:textId="77777777" w:rsidR="00033ED0" w:rsidRDefault="00033ED0" w:rsidP="00033ED0">
      <w:pPr>
        <w:widowControl/>
        <w:jc w:val="left"/>
      </w:pPr>
    </w:p>
    <w:p w14:paraId="28909C82" w14:textId="77777777" w:rsidR="00033ED0" w:rsidRDefault="00033ED0" w:rsidP="00033ED0">
      <w:pPr>
        <w:pStyle w:val="ac"/>
      </w:pPr>
      <w:r>
        <w:rPr>
          <w:rFonts w:hint="eastAsia"/>
        </w:rPr>
        <w:t>問</w:t>
      </w:r>
      <w:r>
        <w:t>13－５　【問13－４で「１年以内に就労したい」を選んだ方】</w:t>
      </w:r>
      <w:r>
        <w:br/>
      </w:r>
      <w:r>
        <w:rPr>
          <w:rFonts w:hint="eastAsia"/>
        </w:rPr>
        <w:t>希望する就労形態はどれですか。</w:t>
      </w:r>
    </w:p>
    <w:p w14:paraId="4ED0F47A" w14:textId="77777777" w:rsidR="00033ED0" w:rsidRDefault="00033ED0" w:rsidP="00033ED0">
      <w:pPr>
        <w:pStyle w:val="ab"/>
        <w:ind w:right="4649"/>
      </w:pPr>
      <w:r>
        <w:rPr>
          <w:rFonts w:hint="eastAsia"/>
        </w:rPr>
        <w:t>有効回答がありませんでした。</w:t>
      </w:r>
    </w:p>
    <w:p w14:paraId="413FD093" w14:textId="77777777" w:rsidR="00033ED0" w:rsidRDefault="00033ED0" w:rsidP="00033ED0"/>
    <w:p w14:paraId="48317297" w14:textId="77777777" w:rsidR="00033ED0" w:rsidRDefault="00033ED0" w:rsidP="00033ED0"/>
    <w:p w14:paraId="2C05E6DE" w14:textId="77777777" w:rsidR="00033ED0" w:rsidRPr="001F35A7" w:rsidRDefault="00033ED0" w:rsidP="00033ED0"/>
    <w:p w14:paraId="7976AE95" w14:textId="77777777" w:rsidR="00033ED0" w:rsidRDefault="00033ED0" w:rsidP="00033ED0">
      <w:pPr>
        <w:widowControl/>
        <w:jc w:val="left"/>
      </w:pPr>
    </w:p>
    <w:p w14:paraId="59148576" w14:textId="77777777" w:rsidR="00033ED0" w:rsidRDefault="00033ED0" w:rsidP="00033ED0">
      <w:pPr>
        <w:pStyle w:val="ac"/>
      </w:pPr>
      <w:r>
        <w:rPr>
          <w:rFonts w:hint="eastAsia"/>
        </w:rPr>
        <w:t>問</w:t>
      </w:r>
      <w:r>
        <w:t>14　お子さんが生まれたとき、育児休業を取得されましたか。</w:t>
      </w:r>
      <w:r>
        <w:rPr>
          <w:rFonts w:hint="eastAsia"/>
        </w:rPr>
        <w:t>※２人以上お子さんがいる場合は、１回でも取得された場合は「取得した」を選択してください。</w:t>
      </w:r>
    </w:p>
    <w:p w14:paraId="0350D91C" w14:textId="77777777" w:rsidR="00033ED0" w:rsidRDefault="00033ED0" w:rsidP="00033ED0">
      <w:pPr>
        <w:pStyle w:val="ab"/>
        <w:ind w:right="4649"/>
      </w:pPr>
      <w:r w:rsidRPr="0047394E">
        <w:rPr>
          <w:noProof/>
        </w:rPr>
        <w:drawing>
          <wp:anchor distT="0" distB="0" distL="114300" distR="114300" simplePos="0" relativeHeight="251954176" behindDoc="0" locked="0" layoutInCell="1" allowOverlap="1" wp14:anchorId="17D6368B" wp14:editId="3BE622DE">
            <wp:simplePos x="0" y="0"/>
            <wp:positionH relativeFrom="column">
              <wp:posOffset>3239770</wp:posOffset>
            </wp:positionH>
            <wp:positionV relativeFrom="paragraph">
              <wp:posOffset>-35560</wp:posOffset>
            </wp:positionV>
            <wp:extent cx="3360420" cy="1844040"/>
            <wp:effectExtent l="0" t="0" r="0" b="0"/>
            <wp:wrapNone/>
            <wp:docPr id="200489883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「取得していない」の割合が</w:t>
      </w:r>
      <w:r>
        <w:t>92.4％と最も高くなっています。</w:t>
      </w:r>
    </w:p>
    <w:p w14:paraId="4FA5C776" w14:textId="77777777" w:rsidR="00033ED0" w:rsidRDefault="00033ED0" w:rsidP="00033ED0"/>
    <w:p w14:paraId="25E1CDDE" w14:textId="77777777" w:rsidR="00033ED0" w:rsidRDefault="00033ED0" w:rsidP="00033ED0"/>
    <w:p w14:paraId="62A37984" w14:textId="77777777" w:rsidR="00033ED0" w:rsidRDefault="00033ED0" w:rsidP="00033ED0"/>
    <w:p w14:paraId="34799BD0" w14:textId="77777777" w:rsidR="00033ED0" w:rsidRDefault="00033ED0" w:rsidP="00033ED0"/>
    <w:p w14:paraId="385B52C1" w14:textId="77777777" w:rsidR="00033ED0" w:rsidRDefault="00033ED0" w:rsidP="00033ED0"/>
    <w:p w14:paraId="228287F0" w14:textId="77777777" w:rsidR="00033ED0" w:rsidRDefault="00033ED0" w:rsidP="00033ED0"/>
    <w:p w14:paraId="04A5C327" w14:textId="77777777" w:rsidR="00033ED0" w:rsidRDefault="00033ED0" w:rsidP="00033ED0"/>
    <w:p w14:paraId="663C7526" w14:textId="77777777" w:rsidR="00033ED0" w:rsidRDefault="00033ED0" w:rsidP="00033ED0">
      <w:pPr>
        <w:widowControl/>
        <w:jc w:val="left"/>
      </w:pPr>
    </w:p>
    <w:p w14:paraId="386725AC" w14:textId="77777777" w:rsidR="00033ED0" w:rsidRDefault="00033ED0" w:rsidP="00033ED0">
      <w:pPr>
        <w:widowControl/>
        <w:jc w:val="left"/>
      </w:pPr>
      <w:r>
        <w:br w:type="page"/>
      </w:r>
    </w:p>
    <w:p w14:paraId="681CFC6B" w14:textId="77777777" w:rsidR="00033ED0" w:rsidRDefault="00033ED0" w:rsidP="00033ED0">
      <w:pPr>
        <w:pStyle w:val="ac"/>
      </w:pPr>
      <w:r>
        <w:rPr>
          <w:rFonts w:hint="eastAsia"/>
        </w:rPr>
        <w:lastRenderedPageBreak/>
        <w:t>問</w:t>
      </w:r>
      <w:r>
        <w:t>14－１　【問14で「</w:t>
      </w:r>
      <w:r w:rsidRPr="001D0209">
        <w:rPr>
          <w:rFonts w:hint="eastAsia"/>
        </w:rPr>
        <w:t>取得した（取得中）</w:t>
      </w:r>
      <w:r>
        <w:t>」を選んだ方】</w:t>
      </w:r>
      <w:r>
        <w:br/>
      </w:r>
      <w:r>
        <w:rPr>
          <w:rFonts w:hint="eastAsia"/>
        </w:rPr>
        <w:t>取得した期間（日数）を回答してください。</w:t>
      </w:r>
    </w:p>
    <w:p w14:paraId="3B0C72E8" w14:textId="067B38C3" w:rsidR="00033ED0" w:rsidRDefault="00033ED0" w:rsidP="000E21C1">
      <w:pPr>
        <w:pStyle w:val="ab"/>
      </w:pPr>
      <w:r w:rsidRPr="000E21C1">
        <w:rPr>
          <w:rFonts w:hint="eastAsia"/>
        </w:rPr>
        <w:t>「２日」、「５日」の割合が</w:t>
      </w:r>
      <w:r w:rsidRPr="000E21C1">
        <w:t>20.0％と最も高く、</w:t>
      </w:r>
      <w:r>
        <w:t>次いで「１日」、「４日」</w:t>
      </w:r>
      <w:r w:rsidR="000E21C1">
        <w:rPr>
          <w:rFonts w:hint="eastAsia"/>
        </w:rPr>
        <w:t>、「</w:t>
      </w:r>
      <w:r w:rsidR="000E21C1" w:rsidRPr="000E21C1">
        <w:rPr>
          <w:rFonts w:hint="eastAsia"/>
        </w:rPr>
        <w:t>７日</w:t>
      </w:r>
      <w:r w:rsidR="000E21C1">
        <w:rPr>
          <w:rFonts w:hint="eastAsia"/>
        </w:rPr>
        <w:t>」、「</w:t>
      </w:r>
      <w:r w:rsidR="000E21C1" w:rsidRPr="000E21C1">
        <w:t>14日</w:t>
      </w:r>
      <w:r w:rsidR="000E21C1">
        <w:rPr>
          <w:rFonts w:hint="eastAsia"/>
        </w:rPr>
        <w:t>」、「</w:t>
      </w:r>
      <w:r w:rsidR="000E21C1" w:rsidRPr="000E21C1">
        <w:t>30日</w:t>
      </w:r>
      <w:r w:rsidR="000E21C1">
        <w:rPr>
          <w:rFonts w:hint="eastAsia"/>
        </w:rPr>
        <w:t>」、「</w:t>
      </w:r>
      <w:r w:rsidR="000E21C1" w:rsidRPr="000E21C1">
        <w:t>30日以上</w:t>
      </w:r>
      <w:r w:rsidR="000E21C1">
        <w:rPr>
          <w:rFonts w:hint="eastAsia"/>
        </w:rPr>
        <w:t>」</w:t>
      </w:r>
      <w:r>
        <w:t>の割合が10.0％となっています。</w:t>
      </w:r>
    </w:p>
    <w:p w14:paraId="67A1068B" w14:textId="0066B95C" w:rsidR="00033ED0" w:rsidRDefault="00033ED0" w:rsidP="00033ED0"/>
    <w:p w14:paraId="278501A7" w14:textId="49A2A292" w:rsidR="00033ED0" w:rsidRDefault="000E21C1" w:rsidP="00033ED0">
      <w:r w:rsidRPr="004E6A8D">
        <w:rPr>
          <w:noProof/>
        </w:rPr>
        <w:drawing>
          <wp:anchor distT="0" distB="0" distL="114300" distR="114300" simplePos="0" relativeHeight="251977728" behindDoc="0" locked="0" layoutInCell="1" allowOverlap="1" wp14:anchorId="1BD9A0B2" wp14:editId="7142391C">
            <wp:simplePos x="0" y="0"/>
            <wp:positionH relativeFrom="column">
              <wp:posOffset>2958465</wp:posOffset>
            </wp:positionH>
            <wp:positionV relativeFrom="paragraph">
              <wp:posOffset>113665</wp:posOffset>
            </wp:positionV>
            <wp:extent cx="3303905" cy="5193665"/>
            <wp:effectExtent l="0" t="0" r="0" b="6985"/>
            <wp:wrapNone/>
            <wp:docPr id="5166506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303905" cy="5193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6A8D">
        <w:rPr>
          <w:noProof/>
        </w:rPr>
        <w:drawing>
          <wp:anchor distT="0" distB="0" distL="114300" distR="114300" simplePos="0" relativeHeight="251976704" behindDoc="0" locked="0" layoutInCell="1" allowOverlap="1" wp14:anchorId="3A28B08B" wp14:editId="71347C40">
            <wp:simplePos x="0" y="0"/>
            <wp:positionH relativeFrom="column">
              <wp:posOffset>-215265</wp:posOffset>
            </wp:positionH>
            <wp:positionV relativeFrom="paragraph">
              <wp:posOffset>152103</wp:posOffset>
            </wp:positionV>
            <wp:extent cx="3304080" cy="5193720"/>
            <wp:effectExtent l="0" t="0" r="0" b="6985"/>
            <wp:wrapNone/>
            <wp:docPr id="208197299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304080" cy="519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D2083" w14:textId="77777777" w:rsidR="00033ED0" w:rsidRDefault="00033ED0" w:rsidP="00033ED0"/>
    <w:p w14:paraId="0AF507F3" w14:textId="77777777" w:rsidR="00033ED0" w:rsidRDefault="00033ED0" w:rsidP="00033ED0"/>
    <w:p w14:paraId="753EBE41" w14:textId="77777777" w:rsidR="00033ED0" w:rsidRDefault="00033ED0" w:rsidP="00033ED0"/>
    <w:p w14:paraId="0315C0AC" w14:textId="77777777" w:rsidR="00033ED0" w:rsidRDefault="00033ED0" w:rsidP="00033ED0"/>
    <w:p w14:paraId="748D401A" w14:textId="77777777" w:rsidR="00033ED0" w:rsidRDefault="00033ED0" w:rsidP="00033ED0"/>
    <w:p w14:paraId="69E1196F" w14:textId="77777777" w:rsidR="00033ED0" w:rsidRDefault="00033ED0" w:rsidP="00033ED0"/>
    <w:p w14:paraId="7B99AF22" w14:textId="77777777" w:rsidR="00033ED0" w:rsidRDefault="00033ED0" w:rsidP="00033ED0"/>
    <w:p w14:paraId="51E09633" w14:textId="77777777" w:rsidR="00033ED0" w:rsidRDefault="00033ED0" w:rsidP="00033ED0"/>
    <w:p w14:paraId="2FEEFD44" w14:textId="77777777" w:rsidR="00033ED0" w:rsidRDefault="00033ED0" w:rsidP="00033ED0"/>
    <w:p w14:paraId="7E76F244" w14:textId="77777777" w:rsidR="00033ED0" w:rsidRDefault="00033ED0" w:rsidP="00033ED0"/>
    <w:p w14:paraId="34390F5E" w14:textId="77777777" w:rsidR="00033ED0" w:rsidRDefault="00033ED0" w:rsidP="00033ED0"/>
    <w:p w14:paraId="0C0F5BF3" w14:textId="77777777" w:rsidR="00033ED0" w:rsidRDefault="00033ED0" w:rsidP="00033ED0"/>
    <w:p w14:paraId="444721BD" w14:textId="77777777" w:rsidR="00033ED0" w:rsidRDefault="00033ED0" w:rsidP="00033ED0"/>
    <w:p w14:paraId="77E62CCB" w14:textId="77777777" w:rsidR="00033ED0" w:rsidRDefault="00033ED0" w:rsidP="00033ED0"/>
    <w:p w14:paraId="54515F7B" w14:textId="77777777" w:rsidR="00033ED0" w:rsidRDefault="00033ED0" w:rsidP="00033ED0"/>
    <w:p w14:paraId="50C8D5B6" w14:textId="77777777" w:rsidR="00033ED0" w:rsidRDefault="00033ED0" w:rsidP="00033ED0"/>
    <w:p w14:paraId="43BB93C3" w14:textId="77777777" w:rsidR="00033ED0" w:rsidRDefault="00033ED0" w:rsidP="00033ED0"/>
    <w:p w14:paraId="0E208838" w14:textId="77777777" w:rsidR="00033ED0" w:rsidRDefault="00033ED0" w:rsidP="00033ED0"/>
    <w:p w14:paraId="111680CC" w14:textId="77777777" w:rsidR="00033ED0" w:rsidRDefault="00033ED0" w:rsidP="00033ED0"/>
    <w:p w14:paraId="2757CB48" w14:textId="77777777" w:rsidR="00033ED0" w:rsidRDefault="00033ED0" w:rsidP="00033ED0"/>
    <w:p w14:paraId="6E1E5355" w14:textId="77777777" w:rsidR="00033ED0" w:rsidRDefault="00033ED0" w:rsidP="00033ED0"/>
    <w:p w14:paraId="1C6FDD57" w14:textId="77777777" w:rsidR="00033ED0" w:rsidRDefault="00033ED0" w:rsidP="00033ED0"/>
    <w:p w14:paraId="0A8B1705" w14:textId="77777777" w:rsidR="00033ED0" w:rsidRDefault="00033ED0" w:rsidP="00033ED0"/>
    <w:p w14:paraId="14FEC813" w14:textId="77777777" w:rsidR="00033ED0" w:rsidRDefault="00033ED0" w:rsidP="00033ED0"/>
    <w:p w14:paraId="0D4E4FA8" w14:textId="77777777" w:rsidR="00033ED0" w:rsidRDefault="00033ED0" w:rsidP="00033ED0"/>
    <w:p w14:paraId="10528FD7" w14:textId="77777777" w:rsidR="00033ED0" w:rsidRDefault="00033ED0" w:rsidP="00033ED0"/>
    <w:p w14:paraId="4A64DA3C" w14:textId="77777777" w:rsidR="00033ED0" w:rsidRDefault="00033ED0" w:rsidP="00033ED0"/>
    <w:p w14:paraId="1A15134E" w14:textId="77777777" w:rsidR="00033ED0" w:rsidRDefault="00033ED0" w:rsidP="00033ED0"/>
    <w:p w14:paraId="35925334" w14:textId="77777777" w:rsidR="00033ED0" w:rsidRDefault="00033ED0" w:rsidP="00033ED0"/>
    <w:p w14:paraId="498ED0C0" w14:textId="77777777" w:rsidR="00033ED0" w:rsidRDefault="00033ED0" w:rsidP="00033ED0"/>
    <w:p w14:paraId="06EB2DF2" w14:textId="77777777" w:rsidR="00033ED0" w:rsidRDefault="00033ED0" w:rsidP="00033ED0"/>
    <w:p w14:paraId="074E4860" w14:textId="77777777" w:rsidR="00033ED0" w:rsidRDefault="00033ED0" w:rsidP="00033ED0">
      <w:pPr>
        <w:widowControl/>
        <w:jc w:val="left"/>
      </w:pPr>
      <w:r>
        <w:br w:type="page"/>
      </w:r>
    </w:p>
    <w:p w14:paraId="613B4BD6" w14:textId="77777777" w:rsidR="00033ED0" w:rsidRDefault="00033ED0" w:rsidP="00033ED0">
      <w:pPr>
        <w:pStyle w:val="ac"/>
      </w:pPr>
      <w:r>
        <w:rPr>
          <w:rFonts w:hint="eastAsia"/>
        </w:rPr>
        <w:lastRenderedPageBreak/>
        <w:t>問</w:t>
      </w:r>
      <w:r>
        <w:t>14－２　【問14で「取得していない」を選んだ方】</w:t>
      </w:r>
      <w:r>
        <w:br/>
      </w:r>
      <w:r>
        <w:rPr>
          <w:rFonts w:hint="eastAsia"/>
        </w:rPr>
        <w:t>取得しなかった理由を選択してください。（該当するものすべてを選択）</w:t>
      </w:r>
    </w:p>
    <w:p w14:paraId="3AD93D17" w14:textId="77777777" w:rsidR="00033ED0" w:rsidRDefault="00033ED0" w:rsidP="00033ED0">
      <w:pPr>
        <w:pStyle w:val="ab"/>
        <w:ind w:right="4649"/>
      </w:pPr>
      <w:r w:rsidRPr="0047394E">
        <w:rPr>
          <w:noProof/>
        </w:rPr>
        <w:drawing>
          <wp:anchor distT="0" distB="0" distL="114300" distR="114300" simplePos="0" relativeHeight="251955200" behindDoc="0" locked="0" layoutInCell="1" allowOverlap="1" wp14:anchorId="7914E608" wp14:editId="06D478CA">
            <wp:simplePos x="0" y="0"/>
            <wp:positionH relativeFrom="column">
              <wp:posOffset>3239770</wp:posOffset>
            </wp:positionH>
            <wp:positionV relativeFrom="paragraph">
              <wp:posOffset>-35560</wp:posOffset>
            </wp:positionV>
            <wp:extent cx="3360420" cy="6720840"/>
            <wp:effectExtent l="0" t="0" r="0" b="0"/>
            <wp:wrapNone/>
            <wp:docPr id="195949039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36042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「配偶者が就労などしておらず、配偶者が保育してくれるから」の割合が</w:t>
      </w:r>
      <w:r>
        <w:t>35.4％と最も高く、次いで「仕事が忙しかったから」の割合が32.3％、「配偶者が育児休業を取得したから」の割合が23.7％となっています。</w:t>
      </w:r>
    </w:p>
    <w:p w14:paraId="3B0967DC" w14:textId="77777777" w:rsidR="00033ED0" w:rsidRDefault="00033ED0" w:rsidP="00033ED0"/>
    <w:p w14:paraId="72E227DA" w14:textId="77777777" w:rsidR="00033ED0" w:rsidRDefault="00033ED0" w:rsidP="00033ED0"/>
    <w:p w14:paraId="691FDA97" w14:textId="77777777" w:rsidR="00033ED0" w:rsidRDefault="00033ED0" w:rsidP="00033ED0"/>
    <w:p w14:paraId="0611D190" w14:textId="77777777" w:rsidR="00033ED0" w:rsidRDefault="00033ED0" w:rsidP="00033ED0"/>
    <w:p w14:paraId="74A13AB4" w14:textId="77777777" w:rsidR="00033ED0" w:rsidRDefault="00033ED0" w:rsidP="00033ED0"/>
    <w:p w14:paraId="685610D6" w14:textId="77777777" w:rsidR="00033ED0" w:rsidRDefault="00033ED0" w:rsidP="00033ED0"/>
    <w:p w14:paraId="48D0CEEA" w14:textId="77777777" w:rsidR="00033ED0" w:rsidRDefault="00033ED0" w:rsidP="00033ED0"/>
    <w:p w14:paraId="0D9EB370" w14:textId="77777777" w:rsidR="00033ED0" w:rsidRDefault="00033ED0" w:rsidP="00033ED0"/>
    <w:p w14:paraId="1C568DA8" w14:textId="77777777" w:rsidR="00033ED0" w:rsidRDefault="00033ED0" w:rsidP="00033ED0"/>
    <w:p w14:paraId="3F8521D3" w14:textId="77777777" w:rsidR="00033ED0" w:rsidRDefault="00033ED0" w:rsidP="00033ED0"/>
    <w:p w14:paraId="716F738A" w14:textId="77777777" w:rsidR="00033ED0" w:rsidRDefault="00033ED0" w:rsidP="00033ED0"/>
    <w:p w14:paraId="5BB077CE" w14:textId="77777777" w:rsidR="00033ED0" w:rsidRDefault="00033ED0" w:rsidP="00033ED0"/>
    <w:p w14:paraId="1BF111A6" w14:textId="77777777" w:rsidR="00033ED0" w:rsidRDefault="00033ED0" w:rsidP="00033ED0"/>
    <w:p w14:paraId="0A3ED1CB" w14:textId="77777777" w:rsidR="00033ED0" w:rsidRDefault="00033ED0" w:rsidP="00033ED0"/>
    <w:p w14:paraId="27030CF9" w14:textId="77777777" w:rsidR="00033ED0" w:rsidRDefault="00033ED0" w:rsidP="00033ED0"/>
    <w:p w14:paraId="3B157716" w14:textId="77777777" w:rsidR="00033ED0" w:rsidRDefault="00033ED0" w:rsidP="00033ED0"/>
    <w:p w14:paraId="41865D89" w14:textId="77777777" w:rsidR="00033ED0" w:rsidRDefault="00033ED0" w:rsidP="00033ED0"/>
    <w:p w14:paraId="5ABF22BD" w14:textId="77777777" w:rsidR="00033ED0" w:rsidRDefault="00033ED0" w:rsidP="00033ED0"/>
    <w:p w14:paraId="71A4A1EC" w14:textId="77777777" w:rsidR="00033ED0" w:rsidRDefault="00033ED0" w:rsidP="00033ED0"/>
    <w:p w14:paraId="53E4BED6" w14:textId="77777777" w:rsidR="00033ED0" w:rsidRDefault="00033ED0" w:rsidP="00033ED0"/>
    <w:p w14:paraId="097A0B5C" w14:textId="77777777" w:rsidR="00033ED0" w:rsidRDefault="00033ED0" w:rsidP="00033ED0"/>
    <w:p w14:paraId="2A128650" w14:textId="77777777" w:rsidR="00033ED0" w:rsidRDefault="00033ED0" w:rsidP="00033ED0"/>
    <w:p w14:paraId="23B78641" w14:textId="77777777" w:rsidR="00033ED0" w:rsidRDefault="00033ED0" w:rsidP="00033ED0"/>
    <w:p w14:paraId="52A62143" w14:textId="77777777" w:rsidR="00033ED0" w:rsidRDefault="00033ED0" w:rsidP="00033ED0"/>
    <w:p w14:paraId="4A56E347" w14:textId="77777777" w:rsidR="00033ED0" w:rsidRDefault="00033ED0" w:rsidP="00033ED0">
      <w:pPr>
        <w:widowControl/>
        <w:jc w:val="left"/>
      </w:pPr>
      <w:r>
        <w:br w:type="page"/>
      </w:r>
    </w:p>
    <w:p w14:paraId="67E3904E" w14:textId="34F9697A" w:rsidR="00C245AC" w:rsidRPr="00043AC9" w:rsidRDefault="00C245AC" w:rsidP="00C245AC">
      <w:pPr>
        <w:pStyle w:val="3"/>
        <w:snapToGrid w:val="0"/>
        <w:ind w:leftChars="100" w:left="210"/>
        <w:rPr>
          <w:rFonts w:hAnsi="BIZ UDゴシック" w:cs="Times New Roman"/>
          <w:sz w:val="28"/>
          <w:szCs w:val="24"/>
        </w:rPr>
      </w:pPr>
      <w:bookmarkStart w:id="31" w:name="_Toc178273466"/>
      <w:r w:rsidRPr="00043AC9">
        <w:rPr>
          <w:rFonts w:hAnsi="BIZ UDゴシック" w:cs="Times New Roman" w:hint="eastAsia"/>
          <w:sz w:val="28"/>
          <w:szCs w:val="24"/>
        </w:rPr>
        <w:lastRenderedPageBreak/>
        <w:t>（</w:t>
      </w:r>
      <w:r>
        <w:rPr>
          <w:rFonts w:hAnsi="BIZ UDゴシック" w:cs="Times New Roman" w:hint="eastAsia"/>
          <w:sz w:val="28"/>
          <w:szCs w:val="24"/>
        </w:rPr>
        <w:t>４</w:t>
      </w:r>
      <w:r w:rsidRPr="00043AC9">
        <w:rPr>
          <w:rFonts w:hAnsi="BIZ UDゴシック" w:cs="Times New Roman" w:hint="eastAsia"/>
          <w:sz w:val="28"/>
          <w:szCs w:val="24"/>
        </w:rPr>
        <w:t>）</w:t>
      </w:r>
      <w:r w:rsidRPr="00C245AC">
        <w:rPr>
          <w:rFonts w:hAnsi="BIZ UDゴシック" w:cs="Times New Roman" w:hint="eastAsia"/>
          <w:sz w:val="28"/>
          <w:szCs w:val="24"/>
        </w:rPr>
        <w:t>日頃の遊び場について</w:t>
      </w:r>
      <w:bookmarkEnd w:id="31"/>
    </w:p>
    <w:p w14:paraId="0259EFC4" w14:textId="77777777" w:rsidR="00033ED0" w:rsidRDefault="00033ED0" w:rsidP="00033ED0">
      <w:pPr>
        <w:pStyle w:val="ac"/>
      </w:pPr>
      <w:r>
        <w:rPr>
          <w:rFonts w:hint="eastAsia"/>
        </w:rPr>
        <w:t>問</w:t>
      </w:r>
      <w:r>
        <w:t>15　お子さんは普段どのような場所で遊んでいますか。</w:t>
      </w:r>
      <w:r>
        <w:br/>
        <w:t>（該当するものすべてを選択）</w:t>
      </w:r>
    </w:p>
    <w:p w14:paraId="4F4FE4EE" w14:textId="77777777" w:rsidR="00033ED0" w:rsidRDefault="00033ED0" w:rsidP="00033ED0">
      <w:pPr>
        <w:pStyle w:val="ab"/>
        <w:ind w:right="4649"/>
      </w:pPr>
      <w:r w:rsidRPr="0047394E">
        <w:rPr>
          <w:noProof/>
        </w:rPr>
        <w:drawing>
          <wp:anchor distT="0" distB="0" distL="114300" distR="114300" simplePos="0" relativeHeight="251956224" behindDoc="0" locked="0" layoutInCell="1" allowOverlap="1" wp14:anchorId="254F91EB" wp14:editId="202AA491">
            <wp:simplePos x="0" y="0"/>
            <wp:positionH relativeFrom="column">
              <wp:posOffset>3239770</wp:posOffset>
            </wp:positionH>
            <wp:positionV relativeFrom="paragraph">
              <wp:posOffset>-35560</wp:posOffset>
            </wp:positionV>
            <wp:extent cx="3360420" cy="3672840"/>
            <wp:effectExtent l="0" t="0" r="0" b="0"/>
            <wp:wrapNone/>
            <wp:docPr id="1149166322"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「自宅（家の中）」の割合が</w:t>
      </w:r>
      <w:r>
        <w:t>95.4％と最も高く、次いで「自宅（庭、自宅周辺）」の割合が66.8％、「友達の家」の割合が47.3％となっています。</w:t>
      </w:r>
    </w:p>
    <w:p w14:paraId="470E572E" w14:textId="77777777" w:rsidR="00033ED0" w:rsidRDefault="00033ED0" w:rsidP="00033ED0"/>
    <w:p w14:paraId="0C334C97" w14:textId="77777777" w:rsidR="00033ED0" w:rsidRDefault="00033ED0" w:rsidP="00033ED0"/>
    <w:p w14:paraId="270DFE45" w14:textId="77777777" w:rsidR="00033ED0" w:rsidRDefault="00033ED0" w:rsidP="00033ED0"/>
    <w:p w14:paraId="5EE0667F" w14:textId="77777777" w:rsidR="00033ED0" w:rsidRDefault="00033ED0" w:rsidP="00033ED0"/>
    <w:p w14:paraId="61C8F046" w14:textId="77777777" w:rsidR="00033ED0" w:rsidRDefault="00033ED0" w:rsidP="00033ED0"/>
    <w:p w14:paraId="74B69AF9" w14:textId="77777777" w:rsidR="00033ED0" w:rsidRDefault="00033ED0" w:rsidP="00033ED0"/>
    <w:p w14:paraId="1C6431BA" w14:textId="77777777" w:rsidR="00033ED0" w:rsidRDefault="00033ED0" w:rsidP="00033ED0"/>
    <w:p w14:paraId="4AD47C5E" w14:textId="77777777" w:rsidR="00033ED0" w:rsidRDefault="00033ED0" w:rsidP="00033ED0"/>
    <w:p w14:paraId="54B40D25" w14:textId="77777777" w:rsidR="00033ED0" w:rsidRDefault="00033ED0" w:rsidP="00033ED0"/>
    <w:p w14:paraId="1A692CF8" w14:textId="77777777" w:rsidR="00033ED0" w:rsidRDefault="00033ED0" w:rsidP="00033ED0"/>
    <w:p w14:paraId="4FEEE87B" w14:textId="77777777" w:rsidR="00033ED0" w:rsidRDefault="00033ED0" w:rsidP="00033ED0"/>
    <w:p w14:paraId="1B598DFA" w14:textId="77777777" w:rsidR="00033ED0" w:rsidRDefault="00033ED0" w:rsidP="00033ED0"/>
    <w:p w14:paraId="55A87ABF" w14:textId="77777777" w:rsidR="00033ED0" w:rsidRDefault="00033ED0" w:rsidP="00033ED0"/>
    <w:p w14:paraId="3B79E3CE" w14:textId="77777777" w:rsidR="00033ED0" w:rsidRDefault="00033ED0" w:rsidP="00033ED0">
      <w:pPr>
        <w:widowControl/>
        <w:jc w:val="left"/>
      </w:pPr>
    </w:p>
    <w:p w14:paraId="4E251753" w14:textId="77777777" w:rsidR="00033ED0" w:rsidRDefault="00033ED0" w:rsidP="00033ED0">
      <w:pPr>
        <w:pStyle w:val="ac"/>
      </w:pPr>
      <w:r>
        <w:rPr>
          <w:rFonts w:hint="eastAsia"/>
        </w:rPr>
        <w:t>問</w:t>
      </w:r>
      <w:r>
        <w:t>16　家の近くにある子どもの遊び場について、何か感じることはありますか。</w:t>
      </w:r>
      <w:r>
        <w:br/>
        <w:t>（該当するものすべてを選択）</w:t>
      </w:r>
    </w:p>
    <w:p w14:paraId="7FFC9B8C" w14:textId="77777777" w:rsidR="00033ED0" w:rsidRDefault="00033ED0" w:rsidP="00033ED0">
      <w:pPr>
        <w:pStyle w:val="ab"/>
        <w:ind w:right="4649"/>
      </w:pPr>
      <w:r w:rsidRPr="0047394E">
        <w:rPr>
          <w:noProof/>
        </w:rPr>
        <w:drawing>
          <wp:anchor distT="0" distB="0" distL="114300" distR="114300" simplePos="0" relativeHeight="251957248" behindDoc="0" locked="0" layoutInCell="1" allowOverlap="1" wp14:anchorId="54EAA28F" wp14:editId="1EF81795">
            <wp:simplePos x="0" y="0"/>
            <wp:positionH relativeFrom="column">
              <wp:posOffset>3239770</wp:posOffset>
            </wp:positionH>
            <wp:positionV relativeFrom="paragraph">
              <wp:posOffset>-35560</wp:posOffset>
            </wp:positionV>
            <wp:extent cx="3360420" cy="4282440"/>
            <wp:effectExtent l="0" t="0" r="0" b="0"/>
            <wp:wrapNone/>
            <wp:docPr id="616580254"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「公園があると良い」の割合が</w:t>
      </w:r>
      <w:r>
        <w:t>47.6％と最も高く、次いで「遊具が充実すると良い」の割合が45.6％、「遊び仲間が少ない」の割合が28.1％となっています。</w:t>
      </w:r>
    </w:p>
    <w:p w14:paraId="18E8463E" w14:textId="77777777" w:rsidR="00033ED0" w:rsidRDefault="00033ED0" w:rsidP="00033ED0"/>
    <w:p w14:paraId="21DB8015" w14:textId="77777777" w:rsidR="00033ED0" w:rsidRDefault="00033ED0" w:rsidP="00033ED0"/>
    <w:p w14:paraId="7CCD6B02" w14:textId="77777777" w:rsidR="00033ED0" w:rsidRDefault="00033ED0" w:rsidP="00033ED0"/>
    <w:p w14:paraId="6F8F3392" w14:textId="77777777" w:rsidR="00033ED0" w:rsidRDefault="00033ED0" w:rsidP="00033ED0"/>
    <w:p w14:paraId="63BA4E04" w14:textId="77777777" w:rsidR="00033ED0" w:rsidRDefault="00033ED0" w:rsidP="00033ED0"/>
    <w:p w14:paraId="7D4FD188" w14:textId="77777777" w:rsidR="00033ED0" w:rsidRDefault="00033ED0" w:rsidP="00033ED0"/>
    <w:p w14:paraId="7A2645B0" w14:textId="77777777" w:rsidR="00033ED0" w:rsidRDefault="00033ED0" w:rsidP="00033ED0"/>
    <w:p w14:paraId="294C77BC" w14:textId="77777777" w:rsidR="00033ED0" w:rsidRDefault="00033ED0" w:rsidP="00033ED0"/>
    <w:p w14:paraId="7A5E4180" w14:textId="77777777" w:rsidR="00033ED0" w:rsidRDefault="00033ED0" w:rsidP="00033ED0"/>
    <w:p w14:paraId="0D03CE41" w14:textId="77777777" w:rsidR="00033ED0" w:rsidRDefault="00033ED0" w:rsidP="00033ED0"/>
    <w:p w14:paraId="660C45BD" w14:textId="77777777" w:rsidR="00033ED0" w:rsidRDefault="00033ED0" w:rsidP="00033ED0">
      <w:pPr>
        <w:widowControl/>
        <w:jc w:val="left"/>
      </w:pPr>
      <w:r>
        <w:br w:type="page"/>
      </w:r>
    </w:p>
    <w:p w14:paraId="68B78E46" w14:textId="17B5FCC4" w:rsidR="00C245AC" w:rsidRPr="00043AC9" w:rsidRDefault="00C245AC" w:rsidP="00C245AC">
      <w:pPr>
        <w:pStyle w:val="3"/>
        <w:snapToGrid w:val="0"/>
        <w:ind w:leftChars="100" w:left="210"/>
        <w:rPr>
          <w:rFonts w:hAnsi="BIZ UDゴシック" w:cs="Times New Roman"/>
          <w:sz w:val="28"/>
          <w:szCs w:val="24"/>
        </w:rPr>
      </w:pPr>
      <w:bookmarkStart w:id="32" w:name="_Toc178273467"/>
      <w:r w:rsidRPr="00043AC9">
        <w:rPr>
          <w:rFonts w:hAnsi="BIZ UDゴシック" w:cs="Times New Roman" w:hint="eastAsia"/>
          <w:sz w:val="28"/>
          <w:szCs w:val="24"/>
        </w:rPr>
        <w:lastRenderedPageBreak/>
        <w:t>（</w:t>
      </w:r>
      <w:r>
        <w:rPr>
          <w:rFonts w:hAnsi="BIZ UDゴシック" w:cs="Times New Roman" w:hint="eastAsia"/>
          <w:sz w:val="28"/>
          <w:szCs w:val="24"/>
        </w:rPr>
        <w:t>５</w:t>
      </w:r>
      <w:r w:rsidRPr="00043AC9">
        <w:rPr>
          <w:rFonts w:hAnsi="BIZ UDゴシック" w:cs="Times New Roman" w:hint="eastAsia"/>
          <w:sz w:val="28"/>
          <w:szCs w:val="24"/>
        </w:rPr>
        <w:t>）</w:t>
      </w:r>
      <w:r w:rsidRPr="00C245AC">
        <w:rPr>
          <w:rFonts w:hAnsi="BIZ UDゴシック" w:cs="Times New Roman" w:hint="eastAsia"/>
          <w:sz w:val="28"/>
          <w:szCs w:val="24"/>
        </w:rPr>
        <w:t>宿泊を伴う一時預かり等について</w:t>
      </w:r>
      <w:bookmarkEnd w:id="32"/>
    </w:p>
    <w:p w14:paraId="7FDC515A" w14:textId="77777777" w:rsidR="00033ED0" w:rsidRDefault="00033ED0" w:rsidP="00033ED0">
      <w:pPr>
        <w:pStyle w:val="ac"/>
      </w:pPr>
      <w:r>
        <w:rPr>
          <w:rFonts w:hint="eastAsia"/>
        </w:rPr>
        <w:t>問</w:t>
      </w:r>
      <w:r>
        <w:t>17　保護者の用事（冠婚葬祭、保護者・家族の病気、育児疲れや育児不安、病気など）により、泊りがけで家族以外に預ける必要がある場合に、子育て短期支援事業（児童養護施設や市内のショートステイ里親などで一定期間、子どもを預かる事業）を利用したいと思いますか。</w:t>
      </w:r>
    </w:p>
    <w:p w14:paraId="4229E6E7" w14:textId="77777777" w:rsidR="00033ED0" w:rsidRDefault="00033ED0" w:rsidP="00033ED0">
      <w:pPr>
        <w:pStyle w:val="ab"/>
        <w:ind w:right="4649"/>
      </w:pPr>
      <w:r w:rsidRPr="0047394E">
        <w:rPr>
          <w:noProof/>
        </w:rPr>
        <w:drawing>
          <wp:anchor distT="0" distB="0" distL="114300" distR="114300" simplePos="0" relativeHeight="251958272" behindDoc="0" locked="0" layoutInCell="1" allowOverlap="1" wp14:anchorId="50F65450" wp14:editId="2EAD7EDB">
            <wp:simplePos x="0" y="0"/>
            <wp:positionH relativeFrom="column">
              <wp:posOffset>3239770</wp:posOffset>
            </wp:positionH>
            <wp:positionV relativeFrom="paragraph">
              <wp:posOffset>-35560</wp:posOffset>
            </wp:positionV>
            <wp:extent cx="3360420" cy="1844040"/>
            <wp:effectExtent l="0" t="0" r="0" b="0"/>
            <wp:wrapNone/>
            <wp:docPr id="1908759174"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「わからない」の割合が</w:t>
      </w:r>
      <w:r>
        <w:t>48.4％と最も高く、次いで「利用したくない」の割合が41.5％となっています。</w:t>
      </w:r>
    </w:p>
    <w:p w14:paraId="5C8BF379" w14:textId="77777777" w:rsidR="00033ED0" w:rsidRDefault="00033ED0" w:rsidP="00033ED0"/>
    <w:p w14:paraId="000854B5" w14:textId="77777777" w:rsidR="00033ED0" w:rsidRDefault="00033ED0" w:rsidP="00033ED0"/>
    <w:p w14:paraId="5AA65EDF" w14:textId="77777777" w:rsidR="00033ED0" w:rsidRDefault="00033ED0" w:rsidP="00033ED0"/>
    <w:p w14:paraId="3B9276EB" w14:textId="77777777" w:rsidR="00033ED0" w:rsidRDefault="00033ED0" w:rsidP="00033ED0"/>
    <w:p w14:paraId="7CE8D7AE" w14:textId="77777777" w:rsidR="00033ED0" w:rsidRDefault="00033ED0" w:rsidP="00033ED0"/>
    <w:p w14:paraId="0BA724E7" w14:textId="77777777" w:rsidR="00033ED0" w:rsidRDefault="00033ED0" w:rsidP="00033ED0"/>
    <w:p w14:paraId="263F5A9B" w14:textId="77777777" w:rsidR="00033ED0" w:rsidRDefault="00033ED0" w:rsidP="00033ED0"/>
    <w:p w14:paraId="6783B7FC" w14:textId="77777777" w:rsidR="00033ED0" w:rsidRDefault="00033ED0" w:rsidP="00033ED0"/>
    <w:p w14:paraId="433629EB" w14:textId="77777777" w:rsidR="00033ED0" w:rsidRDefault="00033ED0" w:rsidP="00033ED0">
      <w:pPr>
        <w:widowControl/>
        <w:jc w:val="left"/>
      </w:pPr>
    </w:p>
    <w:p w14:paraId="0FF30161" w14:textId="77777777" w:rsidR="00033ED0" w:rsidRDefault="00033ED0" w:rsidP="00033ED0">
      <w:pPr>
        <w:pStyle w:val="ac"/>
      </w:pPr>
      <w:r>
        <w:rPr>
          <w:rFonts w:hint="eastAsia"/>
        </w:rPr>
        <w:t>問</w:t>
      </w:r>
      <w:r>
        <w:t>17－１　【問17の質問で「利用したい」を選んだ方】</w:t>
      </w:r>
      <w:r>
        <w:rPr>
          <w:rFonts w:hint="eastAsia"/>
        </w:rPr>
        <w:t>その目的とおよそ必要な日数（泊数）を入力してください。（該当するもにそれぞれ日数を入力）</w:t>
      </w:r>
    </w:p>
    <w:p w14:paraId="78889404" w14:textId="77777777" w:rsidR="00033ED0" w:rsidRDefault="00033ED0" w:rsidP="00033ED0">
      <w:pPr>
        <w:pStyle w:val="ab"/>
        <w:ind w:right="4649"/>
      </w:pPr>
      <w:r w:rsidRPr="0047394E">
        <w:rPr>
          <w:noProof/>
        </w:rPr>
        <w:drawing>
          <wp:anchor distT="0" distB="0" distL="114300" distR="114300" simplePos="0" relativeHeight="251959296" behindDoc="0" locked="0" layoutInCell="1" allowOverlap="1" wp14:anchorId="3D901424" wp14:editId="50E85539">
            <wp:simplePos x="0" y="0"/>
            <wp:positionH relativeFrom="column">
              <wp:posOffset>3239770</wp:posOffset>
            </wp:positionH>
            <wp:positionV relativeFrom="paragraph">
              <wp:posOffset>-35560</wp:posOffset>
            </wp:positionV>
            <wp:extent cx="3360420" cy="2148840"/>
            <wp:effectExtent l="0" t="0" r="0" b="0"/>
            <wp:wrapNone/>
            <wp:docPr id="800969709"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「保護者や家族の病気」の割合が</w:t>
      </w:r>
      <w:r>
        <w:t>69.7％と最も高く、次いで「冠婚葬祭」の割合が42.4％、「保護者や家族の育児疲れ・不安」の割合が33.3％となっています。</w:t>
      </w:r>
    </w:p>
    <w:p w14:paraId="2AA35CFC" w14:textId="77777777" w:rsidR="00033ED0" w:rsidRDefault="00033ED0" w:rsidP="00033ED0"/>
    <w:p w14:paraId="5832E904" w14:textId="77777777" w:rsidR="00033ED0" w:rsidRDefault="00033ED0" w:rsidP="00033ED0"/>
    <w:p w14:paraId="34222482" w14:textId="77777777" w:rsidR="00033ED0" w:rsidRDefault="00033ED0" w:rsidP="00033ED0"/>
    <w:p w14:paraId="1CDF51D7" w14:textId="77777777" w:rsidR="00033ED0" w:rsidRDefault="00033ED0" w:rsidP="00033ED0"/>
    <w:p w14:paraId="3E536AF0" w14:textId="77777777" w:rsidR="00033ED0" w:rsidRDefault="00033ED0" w:rsidP="00033ED0"/>
    <w:p w14:paraId="213A5E1E" w14:textId="77777777" w:rsidR="00033ED0" w:rsidRDefault="00033ED0" w:rsidP="00033ED0"/>
    <w:p w14:paraId="57397213" w14:textId="77777777" w:rsidR="00033ED0" w:rsidRDefault="00033ED0" w:rsidP="00033ED0"/>
    <w:p w14:paraId="0634A4A4" w14:textId="77777777" w:rsidR="00033ED0" w:rsidRDefault="00033ED0" w:rsidP="00033ED0"/>
    <w:p w14:paraId="2C9CEACA" w14:textId="77777777" w:rsidR="00033ED0" w:rsidRDefault="00033ED0" w:rsidP="00033ED0"/>
    <w:p w14:paraId="1AE81E9A" w14:textId="77777777" w:rsidR="00033ED0" w:rsidRDefault="00033ED0" w:rsidP="00033ED0"/>
    <w:p w14:paraId="55EABDE7" w14:textId="77777777" w:rsidR="00033ED0" w:rsidRDefault="00033ED0" w:rsidP="00033ED0">
      <w:pPr>
        <w:widowControl/>
        <w:jc w:val="left"/>
      </w:pPr>
      <w:r>
        <w:br w:type="page"/>
      </w:r>
    </w:p>
    <w:p w14:paraId="0741767F" w14:textId="09FB0F23" w:rsidR="00C245AC" w:rsidRPr="00043AC9" w:rsidRDefault="00C245AC" w:rsidP="00C245AC">
      <w:pPr>
        <w:pStyle w:val="3"/>
        <w:snapToGrid w:val="0"/>
        <w:ind w:leftChars="100" w:left="210"/>
        <w:rPr>
          <w:rFonts w:hAnsi="BIZ UDゴシック" w:cs="Times New Roman"/>
          <w:sz w:val="28"/>
          <w:szCs w:val="24"/>
        </w:rPr>
      </w:pPr>
      <w:bookmarkStart w:id="33" w:name="_Toc178273468"/>
      <w:r w:rsidRPr="00043AC9">
        <w:rPr>
          <w:rFonts w:hAnsi="BIZ UDゴシック" w:cs="Times New Roman" w:hint="eastAsia"/>
          <w:sz w:val="28"/>
          <w:szCs w:val="24"/>
        </w:rPr>
        <w:lastRenderedPageBreak/>
        <w:t>（</w:t>
      </w:r>
      <w:r>
        <w:rPr>
          <w:rFonts w:hAnsi="BIZ UDゴシック" w:cs="Times New Roman" w:hint="eastAsia"/>
          <w:sz w:val="28"/>
          <w:szCs w:val="24"/>
        </w:rPr>
        <w:t>６</w:t>
      </w:r>
      <w:r w:rsidRPr="00043AC9">
        <w:rPr>
          <w:rFonts w:hAnsi="BIZ UDゴシック" w:cs="Times New Roman" w:hint="eastAsia"/>
          <w:sz w:val="28"/>
          <w:szCs w:val="24"/>
        </w:rPr>
        <w:t>）</w:t>
      </w:r>
      <w:r w:rsidR="00B1505B" w:rsidRPr="00B1505B">
        <w:rPr>
          <w:rFonts w:hAnsi="BIZ UDゴシック" w:cs="Times New Roman" w:hint="eastAsia"/>
          <w:sz w:val="28"/>
          <w:szCs w:val="24"/>
        </w:rPr>
        <w:t>放課後の過ごし方について</w:t>
      </w:r>
      <w:bookmarkEnd w:id="33"/>
    </w:p>
    <w:p w14:paraId="29843D75" w14:textId="77777777" w:rsidR="00033ED0" w:rsidRDefault="00033ED0" w:rsidP="00033ED0">
      <w:pPr>
        <w:pStyle w:val="ac"/>
      </w:pPr>
      <w:r>
        <w:rPr>
          <w:rFonts w:hint="eastAsia"/>
        </w:rPr>
        <w:t>問</w:t>
      </w:r>
      <w:r>
        <w:t>18　お子さんは、放課後（平日の小学校終了後）の時間をどのような場所で過ごしていますか。週当たりの日数と合わせてお答えください。</w:t>
      </w:r>
      <w:r>
        <w:br/>
        <w:t>（該当項目にそれぞれ日数を入力）</w:t>
      </w:r>
    </w:p>
    <w:p w14:paraId="5136729E" w14:textId="77777777" w:rsidR="00033ED0" w:rsidRDefault="00033ED0" w:rsidP="00033ED0">
      <w:pPr>
        <w:pStyle w:val="ab"/>
        <w:ind w:right="4649"/>
      </w:pPr>
      <w:r w:rsidRPr="0047394E">
        <w:rPr>
          <w:noProof/>
        </w:rPr>
        <w:drawing>
          <wp:anchor distT="0" distB="0" distL="114300" distR="114300" simplePos="0" relativeHeight="251960320" behindDoc="0" locked="0" layoutInCell="1" allowOverlap="1" wp14:anchorId="45DA0F33" wp14:editId="7C1A585A">
            <wp:simplePos x="0" y="0"/>
            <wp:positionH relativeFrom="column">
              <wp:posOffset>3239770</wp:posOffset>
            </wp:positionH>
            <wp:positionV relativeFrom="paragraph">
              <wp:posOffset>-35560</wp:posOffset>
            </wp:positionV>
            <wp:extent cx="3360420" cy="3672840"/>
            <wp:effectExtent l="0" t="0" r="0" b="0"/>
            <wp:wrapNone/>
            <wp:docPr id="149692543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「自宅」の割合が</w:t>
      </w:r>
      <w:r>
        <w:t>86.0％と最も高く、次いで「習い事（スポーツクラブ、学習塾など）」の割合が39.0％、「祖父母宅や友人、知人宅」の割合が18.9％となっています。</w:t>
      </w:r>
    </w:p>
    <w:p w14:paraId="30D7EB52" w14:textId="77777777" w:rsidR="00033ED0" w:rsidRDefault="00033ED0" w:rsidP="00033ED0"/>
    <w:p w14:paraId="666B6D0C" w14:textId="77777777" w:rsidR="00033ED0" w:rsidRDefault="00033ED0" w:rsidP="00033ED0"/>
    <w:p w14:paraId="42435168" w14:textId="77777777" w:rsidR="00033ED0" w:rsidRDefault="00033ED0" w:rsidP="00033ED0"/>
    <w:p w14:paraId="2B96D9C6" w14:textId="77777777" w:rsidR="00033ED0" w:rsidRDefault="00033ED0" w:rsidP="00033ED0"/>
    <w:p w14:paraId="552D5659" w14:textId="77777777" w:rsidR="00033ED0" w:rsidRDefault="00033ED0" w:rsidP="00033ED0"/>
    <w:p w14:paraId="475670DE" w14:textId="77777777" w:rsidR="00033ED0" w:rsidRDefault="00033ED0" w:rsidP="00033ED0"/>
    <w:p w14:paraId="5A34DB00" w14:textId="77777777" w:rsidR="00033ED0" w:rsidRDefault="00033ED0" w:rsidP="00033ED0"/>
    <w:p w14:paraId="38C26D7C" w14:textId="77777777" w:rsidR="00033ED0" w:rsidRDefault="00033ED0" w:rsidP="00033ED0"/>
    <w:p w14:paraId="15EF09C3" w14:textId="77777777" w:rsidR="00033ED0" w:rsidRDefault="00033ED0" w:rsidP="00033ED0"/>
    <w:p w14:paraId="0E563DE8" w14:textId="77777777" w:rsidR="00033ED0" w:rsidRDefault="00033ED0" w:rsidP="00033ED0"/>
    <w:p w14:paraId="1D91AC60" w14:textId="77777777" w:rsidR="00033ED0" w:rsidRDefault="00033ED0" w:rsidP="00033ED0"/>
    <w:p w14:paraId="788E901A" w14:textId="77777777" w:rsidR="00033ED0" w:rsidRDefault="00033ED0" w:rsidP="00033ED0"/>
    <w:p w14:paraId="103B1C40" w14:textId="77777777" w:rsidR="00033ED0" w:rsidRDefault="00033ED0" w:rsidP="00033ED0"/>
    <w:p w14:paraId="46B77ED1" w14:textId="77777777" w:rsidR="00033ED0" w:rsidRDefault="00033ED0" w:rsidP="00033ED0"/>
    <w:p w14:paraId="08890147" w14:textId="77777777" w:rsidR="00033ED0" w:rsidRDefault="00033ED0" w:rsidP="00033ED0">
      <w:pPr>
        <w:widowControl/>
        <w:jc w:val="left"/>
      </w:pPr>
    </w:p>
    <w:p w14:paraId="0B02C31C" w14:textId="77777777" w:rsidR="00033ED0" w:rsidRDefault="00033ED0" w:rsidP="00033ED0">
      <w:pPr>
        <w:pStyle w:val="ac"/>
      </w:pPr>
      <w:r>
        <w:rPr>
          <w:rFonts w:hint="eastAsia"/>
        </w:rPr>
        <w:t>問</w:t>
      </w:r>
      <w:r>
        <w:t>18－２　【問18の質問で「放課後児童クラブ【学童保育】」を選んだ方】</w:t>
      </w:r>
      <w:r>
        <w:br/>
      </w:r>
      <w:r>
        <w:rPr>
          <w:rFonts w:hint="eastAsia"/>
        </w:rPr>
        <w:t>放課後児童クラブに対してどのように感じていますか。</w:t>
      </w:r>
      <w:r>
        <w:br/>
      </w:r>
      <w:r>
        <w:rPr>
          <w:rFonts w:hint="eastAsia"/>
        </w:rPr>
        <w:t>（該当するものすべてを選択）</w:t>
      </w:r>
    </w:p>
    <w:p w14:paraId="0403B323" w14:textId="77777777" w:rsidR="00033ED0" w:rsidRDefault="00033ED0" w:rsidP="00033ED0">
      <w:pPr>
        <w:pStyle w:val="ab"/>
        <w:ind w:right="4649"/>
      </w:pPr>
      <w:r w:rsidRPr="0047394E">
        <w:rPr>
          <w:noProof/>
        </w:rPr>
        <w:drawing>
          <wp:anchor distT="0" distB="0" distL="114300" distR="114300" simplePos="0" relativeHeight="251961344" behindDoc="0" locked="0" layoutInCell="1" allowOverlap="1" wp14:anchorId="0307EF22" wp14:editId="19BC5D13">
            <wp:simplePos x="0" y="0"/>
            <wp:positionH relativeFrom="column">
              <wp:posOffset>3239770</wp:posOffset>
            </wp:positionH>
            <wp:positionV relativeFrom="paragraph">
              <wp:posOffset>-35560</wp:posOffset>
            </wp:positionV>
            <wp:extent cx="3360420" cy="2453640"/>
            <wp:effectExtent l="0" t="0" r="0" b="0"/>
            <wp:wrapNone/>
            <wp:docPr id="128689639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「現在のままでよい」の割合が</w:t>
      </w:r>
      <w:r>
        <w:t>63.3％と最も高く、次いで「利用時間を延長してほしい」の割合が18.4％、「施設・設備を改善してほしい」の割合が10.2％となっています。</w:t>
      </w:r>
    </w:p>
    <w:p w14:paraId="1CFBEE67" w14:textId="77777777" w:rsidR="00033ED0" w:rsidRDefault="00033ED0" w:rsidP="00033ED0"/>
    <w:p w14:paraId="07F5B119" w14:textId="77777777" w:rsidR="00033ED0" w:rsidRDefault="00033ED0" w:rsidP="00033ED0"/>
    <w:p w14:paraId="7797D117" w14:textId="77777777" w:rsidR="00033ED0" w:rsidRDefault="00033ED0" w:rsidP="00033ED0"/>
    <w:p w14:paraId="163D445D" w14:textId="77777777" w:rsidR="00033ED0" w:rsidRDefault="00033ED0" w:rsidP="00033ED0"/>
    <w:p w14:paraId="47745191" w14:textId="77777777" w:rsidR="00033ED0" w:rsidRDefault="00033ED0" w:rsidP="00033ED0"/>
    <w:p w14:paraId="546A00D7" w14:textId="77777777" w:rsidR="00033ED0" w:rsidRDefault="00033ED0" w:rsidP="00033ED0"/>
    <w:p w14:paraId="01AF17CB" w14:textId="77777777" w:rsidR="00033ED0" w:rsidRDefault="00033ED0" w:rsidP="00033ED0">
      <w:pPr>
        <w:widowControl/>
        <w:jc w:val="left"/>
      </w:pPr>
      <w:r>
        <w:br w:type="page"/>
      </w:r>
    </w:p>
    <w:p w14:paraId="35307880" w14:textId="77777777" w:rsidR="00033ED0" w:rsidRDefault="00033ED0" w:rsidP="00033ED0">
      <w:pPr>
        <w:pStyle w:val="ac"/>
      </w:pPr>
      <w:r>
        <w:rPr>
          <w:rFonts w:hint="eastAsia"/>
        </w:rPr>
        <w:lastRenderedPageBreak/>
        <w:t>問</w:t>
      </w:r>
      <w:r>
        <w:t>19　来年度以降、放課後児童クラブを利用したいですか。（曜日等それぞれすべて選択）</w:t>
      </w:r>
      <w:r>
        <w:rPr>
          <w:rFonts w:hint="eastAsia"/>
        </w:rPr>
        <w:t>また、利用したい場合は何年生まで利用したいですか。</w:t>
      </w:r>
    </w:p>
    <w:p w14:paraId="1F8B915C" w14:textId="77777777" w:rsidR="00033ED0" w:rsidRPr="001D0209" w:rsidRDefault="00033ED0" w:rsidP="00033ED0">
      <w:pPr>
        <w:pStyle w:val="4"/>
        <w:rPr>
          <w:rFonts w:hAnsi="BIZ UDゴシック"/>
        </w:rPr>
      </w:pPr>
      <w:r w:rsidRPr="001D0209">
        <w:rPr>
          <w:rFonts w:hAnsi="BIZ UDゴシック"/>
        </w:rPr>
        <w:t>（１）平日</w:t>
      </w:r>
    </w:p>
    <w:p w14:paraId="48542C25" w14:textId="77777777" w:rsidR="00033ED0" w:rsidRDefault="00033ED0" w:rsidP="00033ED0">
      <w:pPr>
        <w:pStyle w:val="ab"/>
        <w:ind w:right="4649"/>
      </w:pPr>
      <w:r w:rsidRPr="0047394E">
        <w:rPr>
          <w:noProof/>
        </w:rPr>
        <w:drawing>
          <wp:anchor distT="0" distB="0" distL="114300" distR="114300" simplePos="0" relativeHeight="251962368" behindDoc="0" locked="0" layoutInCell="1" allowOverlap="1" wp14:anchorId="23F42B5D" wp14:editId="6A4B566D">
            <wp:simplePos x="0" y="0"/>
            <wp:positionH relativeFrom="column">
              <wp:posOffset>3239770</wp:posOffset>
            </wp:positionH>
            <wp:positionV relativeFrom="paragraph">
              <wp:posOffset>-35560</wp:posOffset>
            </wp:positionV>
            <wp:extent cx="3360420" cy="1539240"/>
            <wp:effectExtent l="0" t="0" r="0" b="0"/>
            <wp:wrapNone/>
            <wp:docPr id="214493062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「利用したい」の割合が</w:t>
      </w:r>
      <w:r>
        <w:t>21.8％、「利用しない」の割合が74.8％となっています。</w:t>
      </w:r>
    </w:p>
    <w:p w14:paraId="602E6A58" w14:textId="77777777" w:rsidR="00033ED0" w:rsidRDefault="00033ED0" w:rsidP="00033ED0"/>
    <w:p w14:paraId="6FB2A92D" w14:textId="77777777" w:rsidR="00033ED0" w:rsidRDefault="00033ED0" w:rsidP="00033ED0"/>
    <w:p w14:paraId="3411232D" w14:textId="77777777" w:rsidR="00033ED0" w:rsidRDefault="00033ED0" w:rsidP="00033ED0"/>
    <w:p w14:paraId="107F4AB2" w14:textId="77777777" w:rsidR="00033ED0" w:rsidRDefault="00033ED0" w:rsidP="00033ED0"/>
    <w:p w14:paraId="7E613DDE" w14:textId="77777777" w:rsidR="00033ED0" w:rsidRDefault="00033ED0" w:rsidP="00033ED0">
      <w:pPr>
        <w:widowControl/>
        <w:jc w:val="left"/>
      </w:pPr>
    </w:p>
    <w:p w14:paraId="738F581E" w14:textId="77777777" w:rsidR="00033ED0" w:rsidRDefault="00033ED0" w:rsidP="00033ED0">
      <w:pPr>
        <w:widowControl/>
        <w:jc w:val="left"/>
      </w:pPr>
    </w:p>
    <w:p w14:paraId="5D347B72" w14:textId="77777777" w:rsidR="00033ED0" w:rsidRDefault="00033ED0" w:rsidP="00033ED0">
      <w:pPr>
        <w:widowControl/>
        <w:jc w:val="left"/>
      </w:pPr>
    </w:p>
    <w:p w14:paraId="4170AAB1" w14:textId="77777777" w:rsidR="00033ED0" w:rsidRPr="001D0209" w:rsidRDefault="00033ED0" w:rsidP="00033ED0">
      <w:pPr>
        <w:pStyle w:val="4"/>
        <w:rPr>
          <w:rFonts w:hAnsi="BIZ UDゴシック"/>
        </w:rPr>
      </w:pPr>
      <w:r w:rsidRPr="001D0209">
        <w:rPr>
          <w:rFonts w:hAnsi="BIZ UDゴシック"/>
        </w:rPr>
        <w:t>（２）土曜日</w:t>
      </w:r>
    </w:p>
    <w:p w14:paraId="1A511FD2" w14:textId="77777777" w:rsidR="00033ED0" w:rsidRDefault="00033ED0" w:rsidP="00033ED0">
      <w:pPr>
        <w:pStyle w:val="ab"/>
        <w:ind w:right="4649"/>
      </w:pPr>
      <w:r w:rsidRPr="0047394E">
        <w:rPr>
          <w:noProof/>
        </w:rPr>
        <w:drawing>
          <wp:anchor distT="0" distB="0" distL="114300" distR="114300" simplePos="0" relativeHeight="251963392" behindDoc="0" locked="0" layoutInCell="1" allowOverlap="1" wp14:anchorId="7C876934" wp14:editId="673F7A19">
            <wp:simplePos x="0" y="0"/>
            <wp:positionH relativeFrom="column">
              <wp:posOffset>3239770</wp:posOffset>
            </wp:positionH>
            <wp:positionV relativeFrom="paragraph">
              <wp:posOffset>-35560</wp:posOffset>
            </wp:positionV>
            <wp:extent cx="3360420" cy="1539240"/>
            <wp:effectExtent l="0" t="0" r="0" b="0"/>
            <wp:wrapNone/>
            <wp:docPr id="1735187663"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「利用したい」の割合が</w:t>
      </w:r>
      <w:r>
        <w:t>5.4％、「利用しない」の割合が89.7％となっています。</w:t>
      </w:r>
    </w:p>
    <w:p w14:paraId="353E74C3" w14:textId="77777777" w:rsidR="00033ED0" w:rsidRDefault="00033ED0" w:rsidP="00033ED0"/>
    <w:p w14:paraId="38121C88" w14:textId="77777777" w:rsidR="00033ED0" w:rsidRDefault="00033ED0" w:rsidP="00033ED0"/>
    <w:p w14:paraId="29DD5005" w14:textId="77777777" w:rsidR="00033ED0" w:rsidRDefault="00033ED0" w:rsidP="00033ED0"/>
    <w:p w14:paraId="2A5395A7" w14:textId="77777777" w:rsidR="00033ED0" w:rsidRDefault="00033ED0" w:rsidP="00033ED0"/>
    <w:p w14:paraId="63A0E63B" w14:textId="77777777" w:rsidR="00033ED0" w:rsidRDefault="00033ED0" w:rsidP="00033ED0"/>
    <w:p w14:paraId="2EAD58F9" w14:textId="77777777" w:rsidR="00033ED0" w:rsidRDefault="00033ED0" w:rsidP="00033ED0">
      <w:pPr>
        <w:widowControl/>
        <w:jc w:val="left"/>
      </w:pPr>
    </w:p>
    <w:p w14:paraId="4B3B25BE" w14:textId="77777777" w:rsidR="00033ED0" w:rsidRDefault="00033ED0" w:rsidP="00033ED0">
      <w:pPr>
        <w:widowControl/>
        <w:jc w:val="left"/>
      </w:pPr>
    </w:p>
    <w:p w14:paraId="3723C955" w14:textId="77777777" w:rsidR="00033ED0" w:rsidRPr="009B44CC" w:rsidRDefault="00033ED0" w:rsidP="00033ED0">
      <w:pPr>
        <w:pStyle w:val="4"/>
        <w:rPr>
          <w:rFonts w:hAnsi="BIZ UDゴシック"/>
        </w:rPr>
      </w:pPr>
      <w:r w:rsidRPr="009B44CC">
        <w:rPr>
          <w:rFonts w:hAnsi="BIZ UDゴシック"/>
        </w:rPr>
        <w:t>（３）日曜日・祝日</w:t>
      </w:r>
    </w:p>
    <w:p w14:paraId="72EF9D83" w14:textId="77777777" w:rsidR="00033ED0" w:rsidRDefault="00033ED0" w:rsidP="00033ED0">
      <w:pPr>
        <w:pStyle w:val="ab"/>
        <w:ind w:right="4649"/>
      </w:pPr>
      <w:r w:rsidRPr="0047394E">
        <w:rPr>
          <w:noProof/>
        </w:rPr>
        <w:drawing>
          <wp:anchor distT="0" distB="0" distL="114300" distR="114300" simplePos="0" relativeHeight="251964416" behindDoc="0" locked="0" layoutInCell="1" allowOverlap="1" wp14:anchorId="1F9EE2FC" wp14:editId="093BFD82">
            <wp:simplePos x="0" y="0"/>
            <wp:positionH relativeFrom="column">
              <wp:posOffset>3239770</wp:posOffset>
            </wp:positionH>
            <wp:positionV relativeFrom="paragraph">
              <wp:posOffset>-35560</wp:posOffset>
            </wp:positionV>
            <wp:extent cx="3360420" cy="1539240"/>
            <wp:effectExtent l="0" t="0" r="0" b="0"/>
            <wp:wrapNone/>
            <wp:docPr id="3163948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「利用したい」の割合が</w:t>
      </w:r>
      <w:r>
        <w:t>4.0％、「利用しない」の割合が91.7％となっています。</w:t>
      </w:r>
    </w:p>
    <w:p w14:paraId="6D7AB069" w14:textId="77777777" w:rsidR="00033ED0" w:rsidRDefault="00033ED0" w:rsidP="00033ED0"/>
    <w:p w14:paraId="16CE95DF" w14:textId="77777777" w:rsidR="00033ED0" w:rsidRDefault="00033ED0" w:rsidP="00033ED0"/>
    <w:p w14:paraId="0E584AE1" w14:textId="77777777" w:rsidR="00033ED0" w:rsidRDefault="00033ED0" w:rsidP="00033ED0"/>
    <w:p w14:paraId="6C3D5C6C" w14:textId="77777777" w:rsidR="00033ED0" w:rsidRDefault="00033ED0" w:rsidP="00033ED0"/>
    <w:p w14:paraId="090F8E67" w14:textId="77777777" w:rsidR="00033ED0" w:rsidRDefault="00033ED0" w:rsidP="00033ED0"/>
    <w:p w14:paraId="34D6BFF0" w14:textId="77777777" w:rsidR="00033ED0" w:rsidRDefault="00033ED0" w:rsidP="00033ED0"/>
    <w:p w14:paraId="2D8E2EB5" w14:textId="77777777" w:rsidR="00033ED0" w:rsidRDefault="00033ED0" w:rsidP="00033ED0">
      <w:pPr>
        <w:widowControl/>
        <w:jc w:val="left"/>
      </w:pPr>
    </w:p>
    <w:p w14:paraId="42A2AB66" w14:textId="77777777" w:rsidR="00033ED0" w:rsidRPr="004E6A8D" w:rsidRDefault="00033ED0" w:rsidP="00033ED0">
      <w:pPr>
        <w:pStyle w:val="4"/>
        <w:rPr>
          <w:rFonts w:hAnsi="BIZ UDゴシック"/>
        </w:rPr>
      </w:pPr>
      <w:r w:rsidRPr="009B44CC">
        <w:rPr>
          <w:rFonts w:hAnsi="BIZ UDゴシック"/>
        </w:rPr>
        <w:t>（４）長期休暇</w:t>
      </w:r>
    </w:p>
    <w:p w14:paraId="75963321" w14:textId="77777777" w:rsidR="00033ED0" w:rsidRDefault="00033ED0" w:rsidP="00033ED0">
      <w:pPr>
        <w:pStyle w:val="ab"/>
        <w:ind w:right="4649"/>
      </w:pPr>
      <w:r w:rsidRPr="0047394E">
        <w:rPr>
          <w:noProof/>
        </w:rPr>
        <w:drawing>
          <wp:anchor distT="0" distB="0" distL="114300" distR="114300" simplePos="0" relativeHeight="251965440" behindDoc="0" locked="0" layoutInCell="1" allowOverlap="1" wp14:anchorId="3BCB40A4" wp14:editId="5D791155">
            <wp:simplePos x="0" y="0"/>
            <wp:positionH relativeFrom="column">
              <wp:posOffset>3239770</wp:posOffset>
            </wp:positionH>
            <wp:positionV relativeFrom="paragraph">
              <wp:posOffset>-35560</wp:posOffset>
            </wp:positionV>
            <wp:extent cx="3360420" cy="1539240"/>
            <wp:effectExtent l="0" t="0" r="0" b="0"/>
            <wp:wrapNone/>
            <wp:docPr id="107003884"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「利用したい」の割合が</w:t>
      </w:r>
      <w:r>
        <w:t>33.2％、「利用しない」の割合が62.8％となっています。</w:t>
      </w:r>
    </w:p>
    <w:p w14:paraId="1E347958" w14:textId="77777777" w:rsidR="00033ED0" w:rsidRDefault="00033ED0" w:rsidP="00033ED0"/>
    <w:p w14:paraId="5E1FDE4A" w14:textId="77777777" w:rsidR="00033ED0" w:rsidRDefault="00033ED0" w:rsidP="00033ED0"/>
    <w:p w14:paraId="079F9501" w14:textId="77777777" w:rsidR="00033ED0" w:rsidRDefault="00033ED0" w:rsidP="00033ED0"/>
    <w:p w14:paraId="1023EBDB" w14:textId="77777777" w:rsidR="00033ED0" w:rsidRDefault="00033ED0" w:rsidP="00033ED0">
      <w:pPr>
        <w:widowControl/>
        <w:jc w:val="left"/>
      </w:pPr>
      <w:r>
        <w:br w:type="page"/>
      </w:r>
    </w:p>
    <w:p w14:paraId="534EEC6A" w14:textId="0092B556" w:rsidR="00B1505B" w:rsidRPr="00043AC9" w:rsidRDefault="00B1505B" w:rsidP="00B1505B">
      <w:pPr>
        <w:pStyle w:val="3"/>
        <w:snapToGrid w:val="0"/>
        <w:ind w:leftChars="100" w:left="210"/>
        <w:rPr>
          <w:rFonts w:hAnsi="BIZ UDゴシック" w:cs="Times New Roman"/>
          <w:sz w:val="28"/>
          <w:szCs w:val="24"/>
        </w:rPr>
      </w:pPr>
      <w:bookmarkStart w:id="34" w:name="_Toc178273469"/>
      <w:r w:rsidRPr="00043AC9">
        <w:rPr>
          <w:rFonts w:hAnsi="BIZ UDゴシック" w:cs="Times New Roman" w:hint="eastAsia"/>
          <w:sz w:val="28"/>
          <w:szCs w:val="24"/>
        </w:rPr>
        <w:lastRenderedPageBreak/>
        <w:t>（</w:t>
      </w:r>
      <w:r>
        <w:rPr>
          <w:rFonts w:hAnsi="BIZ UDゴシック" w:cs="Times New Roman" w:hint="eastAsia"/>
          <w:sz w:val="28"/>
          <w:szCs w:val="24"/>
        </w:rPr>
        <w:t>７</w:t>
      </w:r>
      <w:r w:rsidRPr="00043AC9">
        <w:rPr>
          <w:rFonts w:hAnsi="BIZ UDゴシック" w:cs="Times New Roman" w:hint="eastAsia"/>
          <w:sz w:val="28"/>
          <w:szCs w:val="24"/>
        </w:rPr>
        <w:t>）</w:t>
      </w:r>
      <w:r w:rsidRPr="00B1505B">
        <w:rPr>
          <w:rFonts w:hAnsi="BIZ UDゴシック" w:cs="Times New Roman" w:hint="eastAsia"/>
          <w:sz w:val="28"/>
          <w:szCs w:val="24"/>
        </w:rPr>
        <w:t>病気やケガ等の際の対応について</w:t>
      </w:r>
      <w:bookmarkEnd w:id="34"/>
    </w:p>
    <w:p w14:paraId="4D1BF5A4" w14:textId="77777777" w:rsidR="00033ED0" w:rsidRDefault="00033ED0" w:rsidP="00033ED0">
      <w:pPr>
        <w:pStyle w:val="ac"/>
      </w:pPr>
      <w:r>
        <w:rPr>
          <w:rFonts w:hint="eastAsia"/>
        </w:rPr>
        <w:t>問</w:t>
      </w:r>
      <w:r>
        <w:t>20　過去１年間に、お子さんが病気やケガで学校を休まれたことはありますか。</w:t>
      </w:r>
    </w:p>
    <w:p w14:paraId="44AB808D" w14:textId="77777777" w:rsidR="00033ED0" w:rsidRDefault="00033ED0" w:rsidP="00033ED0">
      <w:pPr>
        <w:pStyle w:val="ab"/>
        <w:ind w:right="4649"/>
      </w:pPr>
      <w:r w:rsidRPr="0047394E">
        <w:rPr>
          <w:noProof/>
        </w:rPr>
        <w:drawing>
          <wp:anchor distT="0" distB="0" distL="114300" distR="114300" simplePos="0" relativeHeight="251966464" behindDoc="0" locked="0" layoutInCell="1" allowOverlap="1" wp14:anchorId="4634797E" wp14:editId="089AD10F">
            <wp:simplePos x="0" y="0"/>
            <wp:positionH relativeFrom="column">
              <wp:posOffset>3239770</wp:posOffset>
            </wp:positionH>
            <wp:positionV relativeFrom="paragraph">
              <wp:posOffset>-35560</wp:posOffset>
            </wp:positionV>
            <wp:extent cx="3360420" cy="1539240"/>
            <wp:effectExtent l="0" t="0" r="0" b="0"/>
            <wp:wrapNone/>
            <wp:docPr id="809926447"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「あった」の割合が</w:t>
      </w:r>
      <w:r>
        <w:t>73.6％、「なかった」の割合が25.8％となっています。</w:t>
      </w:r>
    </w:p>
    <w:p w14:paraId="026F7140" w14:textId="77777777" w:rsidR="00033ED0" w:rsidRDefault="00033ED0" w:rsidP="00033ED0"/>
    <w:p w14:paraId="0858576E" w14:textId="77777777" w:rsidR="00033ED0" w:rsidRDefault="00033ED0" w:rsidP="00033ED0"/>
    <w:p w14:paraId="401ECCC3" w14:textId="77777777" w:rsidR="00033ED0" w:rsidRDefault="00033ED0" w:rsidP="00033ED0"/>
    <w:p w14:paraId="78A22F57" w14:textId="77777777" w:rsidR="00033ED0" w:rsidRDefault="00033ED0" w:rsidP="00033ED0"/>
    <w:p w14:paraId="00FF1DB6" w14:textId="77777777" w:rsidR="00033ED0" w:rsidRDefault="00033ED0" w:rsidP="00033ED0"/>
    <w:p w14:paraId="56238165" w14:textId="77777777" w:rsidR="00033ED0" w:rsidRDefault="00033ED0" w:rsidP="00033ED0"/>
    <w:p w14:paraId="2B27D4F6" w14:textId="77777777" w:rsidR="00033ED0" w:rsidRDefault="00033ED0" w:rsidP="00033ED0"/>
    <w:p w14:paraId="3221BB6F" w14:textId="77777777" w:rsidR="00033ED0" w:rsidRDefault="00033ED0" w:rsidP="00033ED0">
      <w:pPr>
        <w:pStyle w:val="aff"/>
      </w:pPr>
      <w:r>
        <w:rPr>
          <w:rFonts w:hint="eastAsia"/>
        </w:rPr>
        <w:t>【</w:t>
      </w:r>
      <w:r w:rsidRPr="007620C8">
        <w:rPr>
          <w:rFonts w:hint="eastAsia"/>
        </w:rPr>
        <w:t>母親の就労状況別</w:t>
      </w:r>
      <w:r>
        <w:rPr>
          <w:rFonts w:hint="eastAsia"/>
        </w:rPr>
        <w:t>】</w:t>
      </w:r>
    </w:p>
    <w:p w14:paraId="53205189" w14:textId="77777777" w:rsidR="00033ED0" w:rsidRDefault="00033ED0" w:rsidP="00033ED0">
      <w:pPr>
        <w:pStyle w:val="ab"/>
      </w:pPr>
      <w:r w:rsidRPr="007620C8">
        <w:rPr>
          <w:rFonts w:hint="eastAsia"/>
        </w:rPr>
        <w:t>母親の就労状況別</w:t>
      </w:r>
      <w:r>
        <w:rPr>
          <w:rFonts w:hint="eastAsia"/>
        </w:rPr>
        <w:t>にみると、以前は就労していたが、現在は就労していないで「なかった」の割合が高くなっています。</w:t>
      </w:r>
    </w:p>
    <w:p w14:paraId="19E4E829"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3141"/>
        <w:gridCol w:w="1524"/>
        <w:gridCol w:w="1526"/>
        <w:gridCol w:w="1526"/>
        <w:gridCol w:w="1524"/>
      </w:tblGrid>
      <w:tr w:rsidR="00033ED0" w:rsidRPr="0047394E" w14:paraId="3B528A8E" w14:textId="77777777" w:rsidTr="00BC151E">
        <w:trPr>
          <w:cantSplit/>
          <w:trHeight w:val="1701"/>
        </w:trPr>
        <w:tc>
          <w:tcPr>
            <w:tcW w:w="1701" w:type="dxa"/>
            <w:shd w:val="clear" w:color="auto" w:fill="auto"/>
            <w:vAlign w:val="center"/>
          </w:tcPr>
          <w:p w14:paraId="7DAB3C3D" w14:textId="77777777" w:rsidR="00033ED0" w:rsidRPr="0047394E"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2D32FE13"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1849F9F1"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あった</w:t>
            </w:r>
          </w:p>
        </w:tc>
        <w:tc>
          <w:tcPr>
            <w:tcW w:w="826" w:type="dxa"/>
            <w:shd w:val="clear" w:color="auto" w:fill="auto"/>
            <w:textDirection w:val="tbRlV"/>
            <w:vAlign w:val="center"/>
          </w:tcPr>
          <w:p w14:paraId="690660A0"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なかった</w:t>
            </w:r>
          </w:p>
        </w:tc>
        <w:tc>
          <w:tcPr>
            <w:tcW w:w="825" w:type="dxa"/>
            <w:shd w:val="clear" w:color="auto" w:fill="auto"/>
            <w:textDirection w:val="tbRlV"/>
            <w:vAlign w:val="center"/>
          </w:tcPr>
          <w:p w14:paraId="34B5BE4E"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無回答</w:t>
            </w:r>
          </w:p>
        </w:tc>
      </w:tr>
      <w:tr w:rsidR="00033ED0" w:rsidRPr="0047394E" w14:paraId="43C9B939" w14:textId="77777777" w:rsidTr="00BC151E">
        <w:tc>
          <w:tcPr>
            <w:tcW w:w="1701" w:type="dxa"/>
            <w:shd w:val="clear" w:color="auto" w:fill="auto"/>
            <w:vAlign w:val="center"/>
          </w:tcPr>
          <w:p w14:paraId="689A49B7"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全</w:t>
            </w:r>
            <w:r w:rsidRPr="0047394E">
              <w:rPr>
                <w:rFonts w:ascii="BIZ UDゴシック" w:eastAsia="BIZ UDゴシック" w:hAnsi="BIZ UDゴシック" w:cs="ＭＳ Ｐ明朝"/>
                <w:color w:val="000000"/>
                <w:kern w:val="0"/>
                <w:sz w:val="18"/>
                <w:szCs w:val="20"/>
              </w:rPr>
              <w:t xml:space="preserve">  </w:t>
            </w:r>
            <w:r w:rsidRPr="0047394E">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020AF369"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345</w:t>
            </w:r>
          </w:p>
        </w:tc>
        <w:tc>
          <w:tcPr>
            <w:tcW w:w="826" w:type="dxa"/>
            <w:tcBorders>
              <w:left w:val="double" w:sz="4" w:space="0" w:color="auto"/>
            </w:tcBorders>
            <w:shd w:val="clear" w:color="auto" w:fill="auto"/>
            <w:vAlign w:val="center"/>
          </w:tcPr>
          <w:p w14:paraId="7928B545"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73.9 </w:t>
            </w:r>
          </w:p>
        </w:tc>
        <w:tc>
          <w:tcPr>
            <w:tcW w:w="826" w:type="dxa"/>
            <w:shd w:val="clear" w:color="auto" w:fill="auto"/>
            <w:vAlign w:val="center"/>
          </w:tcPr>
          <w:p w14:paraId="29BF05C4"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25.5 </w:t>
            </w:r>
          </w:p>
        </w:tc>
        <w:tc>
          <w:tcPr>
            <w:tcW w:w="825" w:type="dxa"/>
            <w:shd w:val="clear" w:color="auto" w:fill="auto"/>
            <w:vAlign w:val="center"/>
          </w:tcPr>
          <w:p w14:paraId="204CF7C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0.6 </w:t>
            </w:r>
          </w:p>
        </w:tc>
      </w:tr>
      <w:tr w:rsidR="00033ED0" w:rsidRPr="0047394E" w14:paraId="03F053E4" w14:textId="77777777" w:rsidTr="00BC151E">
        <w:tc>
          <w:tcPr>
            <w:tcW w:w="1701" w:type="dxa"/>
            <w:shd w:val="clear" w:color="auto" w:fill="auto"/>
            <w:vAlign w:val="center"/>
          </w:tcPr>
          <w:p w14:paraId="2CD3A131"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825" w:type="dxa"/>
            <w:tcBorders>
              <w:right w:val="double" w:sz="4" w:space="0" w:color="auto"/>
            </w:tcBorders>
            <w:shd w:val="clear" w:color="auto" w:fill="auto"/>
            <w:vAlign w:val="center"/>
          </w:tcPr>
          <w:p w14:paraId="4DDB945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149</w:t>
            </w:r>
          </w:p>
        </w:tc>
        <w:tc>
          <w:tcPr>
            <w:tcW w:w="826" w:type="dxa"/>
            <w:tcBorders>
              <w:left w:val="double" w:sz="4" w:space="0" w:color="auto"/>
            </w:tcBorders>
            <w:shd w:val="clear" w:color="auto" w:fill="auto"/>
            <w:vAlign w:val="center"/>
          </w:tcPr>
          <w:p w14:paraId="7BD6A8A4"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73.8 </w:t>
            </w:r>
          </w:p>
        </w:tc>
        <w:tc>
          <w:tcPr>
            <w:tcW w:w="826" w:type="dxa"/>
            <w:shd w:val="clear" w:color="auto" w:fill="auto"/>
            <w:vAlign w:val="center"/>
          </w:tcPr>
          <w:p w14:paraId="75109004"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26.2 </w:t>
            </w:r>
          </w:p>
        </w:tc>
        <w:tc>
          <w:tcPr>
            <w:tcW w:w="825" w:type="dxa"/>
            <w:shd w:val="clear" w:color="auto" w:fill="auto"/>
            <w:vAlign w:val="center"/>
          </w:tcPr>
          <w:p w14:paraId="1771CDC9"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11B0A8F3" w14:textId="77777777" w:rsidTr="00BC151E">
        <w:tc>
          <w:tcPr>
            <w:tcW w:w="1701" w:type="dxa"/>
            <w:shd w:val="clear" w:color="auto" w:fill="auto"/>
            <w:vAlign w:val="center"/>
          </w:tcPr>
          <w:p w14:paraId="35CF0A53"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825" w:type="dxa"/>
            <w:tcBorders>
              <w:right w:val="double" w:sz="4" w:space="0" w:color="auto"/>
            </w:tcBorders>
            <w:shd w:val="clear" w:color="auto" w:fill="auto"/>
            <w:vAlign w:val="center"/>
          </w:tcPr>
          <w:p w14:paraId="62CBEA5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2</w:t>
            </w:r>
          </w:p>
        </w:tc>
        <w:tc>
          <w:tcPr>
            <w:tcW w:w="826" w:type="dxa"/>
            <w:tcBorders>
              <w:left w:val="double" w:sz="4" w:space="0" w:color="auto"/>
            </w:tcBorders>
            <w:shd w:val="clear" w:color="auto" w:fill="auto"/>
            <w:vAlign w:val="center"/>
          </w:tcPr>
          <w:p w14:paraId="43EA03CA"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826" w:type="dxa"/>
            <w:shd w:val="clear" w:color="auto" w:fill="auto"/>
            <w:vAlign w:val="center"/>
          </w:tcPr>
          <w:p w14:paraId="03A043B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825" w:type="dxa"/>
            <w:shd w:val="clear" w:color="auto" w:fill="auto"/>
            <w:vAlign w:val="center"/>
          </w:tcPr>
          <w:p w14:paraId="3652631A"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223C5DAA" w14:textId="77777777" w:rsidTr="00BC151E">
        <w:tc>
          <w:tcPr>
            <w:tcW w:w="1701" w:type="dxa"/>
            <w:shd w:val="clear" w:color="auto" w:fill="auto"/>
            <w:vAlign w:val="center"/>
          </w:tcPr>
          <w:p w14:paraId="414E3736"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825" w:type="dxa"/>
            <w:tcBorders>
              <w:right w:val="double" w:sz="4" w:space="0" w:color="auto"/>
            </w:tcBorders>
            <w:shd w:val="clear" w:color="auto" w:fill="auto"/>
            <w:vAlign w:val="center"/>
          </w:tcPr>
          <w:p w14:paraId="70A8F0A6"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172</w:t>
            </w:r>
          </w:p>
        </w:tc>
        <w:tc>
          <w:tcPr>
            <w:tcW w:w="826" w:type="dxa"/>
            <w:tcBorders>
              <w:left w:val="double" w:sz="4" w:space="0" w:color="auto"/>
            </w:tcBorders>
            <w:shd w:val="clear" w:color="auto" w:fill="auto"/>
            <w:vAlign w:val="center"/>
          </w:tcPr>
          <w:p w14:paraId="1C250EF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76.2 </w:t>
            </w:r>
          </w:p>
        </w:tc>
        <w:tc>
          <w:tcPr>
            <w:tcW w:w="826" w:type="dxa"/>
            <w:shd w:val="clear" w:color="auto" w:fill="auto"/>
            <w:vAlign w:val="center"/>
          </w:tcPr>
          <w:p w14:paraId="54BABFC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23.8 </w:t>
            </w:r>
          </w:p>
        </w:tc>
        <w:tc>
          <w:tcPr>
            <w:tcW w:w="825" w:type="dxa"/>
            <w:shd w:val="clear" w:color="auto" w:fill="auto"/>
            <w:vAlign w:val="center"/>
          </w:tcPr>
          <w:p w14:paraId="1B5B8CFC"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0D284D14" w14:textId="77777777" w:rsidTr="00BC151E">
        <w:tc>
          <w:tcPr>
            <w:tcW w:w="1701" w:type="dxa"/>
            <w:shd w:val="clear" w:color="auto" w:fill="auto"/>
            <w:vAlign w:val="center"/>
          </w:tcPr>
          <w:p w14:paraId="00E20C7E"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825" w:type="dxa"/>
            <w:tcBorders>
              <w:right w:val="double" w:sz="4" w:space="0" w:color="auto"/>
            </w:tcBorders>
            <w:shd w:val="clear" w:color="auto" w:fill="auto"/>
            <w:vAlign w:val="center"/>
          </w:tcPr>
          <w:p w14:paraId="7B05E70E"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3</w:t>
            </w:r>
          </w:p>
        </w:tc>
        <w:tc>
          <w:tcPr>
            <w:tcW w:w="826" w:type="dxa"/>
            <w:tcBorders>
              <w:left w:val="double" w:sz="4" w:space="0" w:color="auto"/>
            </w:tcBorders>
            <w:shd w:val="clear" w:color="auto" w:fill="auto"/>
            <w:vAlign w:val="center"/>
          </w:tcPr>
          <w:p w14:paraId="2C7E078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66.7 </w:t>
            </w:r>
          </w:p>
        </w:tc>
        <w:tc>
          <w:tcPr>
            <w:tcW w:w="826" w:type="dxa"/>
            <w:shd w:val="clear" w:color="auto" w:fill="auto"/>
            <w:vAlign w:val="center"/>
          </w:tcPr>
          <w:p w14:paraId="79F30288"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33.3 </w:t>
            </w:r>
          </w:p>
        </w:tc>
        <w:tc>
          <w:tcPr>
            <w:tcW w:w="825" w:type="dxa"/>
            <w:shd w:val="clear" w:color="auto" w:fill="auto"/>
            <w:vAlign w:val="center"/>
          </w:tcPr>
          <w:p w14:paraId="7AB5025B"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073DB556" w14:textId="77777777" w:rsidTr="00BC151E">
        <w:tc>
          <w:tcPr>
            <w:tcW w:w="1701" w:type="dxa"/>
            <w:shd w:val="clear" w:color="auto" w:fill="auto"/>
            <w:vAlign w:val="center"/>
          </w:tcPr>
          <w:p w14:paraId="5E21C105"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以前は就労していたが、現在は就労していない</w:t>
            </w:r>
          </w:p>
        </w:tc>
        <w:tc>
          <w:tcPr>
            <w:tcW w:w="825" w:type="dxa"/>
            <w:tcBorders>
              <w:right w:val="double" w:sz="4" w:space="0" w:color="auto"/>
            </w:tcBorders>
            <w:shd w:val="clear" w:color="auto" w:fill="auto"/>
            <w:vAlign w:val="center"/>
          </w:tcPr>
          <w:p w14:paraId="4FF6C4F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12</w:t>
            </w:r>
          </w:p>
        </w:tc>
        <w:tc>
          <w:tcPr>
            <w:tcW w:w="826" w:type="dxa"/>
            <w:tcBorders>
              <w:left w:val="double" w:sz="4" w:space="0" w:color="auto"/>
            </w:tcBorders>
            <w:shd w:val="clear" w:color="auto" w:fill="auto"/>
            <w:vAlign w:val="center"/>
          </w:tcPr>
          <w:p w14:paraId="48EF240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58.3 </w:t>
            </w:r>
          </w:p>
        </w:tc>
        <w:tc>
          <w:tcPr>
            <w:tcW w:w="826" w:type="dxa"/>
            <w:shd w:val="clear" w:color="auto" w:fill="auto"/>
            <w:vAlign w:val="center"/>
          </w:tcPr>
          <w:p w14:paraId="1944FFE6"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41.7 </w:t>
            </w:r>
          </w:p>
        </w:tc>
        <w:tc>
          <w:tcPr>
            <w:tcW w:w="825" w:type="dxa"/>
            <w:shd w:val="clear" w:color="auto" w:fill="auto"/>
            <w:vAlign w:val="center"/>
          </w:tcPr>
          <w:p w14:paraId="0719E39D"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234515EB" w14:textId="77777777" w:rsidTr="00BC151E">
        <w:tc>
          <w:tcPr>
            <w:tcW w:w="1701" w:type="dxa"/>
            <w:shd w:val="clear" w:color="auto" w:fill="auto"/>
            <w:vAlign w:val="center"/>
          </w:tcPr>
          <w:p w14:paraId="656259AA"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これまで就労したことがない</w:t>
            </w:r>
          </w:p>
        </w:tc>
        <w:tc>
          <w:tcPr>
            <w:tcW w:w="825" w:type="dxa"/>
            <w:tcBorders>
              <w:right w:val="double" w:sz="4" w:space="0" w:color="auto"/>
            </w:tcBorders>
            <w:shd w:val="clear" w:color="auto" w:fill="auto"/>
            <w:vAlign w:val="center"/>
          </w:tcPr>
          <w:p w14:paraId="0916BC28"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2</w:t>
            </w:r>
          </w:p>
        </w:tc>
        <w:tc>
          <w:tcPr>
            <w:tcW w:w="826" w:type="dxa"/>
            <w:tcBorders>
              <w:left w:val="double" w:sz="4" w:space="0" w:color="auto"/>
            </w:tcBorders>
            <w:shd w:val="clear" w:color="auto" w:fill="auto"/>
            <w:vAlign w:val="center"/>
          </w:tcPr>
          <w:p w14:paraId="483D058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826" w:type="dxa"/>
            <w:shd w:val="clear" w:color="auto" w:fill="auto"/>
            <w:vAlign w:val="center"/>
          </w:tcPr>
          <w:p w14:paraId="6808D77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825" w:type="dxa"/>
            <w:shd w:val="clear" w:color="auto" w:fill="auto"/>
            <w:vAlign w:val="center"/>
          </w:tcPr>
          <w:p w14:paraId="363ED38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bl>
    <w:p w14:paraId="2C669D3B" w14:textId="77777777" w:rsidR="00033ED0" w:rsidRDefault="00033ED0" w:rsidP="00033ED0"/>
    <w:p w14:paraId="77AAB77F" w14:textId="77777777" w:rsidR="00033ED0" w:rsidRDefault="00033ED0" w:rsidP="00033ED0">
      <w:pPr>
        <w:widowControl/>
        <w:jc w:val="left"/>
      </w:pPr>
    </w:p>
    <w:p w14:paraId="6B4E85E2" w14:textId="77777777" w:rsidR="00033ED0" w:rsidRDefault="00033ED0" w:rsidP="00033ED0">
      <w:pPr>
        <w:widowControl/>
        <w:jc w:val="left"/>
      </w:pPr>
    </w:p>
    <w:p w14:paraId="3E732DF5" w14:textId="77777777" w:rsidR="00033ED0" w:rsidRDefault="00033ED0" w:rsidP="00033ED0">
      <w:pPr>
        <w:widowControl/>
        <w:jc w:val="left"/>
      </w:pPr>
      <w:r>
        <w:br w:type="page"/>
      </w:r>
    </w:p>
    <w:p w14:paraId="63B6D769" w14:textId="77777777" w:rsidR="00033ED0" w:rsidRDefault="00033ED0" w:rsidP="00033ED0">
      <w:pPr>
        <w:pStyle w:val="ac"/>
      </w:pPr>
      <w:r>
        <w:rPr>
          <w:rFonts w:hint="eastAsia"/>
        </w:rPr>
        <w:lastRenderedPageBreak/>
        <w:t>問</w:t>
      </w:r>
      <w:r>
        <w:t>20－１　【問20の質問で「あった」を選んだ方】</w:t>
      </w:r>
      <w:r>
        <w:br/>
      </w:r>
      <w:r>
        <w:rPr>
          <w:rFonts w:hint="eastAsia"/>
        </w:rPr>
        <w:t>その時の対応と、その対応を行った日数を教えてください。</w:t>
      </w:r>
      <w:r>
        <w:br/>
      </w:r>
      <w:r>
        <w:rPr>
          <w:rFonts w:hint="eastAsia"/>
        </w:rPr>
        <w:t>（該当するものにそれぞれ日数を入力）</w:t>
      </w:r>
    </w:p>
    <w:p w14:paraId="7872B4F4" w14:textId="77777777" w:rsidR="00033ED0" w:rsidRDefault="00033ED0" w:rsidP="00033ED0">
      <w:pPr>
        <w:pStyle w:val="ab"/>
        <w:ind w:right="4649"/>
      </w:pPr>
      <w:r w:rsidRPr="0047394E">
        <w:rPr>
          <w:noProof/>
        </w:rPr>
        <w:drawing>
          <wp:anchor distT="0" distB="0" distL="114300" distR="114300" simplePos="0" relativeHeight="251967488" behindDoc="0" locked="0" layoutInCell="1" allowOverlap="1" wp14:anchorId="4E8DCD5D" wp14:editId="3652E47F">
            <wp:simplePos x="0" y="0"/>
            <wp:positionH relativeFrom="column">
              <wp:posOffset>3239770</wp:posOffset>
            </wp:positionH>
            <wp:positionV relativeFrom="paragraph">
              <wp:posOffset>-35560</wp:posOffset>
            </wp:positionV>
            <wp:extent cx="3360420" cy="3672840"/>
            <wp:effectExtent l="0" t="0" r="0" b="0"/>
            <wp:wrapNone/>
            <wp:docPr id="173689941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「母親が会社等を休んで子どもを看た」の割合が</w:t>
      </w:r>
      <w:r>
        <w:t>83.3％と最も高く、次いで「（同居者を含む）親族・知人に子どもを看てもらった」の割合が35.4％、「父親が会社等を休んで子どもを看た」の割合が18.7％となっています。</w:t>
      </w:r>
    </w:p>
    <w:p w14:paraId="6394DE5D" w14:textId="77777777" w:rsidR="00033ED0" w:rsidRDefault="00033ED0" w:rsidP="00033ED0"/>
    <w:p w14:paraId="61237B03" w14:textId="77777777" w:rsidR="00033ED0" w:rsidRDefault="00033ED0" w:rsidP="00033ED0"/>
    <w:p w14:paraId="29330B24" w14:textId="77777777" w:rsidR="00033ED0" w:rsidRDefault="00033ED0" w:rsidP="00033ED0"/>
    <w:p w14:paraId="263F30E2" w14:textId="77777777" w:rsidR="00033ED0" w:rsidRDefault="00033ED0" w:rsidP="00033ED0"/>
    <w:p w14:paraId="6143088B" w14:textId="77777777" w:rsidR="00033ED0" w:rsidRDefault="00033ED0" w:rsidP="00033ED0"/>
    <w:p w14:paraId="63ABB069" w14:textId="77777777" w:rsidR="00033ED0" w:rsidRDefault="00033ED0" w:rsidP="00033ED0"/>
    <w:p w14:paraId="4C9B85E8" w14:textId="77777777" w:rsidR="00033ED0" w:rsidRDefault="00033ED0" w:rsidP="00033ED0"/>
    <w:p w14:paraId="056D065A" w14:textId="77777777" w:rsidR="00033ED0" w:rsidRDefault="00033ED0" w:rsidP="00033ED0">
      <w:pPr>
        <w:widowControl/>
        <w:jc w:val="left"/>
      </w:pPr>
    </w:p>
    <w:p w14:paraId="429961D8" w14:textId="77777777" w:rsidR="00033ED0" w:rsidRDefault="00033ED0" w:rsidP="00033ED0"/>
    <w:p w14:paraId="114B6953" w14:textId="77777777" w:rsidR="00033ED0" w:rsidRDefault="00033ED0" w:rsidP="00033ED0"/>
    <w:p w14:paraId="15143E11" w14:textId="77777777" w:rsidR="00033ED0" w:rsidRDefault="00033ED0" w:rsidP="00033ED0">
      <w:pPr>
        <w:widowControl/>
        <w:jc w:val="left"/>
      </w:pPr>
      <w:r>
        <w:br w:type="page"/>
      </w:r>
    </w:p>
    <w:p w14:paraId="449DCC65" w14:textId="77777777" w:rsidR="00033ED0" w:rsidRDefault="00033ED0" w:rsidP="00033ED0">
      <w:pPr>
        <w:pStyle w:val="aff"/>
      </w:pPr>
      <w:r>
        <w:rPr>
          <w:rFonts w:hint="eastAsia"/>
        </w:rPr>
        <w:lastRenderedPageBreak/>
        <w:t>【</w:t>
      </w:r>
      <w:r w:rsidRPr="007620C8">
        <w:rPr>
          <w:rFonts w:hint="eastAsia"/>
        </w:rPr>
        <w:t>母親の就労状況別</w:t>
      </w:r>
      <w:r>
        <w:rPr>
          <w:rFonts w:hint="eastAsia"/>
        </w:rPr>
        <w:t>】</w:t>
      </w:r>
    </w:p>
    <w:p w14:paraId="74B71DB3" w14:textId="77777777" w:rsidR="00033ED0" w:rsidRDefault="00033ED0" w:rsidP="00033ED0">
      <w:pPr>
        <w:pStyle w:val="ab"/>
      </w:pPr>
      <w:r w:rsidRPr="007620C8">
        <w:rPr>
          <w:rFonts w:hint="eastAsia"/>
        </w:rPr>
        <w:t>母親の就労状況別</w:t>
      </w:r>
      <w:r>
        <w:rPr>
          <w:rFonts w:hint="eastAsia"/>
        </w:rPr>
        <w:t>にみると、フルタイム（週５日程度・１日８時間程度）で就労していて、産休、育休、介護休業中ではないで「（同居者を含む）親族・知人に子どもを看てもらった」の割合が高くなっています。</w:t>
      </w:r>
    </w:p>
    <w:p w14:paraId="2FFB4228" w14:textId="77777777" w:rsidR="00033ED0" w:rsidRDefault="00033ED0" w:rsidP="00033ED0">
      <w:pPr>
        <w:pStyle w:val="af6"/>
      </w:pPr>
      <w:r>
        <w:rPr>
          <w:rFonts w:hint="eastAsia"/>
        </w:rPr>
        <w:t>単位：％</w:t>
      </w:r>
    </w:p>
    <w:tbl>
      <w:tblPr>
        <w:tblW w:w="9234"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415"/>
        <w:gridCol w:w="963"/>
        <w:gridCol w:w="964"/>
        <w:gridCol w:w="964"/>
        <w:gridCol w:w="964"/>
        <w:gridCol w:w="964"/>
      </w:tblGrid>
      <w:tr w:rsidR="00033ED0" w:rsidRPr="0047394E" w14:paraId="5D4AA229" w14:textId="77777777" w:rsidTr="00B1505B">
        <w:trPr>
          <w:cantSplit/>
          <w:trHeight w:val="1596"/>
        </w:trPr>
        <w:tc>
          <w:tcPr>
            <w:tcW w:w="4415" w:type="dxa"/>
            <w:shd w:val="clear" w:color="auto" w:fill="auto"/>
            <w:vAlign w:val="center"/>
          </w:tcPr>
          <w:p w14:paraId="5525C22F" w14:textId="77777777" w:rsidR="00033ED0" w:rsidRPr="0047394E" w:rsidRDefault="00033ED0" w:rsidP="00BC151E">
            <w:pPr>
              <w:spacing w:line="220" w:lineRule="exact"/>
              <w:ind w:left="57" w:right="57"/>
              <w:rPr>
                <w:rFonts w:ascii="BIZ UDゴシック" w:eastAsia="BIZ UDゴシック" w:hAnsi="BIZ UDゴシック" w:cs="ＭＳ Ｐ明朝"/>
                <w:color w:val="000000"/>
                <w:kern w:val="0"/>
                <w:sz w:val="18"/>
                <w:szCs w:val="20"/>
              </w:rPr>
            </w:pPr>
            <w:bookmarkStart w:id="35" w:name="_Hlk178253955"/>
            <w:r w:rsidRPr="0047394E">
              <w:rPr>
                <w:rFonts w:ascii="BIZ UDゴシック" w:eastAsia="BIZ UDゴシック" w:hAnsi="BIZ UDゴシック" w:cs="ＭＳ Ｐ明朝" w:hint="eastAsia"/>
                <w:color w:val="000000"/>
                <w:kern w:val="0"/>
                <w:sz w:val="18"/>
                <w:szCs w:val="20"/>
              </w:rPr>
              <w:t>区分</w:t>
            </w:r>
          </w:p>
        </w:tc>
        <w:tc>
          <w:tcPr>
            <w:tcW w:w="963" w:type="dxa"/>
            <w:tcBorders>
              <w:right w:val="double" w:sz="4" w:space="0" w:color="auto"/>
            </w:tcBorders>
            <w:shd w:val="clear" w:color="auto" w:fill="auto"/>
            <w:textDirection w:val="tbRlV"/>
            <w:vAlign w:val="center"/>
          </w:tcPr>
          <w:p w14:paraId="2497741F"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回答者数（件）</w:t>
            </w:r>
          </w:p>
        </w:tc>
        <w:tc>
          <w:tcPr>
            <w:tcW w:w="964" w:type="dxa"/>
            <w:tcBorders>
              <w:left w:val="double" w:sz="4" w:space="0" w:color="auto"/>
            </w:tcBorders>
            <w:shd w:val="clear" w:color="auto" w:fill="auto"/>
            <w:textDirection w:val="tbRlV"/>
            <w:vAlign w:val="center"/>
          </w:tcPr>
          <w:p w14:paraId="614E8414"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父親が会社等を休んで子どもを看た</w:t>
            </w:r>
          </w:p>
        </w:tc>
        <w:tc>
          <w:tcPr>
            <w:tcW w:w="964" w:type="dxa"/>
            <w:shd w:val="clear" w:color="auto" w:fill="auto"/>
            <w:textDirection w:val="tbRlV"/>
            <w:vAlign w:val="center"/>
          </w:tcPr>
          <w:p w14:paraId="1C2DE3A9"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母親が会社等を休んで子どもを看た</w:t>
            </w:r>
          </w:p>
        </w:tc>
        <w:tc>
          <w:tcPr>
            <w:tcW w:w="964" w:type="dxa"/>
            <w:shd w:val="clear" w:color="auto" w:fill="auto"/>
            <w:textDirection w:val="tbRlV"/>
            <w:vAlign w:val="center"/>
          </w:tcPr>
          <w:p w14:paraId="27838F8E"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（同居者を含む）親族・知人に子どもを看てもらった</w:t>
            </w:r>
          </w:p>
        </w:tc>
        <w:tc>
          <w:tcPr>
            <w:tcW w:w="964" w:type="dxa"/>
            <w:shd w:val="clear" w:color="auto" w:fill="auto"/>
            <w:textDirection w:val="tbRlV"/>
            <w:vAlign w:val="center"/>
          </w:tcPr>
          <w:p w14:paraId="7D270729"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父親または母親が定休日や出産前後等で家にいたため子どもを看た</w:t>
            </w:r>
          </w:p>
        </w:tc>
      </w:tr>
      <w:tr w:rsidR="00033ED0" w:rsidRPr="0047394E" w14:paraId="0FEB82DC" w14:textId="77777777" w:rsidTr="00B1505B">
        <w:tc>
          <w:tcPr>
            <w:tcW w:w="4415" w:type="dxa"/>
            <w:shd w:val="clear" w:color="auto" w:fill="auto"/>
            <w:vAlign w:val="center"/>
          </w:tcPr>
          <w:p w14:paraId="133BD8E3"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全</w:t>
            </w:r>
            <w:r w:rsidRPr="0047394E">
              <w:rPr>
                <w:rFonts w:ascii="BIZ UDゴシック" w:eastAsia="BIZ UDゴシック" w:hAnsi="BIZ UDゴシック" w:cs="ＭＳ Ｐ明朝"/>
                <w:color w:val="000000"/>
                <w:kern w:val="0"/>
                <w:sz w:val="18"/>
                <w:szCs w:val="20"/>
              </w:rPr>
              <w:t xml:space="preserve">  </w:t>
            </w:r>
            <w:r w:rsidRPr="0047394E">
              <w:rPr>
                <w:rFonts w:ascii="BIZ UDゴシック" w:eastAsia="BIZ UDゴシック" w:hAnsi="BIZ UDゴシック" w:cs="ＭＳ Ｐ明朝" w:hint="eastAsia"/>
                <w:color w:val="000000"/>
                <w:kern w:val="0"/>
                <w:sz w:val="18"/>
                <w:szCs w:val="20"/>
              </w:rPr>
              <w:t>体</w:t>
            </w:r>
          </w:p>
        </w:tc>
        <w:tc>
          <w:tcPr>
            <w:tcW w:w="963" w:type="dxa"/>
            <w:tcBorders>
              <w:right w:val="double" w:sz="4" w:space="0" w:color="auto"/>
            </w:tcBorders>
            <w:shd w:val="clear" w:color="auto" w:fill="auto"/>
            <w:vAlign w:val="center"/>
          </w:tcPr>
          <w:p w14:paraId="79FC35B5"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255</w:t>
            </w:r>
          </w:p>
        </w:tc>
        <w:tc>
          <w:tcPr>
            <w:tcW w:w="964" w:type="dxa"/>
            <w:tcBorders>
              <w:left w:val="double" w:sz="4" w:space="0" w:color="auto"/>
            </w:tcBorders>
            <w:shd w:val="clear" w:color="auto" w:fill="auto"/>
            <w:vAlign w:val="center"/>
          </w:tcPr>
          <w:p w14:paraId="5BA5584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18.4 </w:t>
            </w:r>
          </w:p>
        </w:tc>
        <w:tc>
          <w:tcPr>
            <w:tcW w:w="964" w:type="dxa"/>
            <w:shd w:val="clear" w:color="auto" w:fill="auto"/>
            <w:vAlign w:val="center"/>
          </w:tcPr>
          <w:p w14:paraId="7137F7C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83.9 </w:t>
            </w:r>
          </w:p>
        </w:tc>
        <w:tc>
          <w:tcPr>
            <w:tcW w:w="964" w:type="dxa"/>
            <w:shd w:val="clear" w:color="auto" w:fill="auto"/>
            <w:vAlign w:val="center"/>
          </w:tcPr>
          <w:p w14:paraId="0B2872CB"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34.9 </w:t>
            </w:r>
          </w:p>
        </w:tc>
        <w:tc>
          <w:tcPr>
            <w:tcW w:w="964" w:type="dxa"/>
            <w:shd w:val="clear" w:color="auto" w:fill="auto"/>
            <w:vAlign w:val="center"/>
          </w:tcPr>
          <w:p w14:paraId="29C89AE8"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3.1 </w:t>
            </w:r>
          </w:p>
        </w:tc>
      </w:tr>
      <w:tr w:rsidR="00033ED0" w:rsidRPr="0047394E" w14:paraId="7A66018E" w14:textId="77777777" w:rsidTr="00B1505B">
        <w:tc>
          <w:tcPr>
            <w:tcW w:w="4415" w:type="dxa"/>
            <w:shd w:val="clear" w:color="auto" w:fill="auto"/>
            <w:vAlign w:val="center"/>
          </w:tcPr>
          <w:p w14:paraId="5907FDD3"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963" w:type="dxa"/>
            <w:tcBorders>
              <w:right w:val="double" w:sz="4" w:space="0" w:color="auto"/>
            </w:tcBorders>
            <w:shd w:val="clear" w:color="auto" w:fill="auto"/>
            <w:vAlign w:val="center"/>
          </w:tcPr>
          <w:p w14:paraId="22A16192"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110</w:t>
            </w:r>
          </w:p>
        </w:tc>
        <w:tc>
          <w:tcPr>
            <w:tcW w:w="964" w:type="dxa"/>
            <w:tcBorders>
              <w:left w:val="double" w:sz="4" w:space="0" w:color="auto"/>
            </w:tcBorders>
            <w:shd w:val="clear" w:color="auto" w:fill="auto"/>
            <w:vAlign w:val="center"/>
          </w:tcPr>
          <w:p w14:paraId="2428D051"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25.5 </w:t>
            </w:r>
          </w:p>
        </w:tc>
        <w:tc>
          <w:tcPr>
            <w:tcW w:w="964" w:type="dxa"/>
            <w:shd w:val="clear" w:color="auto" w:fill="auto"/>
            <w:vAlign w:val="center"/>
          </w:tcPr>
          <w:p w14:paraId="4CCC88B2"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85.5 </w:t>
            </w:r>
          </w:p>
        </w:tc>
        <w:tc>
          <w:tcPr>
            <w:tcW w:w="964" w:type="dxa"/>
            <w:shd w:val="clear" w:color="auto" w:fill="auto"/>
            <w:vAlign w:val="center"/>
          </w:tcPr>
          <w:p w14:paraId="5DA4E34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47.3 </w:t>
            </w:r>
          </w:p>
        </w:tc>
        <w:tc>
          <w:tcPr>
            <w:tcW w:w="964" w:type="dxa"/>
            <w:shd w:val="clear" w:color="auto" w:fill="auto"/>
            <w:vAlign w:val="center"/>
          </w:tcPr>
          <w:p w14:paraId="19AF6FF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3C91182A" w14:textId="77777777" w:rsidTr="00B1505B">
        <w:tc>
          <w:tcPr>
            <w:tcW w:w="4415" w:type="dxa"/>
            <w:shd w:val="clear" w:color="auto" w:fill="auto"/>
            <w:vAlign w:val="center"/>
          </w:tcPr>
          <w:p w14:paraId="3656ADB5"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963" w:type="dxa"/>
            <w:tcBorders>
              <w:right w:val="double" w:sz="4" w:space="0" w:color="auto"/>
            </w:tcBorders>
            <w:shd w:val="clear" w:color="auto" w:fill="auto"/>
            <w:vAlign w:val="center"/>
          </w:tcPr>
          <w:p w14:paraId="3652BBD1"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w:t>
            </w:r>
          </w:p>
        </w:tc>
        <w:tc>
          <w:tcPr>
            <w:tcW w:w="964" w:type="dxa"/>
            <w:tcBorders>
              <w:left w:val="double" w:sz="4" w:space="0" w:color="auto"/>
            </w:tcBorders>
            <w:shd w:val="clear" w:color="auto" w:fill="auto"/>
            <w:vAlign w:val="center"/>
          </w:tcPr>
          <w:p w14:paraId="1EFC0A35"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100.0 </w:t>
            </w:r>
          </w:p>
        </w:tc>
        <w:tc>
          <w:tcPr>
            <w:tcW w:w="964" w:type="dxa"/>
            <w:shd w:val="clear" w:color="auto" w:fill="auto"/>
            <w:vAlign w:val="center"/>
          </w:tcPr>
          <w:p w14:paraId="46205F75"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100.0 </w:t>
            </w:r>
          </w:p>
        </w:tc>
        <w:tc>
          <w:tcPr>
            <w:tcW w:w="964" w:type="dxa"/>
            <w:shd w:val="clear" w:color="auto" w:fill="auto"/>
            <w:vAlign w:val="center"/>
          </w:tcPr>
          <w:p w14:paraId="62FADAED"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64" w:type="dxa"/>
            <w:shd w:val="clear" w:color="auto" w:fill="auto"/>
            <w:vAlign w:val="center"/>
          </w:tcPr>
          <w:p w14:paraId="4CADA49E"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100.0 </w:t>
            </w:r>
          </w:p>
        </w:tc>
      </w:tr>
      <w:tr w:rsidR="00033ED0" w:rsidRPr="0047394E" w14:paraId="773C8A8F" w14:textId="77777777" w:rsidTr="00B1505B">
        <w:tc>
          <w:tcPr>
            <w:tcW w:w="4415" w:type="dxa"/>
            <w:shd w:val="clear" w:color="auto" w:fill="auto"/>
            <w:vAlign w:val="center"/>
          </w:tcPr>
          <w:p w14:paraId="2558EA23"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963" w:type="dxa"/>
            <w:tcBorders>
              <w:right w:val="double" w:sz="4" w:space="0" w:color="auto"/>
            </w:tcBorders>
            <w:shd w:val="clear" w:color="auto" w:fill="auto"/>
            <w:vAlign w:val="center"/>
          </w:tcPr>
          <w:p w14:paraId="5F1B034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131</w:t>
            </w:r>
          </w:p>
        </w:tc>
        <w:tc>
          <w:tcPr>
            <w:tcW w:w="964" w:type="dxa"/>
            <w:tcBorders>
              <w:left w:val="double" w:sz="4" w:space="0" w:color="auto"/>
            </w:tcBorders>
            <w:shd w:val="clear" w:color="auto" w:fill="auto"/>
            <w:vAlign w:val="center"/>
          </w:tcPr>
          <w:p w14:paraId="2A58937B"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10.7 </w:t>
            </w:r>
          </w:p>
        </w:tc>
        <w:tc>
          <w:tcPr>
            <w:tcW w:w="964" w:type="dxa"/>
            <w:shd w:val="clear" w:color="auto" w:fill="auto"/>
            <w:vAlign w:val="center"/>
          </w:tcPr>
          <w:p w14:paraId="231E985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86.3 </w:t>
            </w:r>
          </w:p>
        </w:tc>
        <w:tc>
          <w:tcPr>
            <w:tcW w:w="964" w:type="dxa"/>
            <w:shd w:val="clear" w:color="auto" w:fill="auto"/>
            <w:vAlign w:val="center"/>
          </w:tcPr>
          <w:p w14:paraId="67C8415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26.7 </w:t>
            </w:r>
          </w:p>
        </w:tc>
        <w:tc>
          <w:tcPr>
            <w:tcW w:w="964" w:type="dxa"/>
            <w:shd w:val="clear" w:color="auto" w:fill="auto"/>
            <w:vAlign w:val="center"/>
          </w:tcPr>
          <w:p w14:paraId="087E7AE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4.6 </w:t>
            </w:r>
          </w:p>
        </w:tc>
      </w:tr>
      <w:tr w:rsidR="00033ED0" w:rsidRPr="0047394E" w14:paraId="147DFB9B" w14:textId="77777777" w:rsidTr="00B1505B">
        <w:tc>
          <w:tcPr>
            <w:tcW w:w="4415" w:type="dxa"/>
            <w:shd w:val="clear" w:color="auto" w:fill="auto"/>
            <w:vAlign w:val="center"/>
          </w:tcPr>
          <w:p w14:paraId="689C9013"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963" w:type="dxa"/>
            <w:tcBorders>
              <w:right w:val="double" w:sz="4" w:space="0" w:color="auto"/>
            </w:tcBorders>
            <w:shd w:val="clear" w:color="auto" w:fill="auto"/>
            <w:vAlign w:val="center"/>
          </w:tcPr>
          <w:p w14:paraId="59501A1E"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2</w:t>
            </w:r>
          </w:p>
        </w:tc>
        <w:tc>
          <w:tcPr>
            <w:tcW w:w="964" w:type="dxa"/>
            <w:tcBorders>
              <w:left w:val="double" w:sz="4" w:space="0" w:color="auto"/>
            </w:tcBorders>
            <w:shd w:val="clear" w:color="auto" w:fill="auto"/>
            <w:vAlign w:val="center"/>
          </w:tcPr>
          <w:p w14:paraId="7106DC58"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964" w:type="dxa"/>
            <w:shd w:val="clear" w:color="auto" w:fill="auto"/>
            <w:vAlign w:val="center"/>
          </w:tcPr>
          <w:p w14:paraId="2F4007F1"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964" w:type="dxa"/>
            <w:shd w:val="clear" w:color="auto" w:fill="auto"/>
            <w:vAlign w:val="center"/>
          </w:tcPr>
          <w:p w14:paraId="467D78A6"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50.0 </w:t>
            </w:r>
          </w:p>
        </w:tc>
        <w:tc>
          <w:tcPr>
            <w:tcW w:w="964" w:type="dxa"/>
            <w:shd w:val="clear" w:color="auto" w:fill="auto"/>
            <w:vAlign w:val="center"/>
          </w:tcPr>
          <w:p w14:paraId="568A58D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12864985" w14:textId="77777777" w:rsidTr="00B1505B">
        <w:tc>
          <w:tcPr>
            <w:tcW w:w="4415" w:type="dxa"/>
            <w:shd w:val="clear" w:color="auto" w:fill="auto"/>
            <w:vAlign w:val="center"/>
          </w:tcPr>
          <w:p w14:paraId="402A2D32"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以前は就労していたが、現在は就労していない</w:t>
            </w:r>
          </w:p>
        </w:tc>
        <w:tc>
          <w:tcPr>
            <w:tcW w:w="963" w:type="dxa"/>
            <w:tcBorders>
              <w:right w:val="double" w:sz="4" w:space="0" w:color="auto"/>
            </w:tcBorders>
            <w:shd w:val="clear" w:color="auto" w:fill="auto"/>
            <w:vAlign w:val="center"/>
          </w:tcPr>
          <w:p w14:paraId="2D14A05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7</w:t>
            </w:r>
          </w:p>
        </w:tc>
        <w:tc>
          <w:tcPr>
            <w:tcW w:w="964" w:type="dxa"/>
            <w:tcBorders>
              <w:left w:val="double" w:sz="4" w:space="0" w:color="auto"/>
            </w:tcBorders>
            <w:shd w:val="clear" w:color="auto" w:fill="auto"/>
            <w:vAlign w:val="center"/>
          </w:tcPr>
          <w:p w14:paraId="0B5921C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28.6 </w:t>
            </w:r>
          </w:p>
        </w:tc>
        <w:tc>
          <w:tcPr>
            <w:tcW w:w="964" w:type="dxa"/>
            <w:shd w:val="clear" w:color="auto" w:fill="auto"/>
            <w:vAlign w:val="center"/>
          </w:tcPr>
          <w:p w14:paraId="75706FEE"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28.6 </w:t>
            </w:r>
          </w:p>
        </w:tc>
        <w:tc>
          <w:tcPr>
            <w:tcW w:w="964" w:type="dxa"/>
            <w:shd w:val="clear" w:color="auto" w:fill="auto"/>
            <w:vAlign w:val="center"/>
          </w:tcPr>
          <w:p w14:paraId="7582EB9A"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64" w:type="dxa"/>
            <w:shd w:val="clear" w:color="auto" w:fill="auto"/>
            <w:vAlign w:val="center"/>
          </w:tcPr>
          <w:p w14:paraId="3A9573B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 xml:space="preserve">14.3 </w:t>
            </w:r>
          </w:p>
        </w:tc>
      </w:tr>
      <w:tr w:rsidR="00033ED0" w:rsidRPr="0047394E" w14:paraId="0F5D1AA2" w14:textId="77777777" w:rsidTr="00B1505B">
        <w:tc>
          <w:tcPr>
            <w:tcW w:w="4415" w:type="dxa"/>
            <w:shd w:val="clear" w:color="auto" w:fill="auto"/>
            <w:vAlign w:val="center"/>
          </w:tcPr>
          <w:p w14:paraId="44BF32B5"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これまで就労したことがない</w:t>
            </w:r>
          </w:p>
        </w:tc>
        <w:tc>
          <w:tcPr>
            <w:tcW w:w="963" w:type="dxa"/>
            <w:tcBorders>
              <w:right w:val="double" w:sz="4" w:space="0" w:color="auto"/>
            </w:tcBorders>
            <w:shd w:val="clear" w:color="auto" w:fill="auto"/>
            <w:vAlign w:val="center"/>
          </w:tcPr>
          <w:p w14:paraId="760916DA"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w:t>
            </w:r>
          </w:p>
        </w:tc>
        <w:tc>
          <w:tcPr>
            <w:tcW w:w="964" w:type="dxa"/>
            <w:tcBorders>
              <w:left w:val="double" w:sz="4" w:space="0" w:color="auto"/>
            </w:tcBorders>
            <w:shd w:val="clear" w:color="auto" w:fill="auto"/>
            <w:vAlign w:val="center"/>
          </w:tcPr>
          <w:p w14:paraId="55BEA5E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64" w:type="dxa"/>
            <w:shd w:val="clear" w:color="auto" w:fill="auto"/>
            <w:vAlign w:val="center"/>
          </w:tcPr>
          <w:p w14:paraId="0DEE65C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64" w:type="dxa"/>
            <w:shd w:val="clear" w:color="auto" w:fill="auto"/>
            <w:vAlign w:val="center"/>
          </w:tcPr>
          <w:p w14:paraId="0DC46B1A"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64" w:type="dxa"/>
            <w:shd w:val="clear" w:color="auto" w:fill="auto"/>
            <w:vAlign w:val="center"/>
          </w:tcPr>
          <w:p w14:paraId="434D811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bookmarkEnd w:id="35"/>
    </w:tbl>
    <w:p w14:paraId="01D367D6" w14:textId="77777777" w:rsidR="00033ED0" w:rsidRDefault="00033ED0" w:rsidP="00033ED0">
      <w:pPr>
        <w:spacing w:line="160" w:lineRule="exact"/>
      </w:pPr>
    </w:p>
    <w:tbl>
      <w:tblPr>
        <w:tblW w:w="8242"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415"/>
        <w:gridCol w:w="956"/>
        <w:gridCol w:w="957"/>
        <w:gridCol w:w="957"/>
        <w:gridCol w:w="957"/>
      </w:tblGrid>
      <w:tr w:rsidR="00033ED0" w:rsidRPr="0047394E" w14:paraId="63114B31" w14:textId="77777777" w:rsidTr="00B1505B">
        <w:trPr>
          <w:cantSplit/>
          <w:trHeight w:val="1599"/>
        </w:trPr>
        <w:tc>
          <w:tcPr>
            <w:tcW w:w="4415" w:type="dxa"/>
            <w:shd w:val="clear" w:color="auto" w:fill="auto"/>
            <w:vAlign w:val="center"/>
          </w:tcPr>
          <w:p w14:paraId="26432BF3" w14:textId="77777777" w:rsidR="00033ED0" w:rsidRPr="0047394E"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区分</w:t>
            </w:r>
          </w:p>
        </w:tc>
        <w:tc>
          <w:tcPr>
            <w:tcW w:w="956" w:type="dxa"/>
            <w:shd w:val="clear" w:color="auto" w:fill="auto"/>
            <w:textDirection w:val="tbRlV"/>
            <w:vAlign w:val="center"/>
          </w:tcPr>
          <w:p w14:paraId="79F9CD63"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ファミリーサポートセンターを利用した</w:t>
            </w:r>
          </w:p>
        </w:tc>
        <w:tc>
          <w:tcPr>
            <w:tcW w:w="957" w:type="dxa"/>
            <w:shd w:val="clear" w:color="auto" w:fill="auto"/>
            <w:textDirection w:val="tbRlV"/>
            <w:vAlign w:val="center"/>
          </w:tcPr>
          <w:p w14:paraId="7F494413"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仕方なく子どもだけで留守番させた</w:t>
            </w:r>
          </w:p>
        </w:tc>
        <w:tc>
          <w:tcPr>
            <w:tcW w:w="957" w:type="dxa"/>
            <w:shd w:val="clear" w:color="auto" w:fill="auto"/>
            <w:textDirection w:val="tbRlV"/>
            <w:vAlign w:val="center"/>
          </w:tcPr>
          <w:p w14:paraId="38C58982"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その他</w:t>
            </w:r>
          </w:p>
        </w:tc>
        <w:tc>
          <w:tcPr>
            <w:tcW w:w="957" w:type="dxa"/>
            <w:shd w:val="clear" w:color="auto" w:fill="auto"/>
            <w:textDirection w:val="tbRlV"/>
            <w:vAlign w:val="center"/>
          </w:tcPr>
          <w:p w14:paraId="0D391CC4" w14:textId="77777777" w:rsidR="00033ED0" w:rsidRPr="0047394E"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47394E">
              <w:rPr>
                <w:rFonts w:ascii="BIZ UDゴシック" w:eastAsia="BIZ UDゴシック" w:hAnsi="BIZ UDゴシック" w:cs="ＭＳ Ｐゴシック" w:hint="eastAsia"/>
                <w:color w:val="000000"/>
                <w:kern w:val="0"/>
                <w:sz w:val="18"/>
                <w:szCs w:val="20"/>
              </w:rPr>
              <w:t>無回答</w:t>
            </w:r>
          </w:p>
        </w:tc>
      </w:tr>
      <w:tr w:rsidR="00033ED0" w:rsidRPr="0047394E" w14:paraId="4CA54AEC" w14:textId="77777777" w:rsidTr="00B1505B">
        <w:tc>
          <w:tcPr>
            <w:tcW w:w="4415" w:type="dxa"/>
            <w:shd w:val="clear" w:color="auto" w:fill="auto"/>
            <w:vAlign w:val="center"/>
          </w:tcPr>
          <w:p w14:paraId="297E7549"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全</w:t>
            </w:r>
            <w:r w:rsidRPr="0047394E">
              <w:rPr>
                <w:rFonts w:ascii="BIZ UDゴシック" w:eastAsia="BIZ UDゴシック" w:hAnsi="BIZ UDゴシック" w:cs="ＭＳ Ｐ明朝"/>
                <w:color w:val="000000"/>
                <w:kern w:val="0"/>
                <w:sz w:val="18"/>
                <w:szCs w:val="20"/>
              </w:rPr>
              <w:t xml:space="preserve">  </w:t>
            </w:r>
            <w:r w:rsidRPr="0047394E">
              <w:rPr>
                <w:rFonts w:ascii="BIZ UDゴシック" w:eastAsia="BIZ UDゴシック" w:hAnsi="BIZ UDゴシック" w:cs="ＭＳ Ｐ明朝" w:hint="eastAsia"/>
                <w:color w:val="000000"/>
                <w:kern w:val="0"/>
                <w:sz w:val="18"/>
                <w:szCs w:val="20"/>
              </w:rPr>
              <w:t>体</w:t>
            </w:r>
          </w:p>
        </w:tc>
        <w:tc>
          <w:tcPr>
            <w:tcW w:w="956" w:type="dxa"/>
            <w:shd w:val="clear" w:color="auto" w:fill="auto"/>
            <w:vAlign w:val="center"/>
          </w:tcPr>
          <w:p w14:paraId="73664D3B"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36ADB6DD"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9.0</w:t>
            </w:r>
          </w:p>
        </w:tc>
        <w:tc>
          <w:tcPr>
            <w:tcW w:w="957" w:type="dxa"/>
            <w:shd w:val="clear" w:color="auto" w:fill="auto"/>
            <w:vAlign w:val="center"/>
          </w:tcPr>
          <w:p w14:paraId="414CFB7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3.9</w:t>
            </w:r>
          </w:p>
        </w:tc>
        <w:tc>
          <w:tcPr>
            <w:tcW w:w="957" w:type="dxa"/>
            <w:shd w:val="clear" w:color="auto" w:fill="auto"/>
            <w:vAlign w:val="center"/>
          </w:tcPr>
          <w:p w14:paraId="41574956"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0.8</w:t>
            </w:r>
          </w:p>
        </w:tc>
      </w:tr>
      <w:tr w:rsidR="00033ED0" w:rsidRPr="0047394E" w14:paraId="3D6D6EBA" w14:textId="77777777" w:rsidTr="00B1505B">
        <w:tc>
          <w:tcPr>
            <w:tcW w:w="4415" w:type="dxa"/>
            <w:shd w:val="clear" w:color="auto" w:fill="auto"/>
            <w:vAlign w:val="center"/>
          </w:tcPr>
          <w:p w14:paraId="7C382209"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956" w:type="dxa"/>
            <w:shd w:val="clear" w:color="auto" w:fill="auto"/>
            <w:vAlign w:val="center"/>
          </w:tcPr>
          <w:p w14:paraId="107EBF7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6983E602"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12.7</w:t>
            </w:r>
          </w:p>
        </w:tc>
        <w:tc>
          <w:tcPr>
            <w:tcW w:w="957" w:type="dxa"/>
            <w:shd w:val="clear" w:color="auto" w:fill="auto"/>
            <w:vAlign w:val="center"/>
          </w:tcPr>
          <w:p w14:paraId="041BDA42"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5.5</w:t>
            </w:r>
          </w:p>
        </w:tc>
        <w:tc>
          <w:tcPr>
            <w:tcW w:w="957" w:type="dxa"/>
            <w:shd w:val="clear" w:color="auto" w:fill="auto"/>
            <w:vAlign w:val="center"/>
          </w:tcPr>
          <w:p w14:paraId="3B90CF4C"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17C22FED" w14:textId="77777777" w:rsidTr="00B1505B">
        <w:tc>
          <w:tcPr>
            <w:tcW w:w="4415" w:type="dxa"/>
            <w:shd w:val="clear" w:color="auto" w:fill="auto"/>
            <w:vAlign w:val="center"/>
          </w:tcPr>
          <w:p w14:paraId="2A3DA06D"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956" w:type="dxa"/>
            <w:shd w:val="clear" w:color="auto" w:fill="auto"/>
            <w:vAlign w:val="center"/>
          </w:tcPr>
          <w:p w14:paraId="19403AA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5018112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100.0</w:t>
            </w:r>
          </w:p>
        </w:tc>
        <w:tc>
          <w:tcPr>
            <w:tcW w:w="957" w:type="dxa"/>
            <w:shd w:val="clear" w:color="auto" w:fill="auto"/>
            <w:vAlign w:val="center"/>
          </w:tcPr>
          <w:p w14:paraId="46580819"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3A3B809F"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135BE113" w14:textId="77777777" w:rsidTr="00B1505B">
        <w:tc>
          <w:tcPr>
            <w:tcW w:w="4415" w:type="dxa"/>
            <w:shd w:val="clear" w:color="auto" w:fill="auto"/>
            <w:vAlign w:val="center"/>
          </w:tcPr>
          <w:p w14:paraId="0FB55A9C"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956" w:type="dxa"/>
            <w:shd w:val="clear" w:color="auto" w:fill="auto"/>
            <w:vAlign w:val="center"/>
          </w:tcPr>
          <w:p w14:paraId="3B61DF66"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34C425E5"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6.1</w:t>
            </w:r>
          </w:p>
        </w:tc>
        <w:tc>
          <w:tcPr>
            <w:tcW w:w="957" w:type="dxa"/>
            <w:shd w:val="clear" w:color="auto" w:fill="auto"/>
            <w:vAlign w:val="center"/>
          </w:tcPr>
          <w:p w14:paraId="63EE93DD"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1.5</w:t>
            </w:r>
          </w:p>
        </w:tc>
        <w:tc>
          <w:tcPr>
            <w:tcW w:w="957" w:type="dxa"/>
            <w:shd w:val="clear" w:color="auto" w:fill="auto"/>
            <w:vAlign w:val="center"/>
          </w:tcPr>
          <w:p w14:paraId="52AB5EAC"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0.8</w:t>
            </w:r>
          </w:p>
        </w:tc>
      </w:tr>
      <w:tr w:rsidR="00033ED0" w:rsidRPr="0047394E" w14:paraId="71FBCD7D" w14:textId="77777777" w:rsidTr="00B1505B">
        <w:tc>
          <w:tcPr>
            <w:tcW w:w="4415" w:type="dxa"/>
            <w:shd w:val="clear" w:color="auto" w:fill="auto"/>
            <w:vAlign w:val="center"/>
          </w:tcPr>
          <w:p w14:paraId="46D661A8"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956" w:type="dxa"/>
            <w:shd w:val="clear" w:color="auto" w:fill="auto"/>
            <w:vAlign w:val="center"/>
          </w:tcPr>
          <w:p w14:paraId="296D360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5DBDCB9B"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5538F431"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04FCD173"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r w:rsidR="00033ED0" w:rsidRPr="0047394E" w14:paraId="79CE5388" w14:textId="77777777" w:rsidTr="00B1505B">
        <w:tc>
          <w:tcPr>
            <w:tcW w:w="4415" w:type="dxa"/>
            <w:shd w:val="clear" w:color="auto" w:fill="auto"/>
            <w:vAlign w:val="center"/>
          </w:tcPr>
          <w:p w14:paraId="640734C3"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以前は就労していたが、現在は就労していない</w:t>
            </w:r>
          </w:p>
        </w:tc>
        <w:tc>
          <w:tcPr>
            <w:tcW w:w="956" w:type="dxa"/>
            <w:shd w:val="clear" w:color="auto" w:fill="auto"/>
            <w:vAlign w:val="center"/>
          </w:tcPr>
          <w:p w14:paraId="037FFC8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600778CB"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19B1F4F7"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14.3</w:t>
            </w:r>
          </w:p>
        </w:tc>
        <w:tc>
          <w:tcPr>
            <w:tcW w:w="957" w:type="dxa"/>
            <w:shd w:val="clear" w:color="auto" w:fill="auto"/>
            <w:vAlign w:val="center"/>
          </w:tcPr>
          <w:p w14:paraId="5B0F6CD0"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14.3</w:t>
            </w:r>
          </w:p>
        </w:tc>
      </w:tr>
      <w:tr w:rsidR="00033ED0" w:rsidRPr="0047394E" w14:paraId="118810E4" w14:textId="77777777" w:rsidTr="00B1505B">
        <w:tc>
          <w:tcPr>
            <w:tcW w:w="4415" w:type="dxa"/>
            <w:shd w:val="clear" w:color="auto" w:fill="auto"/>
            <w:vAlign w:val="center"/>
          </w:tcPr>
          <w:p w14:paraId="7B677ECA" w14:textId="77777777" w:rsidR="00033ED0" w:rsidRPr="0047394E"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これまで就労したことがない</w:t>
            </w:r>
          </w:p>
        </w:tc>
        <w:tc>
          <w:tcPr>
            <w:tcW w:w="956" w:type="dxa"/>
            <w:shd w:val="clear" w:color="auto" w:fill="auto"/>
            <w:vAlign w:val="center"/>
          </w:tcPr>
          <w:p w14:paraId="4C780B49"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3455CBC2"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c>
          <w:tcPr>
            <w:tcW w:w="957" w:type="dxa"/>
            <w:shd w:val="clear" w:color="auto" w:fill="auto"/>
            <w:vAlign w:val="center"/>
          </w:tcPr>
          <w:p w14:paraId="5A769BF4"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color w:val="000000"/>
                <w:kern w:val="0"/>
                <w:sz w:val="18"/>
                <w:szCs w:val="20"/>
              </w:rPr>
              <w:t>100.0</w:t>
            </w:r>
          </w:p>
        </w:tc>
        <w:tc>
          <w:tcPr>
            <w:tcW w:w="957" w:type="dxa"/>
            <w:shd w:val="clear" w:color="auto" w:fill="auto"/>
            <w:vAlign w:val="center"/>
          </w:tcPr>
          <w:p w14:paraId="1349CE9D" w14:textId="77777777" w:rsidR="00033ED0" w:rsidRPr="0047394E"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47394E">
              <w:rPr>
                <w:rFonts w:ascii="BIZ UDゴシック" w:eastAsia="BIZ UDゴシック" w:hAnsi="BIZ UDゴシック" w:cs="ＭＳ Ｐ明朝" w:hint="eastAsia"/>
                <w:color w:val="000000"/>
                <w:kern w:val="0"/>
                <w:sz w:val="18"/>
                <w:szCs w:val="20"/>
              </w:rPr>
              <w:t>－</w:t>
            </w:r>
          </w:p>
        </w:tc>
      </w:tr>
    </w:tbl>
    <w:p w14:paraId="2BFCA29E" w14:textId="77777777" w:rsidR="00033ED0" w:rsidRDefault="00033ED0" w:rsidP="00033ED0">
      <w:pPr>
        <w:widowControl/>
        <w:jc w:val="left"/>
      </w:pPr>
    </w:p>
    <w:p w14:paraId="4B32772C" w14:textId="3E8BAD79" w:rsidR="00033ED0" w:rsidRDefault="00033ED0" w:rsidP="00033ED0">
      <w:pPr>
        <w:widowControl/>
        <w:jc w:val="left"/>
      </w:pPr>
    </w:p>
    <w:p w14:paraId="6A12B37D" w14:textId="77777777" w:rsidR="00033ED0" w:rsidRDefault="00033ED0" w:rsidP="00033ED0">
      <w:pPr>
        <w:pStyle w:val="ac"/>
      </w:pPr>
      <w:r>
        <w:rPr>
          <w:rFonts w:hint="eastAsia"/>
        </w:rPr>
        <w:t>問</w:t>
      </w:r>
      <w:r>
        <w:t>20－２　【問20－１の質問で「父親が会社等を休んで子どもを看た」または「母親が会社等を休んで子どもを看た」を選んだ方】</w:t>
      </w:r>
      <w:r>
        <w:rPr>
          <w:rFonts w:hint="eastAsia"/>
        </w:rPr>
        <w:t>この時、病気のお子さんを預けることができる施設があれば、利用したいと思いましたか。</w:t>
      </w:r>
    </w:p>
    <w:p w14:paraId="6A7CC0D0" w14:textId="77777777" w:rsidR="00033ED0" w:rsidRDefault="00033ED0" w:rsidP="00033ED0">
      <w:pPr>
        <w:pStyle w:val="ab"/>
        <w:ind w:right="4649"/>
      </w:pPr>
      <w:r w:rsidRPr="0047394E">
        <w:rPr>
          <w:noProof/>
        </w:rPr>
        <w:drawing>
          <wp:anchor distT="0" distB="0" distL="114300" distR="114300" simplePos="0" relativeHeight="251968512" behindDoc="0" locked="0" layoutInCell="1" allowOverlap="1" wp14:anchorId="3D900F5E" wp14:editId="2514B0E2">
            <wp:simplePos x="0" y="0"/>
            <wp:positionH relativeFrom="column">
              <wp:posOffset>3239770</wp:posOffset>
            </wp:positionH>
            <wp:positionV relativeFrom="paragraph">
              <wp:posOffset>-35560</wp:posOffset>
            </wp:positionV>
            <wp:extent cx="3360420" cy="1539240"/>
            <wp:effectExtent l="0" t="0" r="0" b="0"/>
            <wp:wrapNone/>
            <wp:docPr id="752877788"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「利用したいと思った」の割合が</w:t>
      </w:r>
      <w:r>
        <w:t>36.7％、「利用したいとは思わなかった」の割合が63.3％となっています。</w:t>
      </w:r>
    </w:p>
    <w:p w14:paraId="004820F3" w14:textId="0AD9FE6E" w:rsidR="00B1505B" w:rsidRDefault="00B1505B">
      <w:pPr>
        <w:widowControl/>
        <w:jc w:val="left"/>
      </w:pPr>
      <w:r>
        <w:br w:type="page"/>
      </w:r>
    </w:p>
    <w:p w14:paraId="41280DE2" w14:textId="6E64D32D" w:rsidR="00B1505B" w:rsidRPr="00043AC9" w:rsidRDefault="00B1505B" w:rsidP="00B1505B">
      <w:pPr>
        <w:pStyle w:val="3"/>
        <w:snapToGrid w:val="0"/>
        <w:ind w:leftChars="100" w:left="210"/>
        <w:rPr>
          <w:rFonts w:hAnsi="BIZ UDゴシック" w:cs="Times New Roman"/>
          <w:sz w:val="28"/>
          <w:szCs w:val="24"/>
        </w:rPr>
      </w:pPr>
      <w:bookmarkStart w:id="36" w:name="_Toc178273470"/>
      <w:r w:rsidRPr="00043AC9">
        <w:rPr>
          <w:rFonts w:hAnsi="BIZ UDゴシック" w:cs="Times New Roman" w:hint="eastAsia"/>
          <w:sz w:val="28"/>
          <w:szCs w:val="24"/>
        </w:rPr>
        <w:lastRenderedPageBreak/>
        <w:t>（</w:t>
      </w:r>
      <w:r>
        <w:rPr>
          <w:rFonts w:hAnsi="BIZ UDゴシック" w:cs="Times New Roman" w:hint="eastAsia"/>
          <w:sz w:val="28"/>
          <w:szCs w:val="24"/>
        </w:rPr>
        <w:t>８</w:t>
      </w:r>
      <w:r w:rsidRPr="00043AC9">
        <w:rPr>
          <w:rFonts w:hAnsi="BIZ UDゴシック" w:cs="Times New Roman" w:hint="eastAsia"/>
          <w:sz w:val="28"/>
          <w:szCs w:val="24"/>
        </w:rPr>
        <w:t>）</w:t>
      </w:r>
      <w:r w:rsidRPr="00B1505B">
        <w:rPr>
          <w:rFonts w:hAnsi="BIZ UDゴシック" w:cs="Times New Roman" w:hint="eastAsia"/>
          <w:sz w:val="28"/>
          <w:szCs w:val="24"/>
        </w:rPr>
        <w:t>子どもの権利について</w:t>
      </w:r>
      <w:bookmarkEnd w:id="36"/>
    </w:p>
    <w:p w14:paraId="6A24C9AA" w14:textId="77777777" w:rsidR="00033ED0" w:rsidRDefault="00033ED0" w:rsidP="00033ED0">
      <w:pPr>
        <w:pStyle w:val="ac"/>
      </w:pPr>
      <w:r>
        <w:rPr>
          <w:rFonts w:hint="eastAsia"/>
        </w:rPr>
        <w:t>問</w:t>
      </w:r>
      <w:r>
        <w:t>21　あなたは、子育てをしていて、子どもの意見や要望を聞き、それらを取り入れるように意識をしたことはありますか。</w:t>
      </w:r>
    </w:p>
    <w:p w14:paraId="2059723A" w14:textId="77777777" w:rsidR="00033ED0" w:rsidRDefault="00033ED0" w:rsidP="00033ED0">
      <w:pPr>
        <w:pStyle w:val="ab"/>
        <w:ind w:right="4649"/>
      </w:pPr>
      <w:r w:rsidRPr="0047394E">
        <w:rPr>
          <w:noProof/>
        </w:rPr>
        <w:drawing>
          <wp:anchor distT="0" distB="0" distL="114300" distR="114300" simplePos="0" relativeHeight="251969536" behindDoc="0" locked="0" layoutInCell="1" allowOverlap="1" wp14:anchorId="554859B8" wp14:editId="25D2924A">
            <wp:simplePos x="0" y="0"/>
            <wp:positionH relativeFrom="column">
              <wp:posOffset>3239770</wp:posOffset>
            </wp:positionH>
            <wp:positionV relativeFrom="paragraph">
              <wp:posOffset>-35560</wp:posOffset>
            </wp:positionV>
            <wp:extent cx="3360420" cy="2148840"/>
            <wp:effectExtent l="0" t="0" r="0" b="0"/>
            <wp:wrapNone/>
            <wp:docPr id="1340082240"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「時々している」の割合が</w:t>
      </w:r>
      <w:r>
        <w:t>49.0％と最も高く、次いで「常にしている」の割合が45.8％となっています。</w:t>
      </w:r>
    </w:p>
    <w:p w14:paraId="227FD96A" w14:textId="77777777" w:rsidR="00033ED0" w:rsidRDefault="00033ED0" w:rsidP="00033ED0"/>
    <w:p w14:paraId="1DC46FC8" w14:textId="77777777" w:rsidR="00033ED0" w:rsidRDefault="00033ED0" w:rsidP="00033ED0"/>
    <w:p w14:paraId="14010EF2" w14:textId="77777777" w:rsidR="00033ED0" w:rsidRDefault="00033ED0" w:rsidP="00033ED0"/>
    <w:p w14:paraId="07A711BD" w14:textId="77777777" w:rsidR="00033ED0" w:rsidRDefault="00033ED0" w:rsidP="00033ED0"/>
    <w:p w14:paraId="2F603F80" w14:textId="77777777" w:rsidR="00033ED0" w:rsidRDefault="00033ED0" w:rsidP="00033ED0"/>
    <w:p w14:paraId="1A70E20D" w14:textId="77777777" w:rsidR="00033ED0" w:rsidRDefault="00033ED0" w:rsidP="00033ED0"/>
    <w:p w14:paraId="455575AF" w14:textId="77777777" w:rsidR="00B1505B" w:rsidRDefault="00B1505B" w:rsidP="00033ED0"/>
    <w:p w14:paraId="779CCA50" w14:textId="77777777" w:rsidR="00033ED0" w:rsidRDefault="00033ED0" w:rsidP="00033ED0"/>
    <w:p w14:paraId="550A44BD" w14:textId="77777777" w:rsidR="00033ED0" w:rsidRDefault="00033ED0" w:rsidP="00033ED0"/>
    <w:p w14:paraId="05FBF33C" w14:textId="77777777" w:rsidR="00033ED0" w:rsidRDefault="00033ED0" w:rsidP="00033ED0">
      <w:pPr>
        <w:widowControl/>
        <w:jc w:val="left"/>
      </w:pPr>
    </w:p>
    <w:p w14:paraId="2DAEFFD8" w14:textId="77777777" w:rsidR="00033ED0" w:rsidRDefault="00033ED0" w:rsidP="00033ED0">
      <w:pPr>
        <w:pStyle w:val="ac"/>
      </w:pPr>
      <w:r>
        <w:rPr>
          <w:rFonts w:hint="eastAsia"/>
        </w:rPr>
        <w:t>問</w:t>
      </w:r>
      <w:r>
        <w:t>22　あなたは、「子どもの権利」という言葉を知っていますか。</w:t>
      </w:r>
    </w:p>
    <w:p w14:paraId="2D99BA0B" w14:textId="77777777" w:rsidR="00033ED0" w:rsidRDefault="00033ED0" w:rsidP="00033ED0">
      <w:pPr>
        <w:pStyle w:val="ab"/>
        <w:ind w:right="4649"/>
      </w:pPr>
      <w:r w:rsidRPr="0047394E">
        <w:rPr>
          <w:noProof/>
        </w:rPr>
        <w:drawing>
          <wp:anchor distT="0" distB="0" distL="114300" distR="114300" simplePos="0" relativeHeight="251970560" behindDoc="0" locked="0" layoutInCell="1" allowOverlap="1" wp14:anchorId="41D3CC0E" wp14:editId="1A42DF9A">
            <wp:simplePos x="0" y="0"/>
            <wp:positionH relativeFrom="column">
              <wp:posOffset>3239770</wp:posOffset>
            </wp:positionH>
            <wp:positionV relativeFrom="paragraph">
              <wp:posOffset>-35560</wp:posOffset>
            </wp:positionV>
            <wp:extent cx="3360420" cy="1844040"/>
            <wp:effectExtent l="0" t="0" r="0" b="0"/>
            <wp:wrapNone/>
            <wp:docPr id="1174144830"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「言葉も名前も内容も知っている」の割合が</w:t>
      </w:r>
      <w:r>
        <w:t>39.5％と最も高く、次いで「言葉は知っているが内容は知らなかった」の割合が38.1％、「知らない」の割合が21.8％となっています。</w:t>
      </w:r>
    </w:p>
    <w:p w14:paraId="7D82F0CA" w14:textId="77777777" w:rsidR="00033ED0" w:rsidRDefault="00033ED0" w:rsidP="00033ED0"/>
    <w:p w14:paraId="235C6973" w14:textId="77777777" w:rsidR="00033ED0" w:rsidRDefault="00033ED0" w:rsidP="00033ED0"/>
    <w:p w14:paraId="2B462231" w14:textId="77777777" w:rsidR="00033ED0" w:rsidRDefault="00033ED0" w:rsidP="00033ED0"/>
    <w:p w14:paraId="3C9A7B3B" w14:textId="77777777" w:rsidR="00033ED0" w:rsidRDefault="00033ED0" w:rsidP="00033ED0"/>
    <w:p w14:paraId="0D766093" w14:textId="77777777" w:rsidR="00033ED0" w:rsidRDefault="00033ED0" w:rsidP="00033ED0"/>
    <w:p w14:paraId="1163AE96" w14:textId="77777777" w:rsidR="00033ED0" w:rsidRDefault="00033ED0" w:rsidP="00033ED0">
      <w:pPr>
        <w:widowControl/>
        <w:jc w:val="left"/>
      </w:pPr>
      <w:r>
        <w:br w:type="page"/>
      </w:r>
    </w:p>
    <w:p w14:paraId="382D7966" w14:textId="77777777" w:rsidR="00033ED0" w:rsidRDefault="00033ED0" w:rsidP="00033ED0">
      <w:pPr>
        <w:pStyle w:val="ac"/>
      </w:pPr>
      <w:r>
        <w:rPr>
          <w:rFonts w:hint="eastAsia"/>
        </w:rPr>
        <w:lastRenderedPageBreak/>
        <w:t>問</w:t>
      </w:r>
      <w:r>
        <w:t>23　子どもの権利の中で特に大切だと思うことはどれですか。</w:t>
      </w:r>
      <w:r>
        <w:br/>
        <w:t>（該当するものすべて選択）</w:t>
      </w:r>
    </w:p>
    <w:p w14:paraId="43970DC7" w14:textId="77777777" w:rsidR="00033ED0" w:rsidRDefault="00033ED0" w:rsidP="00033ED0">
      <w:pPr>
        <w:pStyle w:val="ab"/>
        <w:ind w:right="4649"/>
      </w:pPr>
      <w:r w:rsidRPr="0047394E">
        <w:rPr>
          <w:noProof/>
        </w:rPr>
        <w:drawing>
          <wp:anchor distT="0" distB="0" distL="114300" distR="114300" simplePos="0" relativeHeight="251971584" behindDoc="0" locked="0" layoutInCell="1" allowOverlap="1" wp14:anchorId="65F90838" wp14:editId="1288CBB3">
            <wp:simplePos x="0" y="0"/>
            <wp:positionH relativeFrom="column">
              <wp:posOffset>3239770</wp:posOffset>
            </wp:positionH>
            <wp:positionV relativeFrom="paragraph">
              <wp:posOffset>-35560</wp:posOffset>
            </wp:positionV>
            <wp:extent cx="3360420" cy="5958840"/>
            <wp:effectExtent l="0" t="0" r="0" b="0"/>
            <wp:wrapNone/>
            <wp:docPr id="155276424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360420" cy="595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「暴力や言葉で傷つけないこと」の割合が</w:t>
      </w:r>
      <w:r>
        <w:t>83.1％と最も高く、次いで「自分の考えを自由に言えること」の割合が80.5％、「人と違う自分らしさが認められること」の割合が69.6％となっています。</w:t>
      </w:r>
    </w:p>
    <w:p w14:paraId="14F86F53" w14:textId="77777777" w:rsidR="00033ED0" w:rsidRDefault="00033ED0" w:rsidP="00033ED0"/>
    <w:p w14:paraId="19D38970" w14:textId="77777777" w:rsidR="00033ED0" w:rsidRDefault="00033ED0" w:rsidP="00033ED0"/>
    <w:p w14:paraId="634C4FB3" w14:textId="77777777" w:rsidR="00033ED0" w:rsidRDefault="00033ED0" w:rsidP="00033ED0"/>
    <w:p w14:paraId="019A60D8" w14:textId="77777777" w:rsidR="00033ED0" w:rsidRDefault="00033ED0" w:rsidP="00033ED0"/>
    <w:p w14:paraId="1A81F7A4" w14:textId="77777777" w:rsidR="00033ED0" w:rsidRDefault="00033ED0" w:rsidP="00033ED0"/>
    <w:p w14:paraId="070618C3" w14:textId="77777777" w:rsidR="00033ED0" w:rsidRDefault="00033ED0" w:rsidP="00033ED0"/>
    <w:p w14:paraId="0FF0A914" w14:textId="77777777" w:rsidR="00033ED0" w:rsidRDefault="00033ED0" w:rsidP="00033ED0"/>
    <w:p w14:paraId="1E9310E3" w14:textId="77777777" w:rsidR="00033ED0" w:rsidRDefault="00033ED0" w:rsidP="00033ED0"/>
    <w:p w14:paraId="0AFBA188" w14:textId="77777777" w:rsidR="00033ED0" w:rsidRDefault="00033ED0" w:rsidP="00033ED0"/>
    <w:p w14:paraId="72709E0E" w14:textId="77777777" w:rsidR="00033ED0" w:rsidRDefault="00033ED0" w:rsidP="00033ED0"/>
    <w:p w14:paraId="656C77C2" w14:textId="77777777" w:rsidR="00033ED0" w:rsidRDefault="00033ED0" w:rsidP="00033ED0"/>
    <w:p w14:paraId="0D3B28AB" w14:textId="77777777" w:rsidR="00033ED0" w:rsidRDefault="00033ED0" w:rsidP="00033ED0"/>
    <w:p w14:paraId="3193DDC5" w14:textId="77777777" w:rsidR="00033ED0" w:rsidRDefault="00033ED0" w:rsidP="00033ED0"/>
    <w:p w14:paraId="10AFAA82" w14:textId="77777777" w:rsidR="00033ED0" w:rsidRDefault="00033ED0" w:rsidP="00033ED0"/>
    <w:p w14:paraId="3E2CEBD5" w14:textId="77777777" w:rsidR="00033ED0" w:rsidRDefault="00033ED0" w:rsidP="00033ED0"/>
    <w:p w14:paraId="5C602378" w14:textId="77777777" w:rsidR="00033ED0" w:rsidRDefault="00033ED0" w:rsidP="00033ED0"/>
    <w:p w14:paraId="6F3D8B4E" w14:textId="77777777" w:rsidR="00033ED0" w:rsidRDefault="00033ED0" w:rsidP="00033ED0"/>
    <w:p w14:paraId="271631F0" w14:textId="77777777" w:rsidR="00033ED0" w:rsidRDefault="00033ED0" w:rsidP="00033ED0"/>
    <w:p w14:paraId="19868EBE" w14:textId="77777777" w:rsidR="00033ED0" w:rsidRDefault="00033ED0" w:rsidP="00033ED0"/>
    <w:p w14:paraId="5A1EDE99" w14:textId="77777777" w:rsidR="00033ED0" w:rsidRDefault="00033ED0" w:rsidP="00033ED0"/>
    <w:p w14:paraId="6D4E69AC" w14:textId="77777777" w:rsidR="00033ED0" w:rsidRDefault="00033ED0" w:rsidP="00033ED0"/>
    <w:p w14:paraId="7438E05F" w14:textId="77777777" w:rsidR="00033ED0" w:rsidRDefault="00033ED0" w:rsidP="00033ED0"/>
    <w:p w14:paraId="45048423" w14:textId="77777777" w:rsidR="00033ED0" w:rsidRDefault="00033ED0" w:rsidP="00033ED0">
      <w:pPr>
        <w:widowControl/>
        <w:jc w:val="left"/>
      </w:pPr>
      <w:r>
        <w:br w:type="page"/>
      </w:r>
    </w:p>
    <w:p w14:paraId="17F553C3" w14:textId="2B99A95C" w:rsidR="00B1505B" w:rsidRPr="00B1505B" w:rsidRDefault="00B1505B" w:rsidP="00B1505B">
      <w:pPr>
        <w:pStyle w:val="3"/>
        <w:snapToGrid w:val="0"/>
        <w:ind w:leftChars="100" w:left="210"/>
        <w:rPr>
          <w:rFonts w:hAnsi="BIZ UDゴシック" w:cs="Times New Roman"/>
          <w:sz w:val="28"/>
          <w:szCs w:val="24"/>
        </w:rPr>
      </w:pPr>
      <w:bookmarkStart w:id="37" w:name="_Toc178273471"/>
      <w:r w:rsidRPr="00043AC9">
        <w:rPr>
          <w:rFonts w:hAnsi="BIZ UDゴシック" w:cs="Times New Roman" w:hint="eastAsia"/>
          <w:sz w:val="28"/>
          <w:szCs w:val="24"/>
        </w:rPr>
        <w:lastRenderedPageBreak/>
        <w:t>（</w:t>
      </w:r>
      <w:r>
        <w:rPr>
          <w:rFonts w:hAnsi="BIZ UDゴシック" w:cs="Times New Roman" w:hint="eastAsia"/>
          <w:sz w:val="28"/>
          <w:szCs w:val="24"/>
        </w:rPr>
        <w:t>９</w:t>
      </w:r>
      <w:r w:rsidRPr="00043AC9">
        <w:rPr>
          <w:rFonts w:hAnsi="BIZ UDゴシック" w:cs="Times New Roman" w:hint="eastAsia"/>
          <w:sz w:val="28"/>
          <w:szCs w:val="24"/>
        </w:rPr>
        <w:t>）</w:t>
      </w:r>
      <w:r w:rsidRPr="00B1505B">
        <w:rPr>
          <w:rFonts w:hAnsi="BIZ UDゴシック" w:cs="Times New Roman" w:hint="eastAsia"/>
          <w:sz w:val="28"/>
          <w:szCs w:val="24"/>
        </w:rPr>
        <w:t>ヤングケアラーについて</w:t>
      </w:r>
      <w:bookmarkEnd w:id="37"/>
    </w:p>
    <w:p w14:paraId="594E14A5" w14:textId="77777777" w:rsidR="00033ED0" w:rsidRPr="00171914" w:rsidRDefault="00033ED0" w:rsidP="00033ED0">
      <w:pPr>
        <w:pStyle w:val="ac"/>
        <w:ind w:left="561" w:hanging="456"/>
        <w:rPr>
          <w:spacing w:val="-6"/>
        </w:rPr>
      </w:pPr>
      <w:r w:rsidRPr="00171914">
        <w:rPr>
          <w:rFonts w:hint="eastAsia"/>
          <w:spacing w:val="-6"/>
        </w:rPr>
        <w:t>問</w:t>
      </w:r>
      <w:r w:rsidRPr="00171914">
        <w:rPr>
          <w:spacing w:val="-6"/>
        </w:rPr>
        <w:t>24　あなたは、「ヤングケアラー」という言葉をこれまでに聞いたことがありますか。</w:t>
      </w:r>
    </w:p>
    <w:p w14:paraId="237AE74B" w14:textId="77777777" w:rsidR="00033ED0" w:rsidRDefault="00033ED0" w:rsidP="00033ED0">
      <w:pPr>
        <w:pStyle w:val="ab"/>
        <w:ind w:right="4649"/>
      </w:pPr>
      <w:r w:rsidRPr="0047394E">
        <w:rPr>
          <w:noProof/>
        </w:rPr>
        <w:drawing>
          <wp:anchor distT="0" distB="0" distL="114300" distR="114300" simplePos="0" relativeHeight="251972608" behindDoc="0" locked="0" layoutInCell="1" allowOverlap="1" wp14:anchorId="0006815E" wp14:editId="24FB40B6">
            <wp:simplePos x="0" y="0"/>
            <wp:positionH relativeFrom="column">
              <wp:posOffset>3239770</wp:posOffset>
            </wp:positionH>
            <wp:positionV relativeFrom="paragraph">
              <wp:posOffset>-35560</wp:posOffset>
            </wp:positionV>
            <wp:extent cx="3360420" cy="1844040"/>
            <wp:effectExtent l="0" t="0" r="0" b="0"/>
            <wp:wrapNone/>
            <wp:docPr id="159990278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「聞いたことがあり、内容も知っている」の割合が</w:t>
      </w:r>
      <w:r>
        <w:t>70.5％と最も高く、次いで「聞いたことはあるが、よく知らない」の割合が14.9％、「聞いたことはない」の割合が14.0％となっています。</w:t>
      </w:r>
    </w:p>
    <w:p w14:paraId="3D07EA8F" w14:textId="77777777" w:rsidR="00033ED0" w:rsidRDefault="00033ED0" w:rsidP="00033ED0"/>
    <w:p w14:paraId="73BE4045" w14:textId="77777777" w:rsidR="00033ED0" w:rsidRDefault="00033ED0" w:rsidP="00033ED0"/>
    <w:p w14:paraId="64B48C7A" w14:textId="77777777" w:rsidR="00033ED0" w:rsidRDefault="00033ED0" w:rsidP="00033ED0"/>
    <w:p w14:paraId="7D7E166F" w14:textId="77777777" w:rsidR="00033ED0" w:rsidRDefault="00033ED0" w:rsidP="00033ED0"/>
    <w:p w14:paraId="4C997BD7" w14:textId="77777777" w:rsidR="00033ED0" w:rsidRDefault="00033ED0" w:rsidP="00033ED0">
      <w:pPr>
        <w:widowControl/>
        <w:jc w:val="left"/>
      </w:pPr>
    </w:p>
    <w:p w14:paraId="3730B482" w14:textId="77777777" w:rsidR="00033ED0" w:rsidRDefault="00033ED0" w:rsidP="00033ED0">
      <w:pPr>
        <w:pStyle w:val="ac"/>
      </w:pPr>
      <w:r>
        <w:rPr>
          <w:rFonts w:hint="eastAsia"/>
        </w:rPr>
        <w:t>問</w:t>
      </w:r>
      <w:r>
        <w:t>25　あなたの身近に、ヤングケアラーと思われる子どもがいる家庭はありますか。</w:t>
      </w:r>
    </w:p>
    <w:p w14:paraId="6289AB0D" w14:textId="77777777" w:rsidR="00033ED0" w:rsidRDefault="00033ED0" w:rsidP="00033ED0">
      <w:pPr>
        <w:pStyle w:val="ab"/>
        <w:ind w:right="4649"/>
      </w:pPr>
      <w:r w:rsidRPr="0047394E">
        <w:rPr>
          <w:noProof/>
        </w:rPr>
        <w:drawing>
          <wp:anchor distT="0" distB="0" distL="114300" distR="114300" simplePos="0" relativeHeight="251973632" behindDoc="0" locked="0" layoutInCell="1" allowOverlap="1" wp14:anchorId="7CD4F367" wp14:editId="55EE3FD0">
            <wp:simplePos x="0" y="0"/>
            <wp:positionH relativeFrom="column">
              <wp:posOffset>3239770</wp:posOffset>
            </wp:positionH>
            <wp:positionV relativeFrom="paragraph">
              <wp:posOffset>-35560</wp:posOffset>
            </wp:positionV>
            <wp:extent cx="3360420" cy="1844040"/>
            <wp:effectExtent l="0" t="0" r="0" b="0"/>
            <wp:wrapNone/>
            <wp:docPr id="1423438966"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54.4％と最も高く、次いで「わからない」の割合が42.4％となっています。</w:t>
      </w:r>
    </w:p>
    <w:p w14:paraId="56740B08" w14:textId="77777777" w:rsidR="00033ED0" w:rsidRDefault="00033ED0" w:rsidP="00033ED0"/>
    <w:p w14:paraId="3CD80EAB" w14:textId="77777777" w:rsidR="00033ED0" w:rsidRDefault="00033ED0" w:rsidP="00033ED0"/>
    <w:p w14:paraId="47B78B04" w14:textId="77777777" w:rsidR="00033ED0" w:rsidRDefault="00033ED0" w:rsidP="00033ED0"/>
    <w:p w14:paraId="675CEA93" w14:textId="77777777" w:rsidR="00033ED0" w:rsidRDefault="00033ED0" w:rsidP="00033ED0"/>
    <w:p w14:paraId="7B508E05" w14:textId="77777777" w:rsidR="00033ED0" w:rsidRDefault="00033ED0" w:rsidP="00033ED0"/>
    <w:p w14:paraId="5C654A54" w14:textId="77777777" w:rsidR="00033ED0" w:rsidRDefault="00033ED0" w:rsidP="00033ED0">
      <w:pPr>
        <w:widowControl/>
        <w:jc w:val="left"/>
      </w:pPr>
    </w:p>
    <w:p w14:paraId="34E163BD" w14:textId="77777777" w:rsidR="00033ED0" w:rsidRDefault="00033ED0" w:rsidP="00033ED0">
      <w:pPr>
        <w:widowControl/>
        <w:jc w:val="left"/>
      </w:pPr>
    </w:p>
    <w:p w14:paraId="45BC20BA" w14:textId="5F29CBD8" w:rsidR="00033ED0" w:rsidRDefault="00033ED0" w:rsidP="00033ED0">
      <w:pPr>
        <w:pStyle w:val="ac"/>
      </w:pPr>
      <w:r>
        <w:rPr>
          <w:rFonts w:hint="eastAsia"/>
        </w:rPr>
        <w:t>問</w:t>
      </w:r>
      <w:r>
        <w:t>25－１　【問25の質問で「ある」を選んだ方】</w:t>
      </w:r>
      <w:r>
        <w:br/>
      </w:r>
      <w:r>
        <w:rPr>
          <w:rFonts w:hint="eastAsia"/>
        </w:rPr>
        <w:t>あなたはその家庭に対し、どのようなことをしましたか。</w:t>
      </w:r>
    </w:p>
    <w:p w14:paraId="5D405BF5" w14:textId="3BC9733D" w:rsidR="00033ED0" w:rsidRDefault="00033ED0" w:rsidP="00D974D5">
      <w:pPr>
        <w:pStyle w:val="ab"/>
      </w:pPr>
      <w:r>
        <w:rPr>
          <w:rFonts w:hint="eastAsia"/>
        </w:rPr>
        <w:t>「何もしなかった」が５件</w:t>
      </w:r>
      <w:r w:rsidR="00D974D5">
        <w:rPr>
          <w:rFonts w:hint="eastAsia"/>
        </w:rPr>
        <w:t>、</w:t>
      </w:r>
      <w:r>
        <w:rPr>
          <w:rFonts w:hint="eastAsia"/>
        </w:rPr>
        <w:t>「声かけなど、相談にのった、</w:t>
      </w:r>
      <w:r w:rsidRPr="00B4529D">
        <w:rPr>
          <w:rFonts w:hint="eastAsia"/>
        </w:rPr>
        <w:t>市の窓口や相談機関等に相談した</w:t>
      </w:r>
      <w:r>
        <w:rPr>
          <w:rFonts w:hint="eastAsia"/>
        </w:rPr>
        <w:t>以外で何らかの関りを持った」が２件、「相談にのった」が１件となっています。</w:t>
      </w:r>
    </w:p>
    <w:p w14:paraId="09149E6C" w14:textId="77777777" w:rsidR="00033ED0" w:rsidRDefault="00033ED0" w:rsidP="00033ED0"/>
    <w:p w14:paraId="770E5598" w14:textId="77777777" w:rsidR="00033ED0" w:rsidRDefault="00033ED0" w:rsidP="00033ED0"/>
    <w:p w14:paraId="7BF6A98B" w14:textId="77777777" w:rsidR="00033ED0" w:rsidRDefault="00033ED0" w:rsidP="00033ED0"/>
    <w:p w14:paraId="40D3271E" w14:textId="77777777" w:rsidR="00033ED0" w:rsidRPr="00B4529D" w:rsidRDefault="00033ED0" w:rsidP="00033ED0"/>
    <w:p w14:paraId="785EDB44" w14:textId="77777777" w:rsidR="00033ED0" w:rsidRDefault="00033ED0" w:rsidP="00033ED0">
      <w:pPr>
        <w:pStyle w:val="ac"/>
      </w:pPr>
      <w:r>
        <w:rPr>
          <w:rFonts w:hint="eastAsia"/>
        </w:rPr>
        <w:t>問</w:t>
      </w:r>
      <w:r>
        <w:t>25－２　【問25－１の質問で「市の窓口や相談機関等に相談した」を選んだ方】</w:t>
      </w:r>
      <w:r>
        <w:br/>
      </w:r>
      <w:r>
        <w:rPr>
          <w:rFonts w:hint="eastAsia"/>
        </w:rPr>
        <w:t>その相談先はどこですか。（該当するものすべて選択）</w:t>
      </w:r>
    </w:p>
    <w:p w14:paraId="6A0EAE12" w14:textId="77777777" w:rsidR="00033ED0" w:rsidRDefault="00033ED0" w:rsidP="00033ED0">
      <w:pPr>
        <w:pStyle w:val="ab"/>
        <w:ind w:right="4649"/>
      </w:pPr>
      <w:r>
        <w:rPr>
          <w:rFonts w:hint="eastAsia"/>
        </w:rPr>
        <w:t>有効回答がありませんでした。</w:t>
      </w:r>
    </w:p>
    <w:p w14:paraId="5038D7CF" w14:textId="77777777" w:rsidR="00033ED0" w:rsidRDefault="00033ED0" w:rsidP="00033ED0"/>
    <w:p w14:paraId="2FBBEFED" w14:textId="77777777" w:rsidR="00033ED0" w:rsidRDefault="00033ED0" w:rsidP="00033ED0"/>
    <w:p w14:paraId="57F014C3" w14:textId="77777777" w:rsidR="00033ED0" w:rsidRDefault="00033ED0" w:rsidP="00033ED0">
      <w:pPr>
        <w:widowControl/>
        <w:jc w:val="left"/>
      </w:pPr>
    </w:p>
    <w:p w14:paraId="2EBA5E3D" w14:textId="1B30B6F3" w:rsidR="00033ED0" w:rsidRDefault="00033ED0" w:rsidP="00033ED0">
      <w:pPr>
        <w:widowControl/>
        <w:jc w:val="left"/>
      </w:pPr>
    </w:p>
    <w:p w14:paraId="7130A26B" w14:textId="77777777" w:rsidR="00033ED0" w:rsidRPr="00572A64" w:rsidRDefault="00033ED0" w:rsidP="00033ED0">
      <w:pPr>
        <w:widowControl/>
        <w:jc w:val="left"/>
      </w:pPr>
    </w:p>
    <w:p w14:paraId="71D3E40B" w14:textId="77777777" w:rsidR="00033ED0" w:rsidRDefault="00033ED0" w:rsidP="00033ED0">
      <w:pPr>
        <w:pStyle w:val="ac"/>
      </w:pPr>
      <w:r>
        <w:rPr>
          <w:rFonts w:hint="eastAsia"/>
        </w:rPr>
        <w:lastRenderedPageBreak/>
        <w:t>問</w:t>
      </w:r>
      <w:r>
        <w:t>26　下呂市の子育て環境や子育て支援の満足度についてお答えください。</w:t>
      </w:r>
    </w:p>
    <w:p w14:paraId="68E07FE4" w14:textId="77777777" w:rsidR="00033ED0" w:rsidRDefault="00033ED0" w:rsidP="00033ED0">
      <w:pPr>
        <w:pStyle w:val="ab"/>
        <w:ind w:right="4649"/>
      </w:pPr>
      <w:r w:rsidRPr="0047394E">
        <w:rPr>
          <w:noProof/>
        </w:rPr>
        <w:drawing>
          <wp:anchor distT="0" distB="0" distL="114300" distR="114300" simplePos="0" relativeHeight="251974656" behindDoc="0" locked="0" layoutInCell="1" allowOverlap="1" wp14:anchorId="556449EB" wp14:editId="3012E328">
            <wp:simplePos x="0" y="0"/>
            <wp:positionH relativeFrom="column">
              <wp:posOffset>3239770</wp:posOffset>
            </wp:positionH>
            <wp:positionV relativeFrom="paragraph">
              <wp:posOffset>-35560</wp:posOffset>
            </wp:positionV>
            <wp:extent cx="3360420" cy="2453640"/>
            <wp:effectExtent l="0" t="0" r="0" b="0"/>
            <wp:wrapNone/>
            <wp:docPr id="389370871"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「どちらでもない」の割合が</w:t>
      </w:r>
      <w:r>
        <w:t>39.8％と最も高く、次いで「どちらかと言えば満足している」の割合が36.4％、「どちらかと言えば満足していない」の割合が13.2％となっています。</w:t>
      </w:r>
    </w:p>
    <w:p w14:paraId="07973E73" w14:textId="77777777" w:rsidR="00033ED0" w:rsidRDefault="00033ED0" w:rsidP="00033ED0"/>
    <w:p w14:paraId="5043757A" w14:textId="77777777" w:rsidR="00033ED0" w:rsidRDefault="00033ED0" w:rsidP="00033ED0"/>
    <w:p w14:paraId="46FEAFE6" w14:textId="77777777" w:rsidR="00033ED0" w:rsidRDefault="00033ED0" w:rsidP="00033ED0"/>
    <w:p w14:paraId="33AED795" w14:textId="77777777" w:rsidR="00033ED0" w:rsidRDefault="00033ED0" w:rsidP="00033ED0"/>
    <w:p w14:paraId="55913E7A" w14:textId="77777777" w:rsidR="00033ED0" w:rsidRDefault="00033ED0" w:rsidP="00033ED0"/>
    <w:p w14:paraId="4016B5DF" w14:textId="77777777" w:rsidR="00033ED0" w:rsidRDefault="00033ED0" w:rsidP="00033ED0"/>
    <w:p w14:paraId="424C06E6" w14:textId="77777777" w:rsidR="00033ED0" w:rsidRDefault="00033ED0" w:rsidP="00033ED0"/>
    <w:p w14:paraId="79B18C0E" w14:textId="77777777" w:rsidR="00033ED0" w:rsidRDefault="00033ED0" w:rsidP="00033ED0"/>
    <w:p w14:paraId="2B56E182" w14:textId="77777777" w:rsidR="00033ED0" w:rsidRDefault="00033ED0" w:rsidP="00033ED0"/>
    <w:p w14:paraId="4FAE8EEE" w14:textId="77777777" w:rsidR="00033ED0" w:rsidRDefault="00033ED0" w:rsidP="00033ED0">
      <w:pPr>
        <w:pStyle w:val="ac"/>
      </w:pPr>
      <w:r>
        <w:rPr>
          <w:rFonts w:hint="eastAsia"/>
        </w:rPr>
        <w:t>問</w:t>
      </w:r>
      <w:r>
        <w:t>27　満足度を向上するために、今後、下呂市が力を入れて取り組むべきと考えるものを３つまで選んでください。</w:t>
      </w:r>
    </w:p>
    <w:p w14:paraId="76AE2A42" w14:textId="77777777" w:rsidR="00033ED0" w:rsidRDefault="00033ED0" w:rsidP="00033ED0">
      <w:pPr>
        <w:pStyle w:val="ab"/>
        <w:ind w:right="4649"/>
      </w:pPr>
      <w:r w:rsidRPr="0047394E">
        <w:rPr>
          <w:noProof/>
        </w:rPr>
        <w:drawing>
          <wp:anchor distT="0" distB="0" distL="114300" distR="114300" simplePos="0" relativeHeight="251975680" behindDoc="0" locked="0" layoutInCell="1" allowOverlap="1" wp14:anchorId="2991145A" wp14:editId="5FA15224">
            <wp:simplePos x="0" y="0"/>
            <wp:positionH relativeFrom="column">
              <wp:posOffset>3239770</wp:posOffset>
            </wp:positionH>
            <wp:positionV relativeFrom="paragraph">
              <wp:posOffset>-35560</wp:posOffset>
            </wp:positionV>
            <wp:extent cx="3360420" cy="4434840"/>
            <wp:effectExtent l="0" t="0" r="0" b="0"/>
            <wp:wrapNone/>
            <wp:docPr id="1127850007"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60420" cy="443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「子育てのための手厚い経済的支援」の割合が</w:t>
      </w:r>
      <w:r>
        <w:t>62.5％と最も高く、次いで「子育てしやすい職場環境の整備」の割合が41.0％、「公園や図書館、児童館などの子どもの居場所づくり」の割合が31.8％となっています。</w:t>
      </w:r>
    </w:p>
    <w:p w14:paraId="1298121A" w14:textId="77777777" w:rsidR="00033ED0" w:rsidRDefault="00033ED0" w:rsidP="00033ED0"/>
    <w:p w14:paraId="6EFB271D" w14:textId="77777777" w:rsidR="00033ED0" w:rsidRDefault="00033ED0" w:rsidP="00033ED0"/>
    <w:p w14:paraId="3418822A" w14:textId="77777777" w:rsidR="00033ED0" w:rsidRDefault="00033ED0" w:rsidP="00033ED0"/>
    <w:p w14:paraId="2B465E33" w14:textId="77777777" w:rsidR="00033ED0" w:rsidRDefault="00033ED0" w:rsidP="00033ED0"/>
    <w:p w14:paraId="4598954E" w14:textId="77777777" w:rsidR="00033ED0" w:rsidRDefault="00033ED0" w:rsidP="00033ED0"/>
    <w:p w14:paraId="09A4B5D2" w14:textId="77777777" w:rsidR="00033ED0" w:rsidRDefault="00033ED0" w:rsidP="00033ED0"/>
    <w:p w14:paraId="0EDFDCA9" w14:textId="77777777" w:rsidR="00033ED0" w:rsidRDefault="00033ED0" w:rsidP="00033ED0"/>
    <w:p w14:paraId="3D20E8AE" w14:textId="77777777" w:rsidR="00033ED0" w:rsidRDefault="00033ED0" w:rsidP="00033ED0"/>
    <w:p w14:paraId="328B3846" w14:textId="77777777" w:rsidR="00033ED0" w:rsidRDefault="00033ED0" w:rsidP="00033ED0"/>
    <w:p w14:paraId="21FA9FD6" w14:textId="77777777" w:rsidR="00033ED0" w:rsidRDefault="00033ED0" w:rsidP="00033ED0"/>
    <w:p w14:paraId="26D29662" w14:textId="77777777" w:rsidR="00033ED0" w:rsidRDefault="00033ED0" w:rsidP="00033ED0"/>
    <w:p w14:paraId="77DFE592" w14:textId="77777777" w:rsidR="00033ED0" w:rsidRDefault="00033ED0" w:rsidP="00033ED0"/>
    <w:p w14:paraId="6377062D" w14:textId="77777777" w:rsidR="00033ED0" w:rsidRDefault="00033ED0" w:rsidP="00033ED0"/>
    <w:p w14:paraId="6834DB2A" w14:textId="77777777" w:rsidR="00033ED0" w:rsidRDefault="00033ED0" w:rsidP="00033ED0">
      <w:pPr>
        <w:widowControl/>
        <w:jc w:val="left"/>
      </w:pPr>
      <w:r>
        <w:br w:type="page"/>
      </w:r>
    </w:p>
    <w:p w14:paraId="703CD2B4" w14:textId="77777777" w:rsidR="0060644E" w:rsidRPr="00802AD4" w:rsidRDefault="0060644E" w:rsidP="0060644E">
      <w:pPr>
        <w:pStyle w:val="2"/>
        <w:snapToGrid w:val="0"/>
        <w:spacing w:afterLines="50" w:after="180"/>
        <w:ind w:leftChars="50" w:left="105"/>
        <w:rPr>
          <w:rFonts w:hAnsi="BIZ UDゴシック" w:cs="Times New Roman"/>
          <w:noProof/>
          <w:szCs w:val="24"/>
        </w:rPr>
      </w:pPr>
      <w:bookmarkStart w:id="38" w:name="_Toc178273472"/>
      <w:r>
        <w:rPr>
          <w:rFonts w:hAnsi="BIZ UDゴシック" w:cs="Times New Roman" w:hint="eastAsia"/>
          <w:noProof/>
          <w:szCs w:val="24"/>
        </w:rPr>
        <w:lastRenderedPageBreak/>
        <w:t>３</w:t>
      </w:r>
      <w:r w:rsidRPr="00802AD4">
        <w:rPr>
          <w:rFonts w:hAnsi="BIZ UDゴシック" w:cs="Times New Roman" w:hint="eastAsia"/>
          <w:noProof/>
          <w:szCs w:val="24"/>
        </w:rPr>
        <w:t xml:space="preserve">　</w:t>
      </w:r>
      <w:r>
        <w:rPr>
          <w:rFonts w:hAnsi="BIZ UDゴシック" w:cs="Times New Roman" w:hint="eastAsia"/>
          <w:noProof/>
          <w:szCs w:val="24"/>
        </w:rPr>
        <w:t>中学生保護者</w:t>
      </w:r>
      <w:bookmarkEnd w:id="38"/>
    </w:p>
    <w:p w14:paraId="686C4550" w14:textId="77777777" w:rsidR="0060644E" w:rsidRDefault="0060644E" w:rsidP="0060644E">
      <w:pPr>
        <w:pStyle w:val="ac"/>
      </w:pPr>
      <w:r>
        <w:rPr>
          <w:rFonts w:hint="eastAsia"/>
        </w:rPr>
        <w:t>問１　このアンケートにお答えいただくあなたは、お子さんに対してどのような立場（続柄）ですか。</w:t>
      </w:r>
    </w:p>
    <w:p w14:paraId="1CAC0D12" w14:textId="77777777" w:rsidR="0060644E" w:rsidRDefault="0060644E" w:rsidP="0060644E">
      <w:pPr>
        <w:pStyle w:val="ab"/>
        <w:ind w:right="4649"/>
      </w:pPr>
      <w:r w:rsidRPr="00310821">
        <w:rPr>
          <w:noProof/>
        </w:rPr>
        <w:drawing>
          <wp:anchor distT="0" distB="0" distL="114300" distR="114300" simplePos="0" relativeHeight="251988992" behindDoc="0" locked="0" layoutInCell="1" allowOverlap="1" wp14:anchorId="43BB8149" wp14:editId="0B5BA603">
            <wp:simplePos x="0" y="0"/>
            <wp:positionH relativeFrom="column">
              <wp:posOffset>3239770</wp:posOffset>
            </wp:positionH>
            <wp:positionV relativeFrom="paragraph">
              <wp:posOffset>-35560</wp:posOffset>
            </wp:positionV>
            <wp:extent cx="3360420" cy="1844040"/>
            <wp:effectExtent l="0" t="0" r="0" b="0"/>
            <wp:wrapNone/>
            <wp:docPr id="9400924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「母親」の割合が</w:t>
      </w:r>
      <w:r>
        <w:t>83.3％、「父親」の割合が15.3％となっています。</w:t>
      </w:r>
    </w:p>
    <w:p w14:paraId="0F7E1A73" w14:textId="77777777" w:rsidR="0060644E" w:rsidRDefault="0060644E" w:rsidP="0060644E"/>
    <w:p w14:paraId="73C95603" w14:textId="77777777" w:rsidR="0060644E" w:rsidRDefault="0060644E" w:rsidP="0060644E"/>
    <w:p w14:paraId="0DF59FB0" w14:textId="77777777" w:rsidR="0060644E" w:rsidRDefault="0060644E" w:rsidP="0060644E"/>
    <w:p w14:paraId="22FBDA50" w14:textId="77777777" w:rsidR="0060644E" w:rsidRDefault="0060644E" w:rsidP="0060644E"/>
    <w:p w14:paraId="32F2EB75" w14:textId="77777777" w:rsidR="0060644E" w:rsidRDefault="0060644E" w:rsidP="0060644E"/>
    <w:p w14:paraId="2C3FAA6B" w14:textId="77777777" w:rsidR="0060644E" w:rsidRDefault="0060644E" w:rsidP="0060644E"/>
    <w:p w14:paraId="21798637" w14:textId="77777777" w:rsidR="0060644E" w:rsidRDefault="0060644E" w:rsidP="0060644E"/>
    <w:p w14:paraId="4E1EC06D" w14:textId="77777777" w:rsidR="0060644E" w:rsidRDefault="0060644E" w:rsidP="0060644E">
      <w:pPr>
        <w:widowControl/>
        <w:jc w:val="left"/>
      </w:pPr>
    </w:p>
    <w:p w14:paraId="0CC8E447" w14:textId="77777777" w:rsidR="0060644E" w:rsidRDefault="0060644E" w:rsidP="0060644E">
      <w:pPr>
        <w:widowControl/>
        <w:jc w:val="left"/>
      </w:pPr>
    </w:p>
    <w:p w14:paraId="11EA20A2" w14:textId="77777777" w:rsidR="0060644E" w:rsidRDefault="0060644E" w:rsidP="0060644E">
      <w:pPr>
        <w:pStyle w:val="ac"/>
      </w:pPr>
      <w:r>
        <w:rPr>
          <w:rFonts w:hint="eastAsia"/>
        </w:rPr>
        <w:t>問２　あなたの配偶関係についてお聞きします。</w:t>
      </w:r>
    </w:p>
    <w:p w14:paraId="5DF29A1A" w14:textId="77777777" w:rsidR="0060644E" w:rsidRDefault="0060644E" w:rsidP="0060644E">
      <w:pPr>
        <w:pStyle w:val="ab"/>
        <w:ind w:right="4649"/>
      </w:pPr>
      <w:r w:rsidRPr="00310821">
        <w:rPr>
          <w:noProof/>
        </w:rPr>
        <w:drawing>
          <wp:anchor distT="0" distB="0" distL="114300" distR="114300" simplePos="0" relativeHeight="251990016" behindDoc="0" locked="0" layoutInCell="1" allowOverlap="1" wp14:anchorId="55FC886C" wp14:editId="540A6E13">
            <wp:simplePos x="0" y="0"/>
            <wp:positionH relativeFrom="column">
              <wp:posOffset>3239770</wp:posOffset>
            </wp:positionH>
            <wp:positionV relativeFrom="paragraph">
              <wp:posOffset>-35560</wp:posOffset>
            </wp:positionV>
            <wp:extent cx="3360420" cy="1539240"/>
            <wp:effectExtent l="0" t="0" r="0" b="0"/>
            <wp:wrapNone/>
            <wp:docPr id="128439204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「配偶者がいる」の割合が</w:t>
      </w:r>
      <w:r>
        <w:t>84.2％、「配偶者はいない」の割合が15.8％となっています。</w:t>
      </w:r>
    </w:p>
    <w:p w14:paraId="3F0EBA93" w14:textId="77777777" w:rsidR="0060644E" w:rsidRDefault="0060644E" w:rsidP="0060644E"/>
    <w:p w14:paraId="33187F28" w14:textId="77777777" w:rsidR="0060644E" w:rsidRDefault="0060644E" w:rsidP="0060644E"/>
    <w:p w14:paraId="4DD2EEA2" w14:textId="77777777" w:rsidR="0060644E" w:rsidRDefault="0060644E" w:rsidP="0060644E"/>
    <w:p w14:paraId="3019932C" w14:textId="77777777" w:rsidR="0060644E" w:rsidRDefault="0060644E" w:rsidP="0060644E"/>
    <w:p w14:paraId="602FBC0D" w14:textId="77777777" w:rsidR="0060644E" w:rsidRDefault="0060644E" w:rsidP="0060644E"/>
    <w:p w14:paraId="224E19FD" w14:textId="77777777" w:rsidR="0060644E" w:rsidRDefault="0060644E" w:rsidP="0060644E"/>
    <w:p w14:paraId="2947BB87" w14:textId="77777777" w:rsidR="0060644E" w:rsidRDefault="0060644E" w:rsidP="0060644E"/>
    <w:p w14:paraId="3FF201DC" w14:textId="77777777" w:rsidR="0060644E" w:rsidRDefault="0060644E" w:rsidP="0060644E">
      <w:pPr>
        <w:widowControl/>
        <w:jc w:val="left"/>
      </w:pPr>
    </w:p>
    <w:p w14:paraId="423E2A44" w14:textId="77777777" w:rsidR="0060644E" w:rsidRDefault="0060644E" w:rsidP="0060644E">
      <w:pPr>
        <w:pStyle w:val="ac"/>
      </w:pPr>
      <w:r>
        <w:rPr>
          <w:rFonts w:hint="eastAsia"/>
        </w:rPr>
        <w:t>問３　お住まいの地域はどちらですか。</w:t>
      </w:r>
    </w:p>
    <w:p w14:paraId="65E84845" w14:textId="77777777" w:rsidR="0060644E" w:rsidRDefault="0060644E" w:rsidP="0060644E">
      <w:pPr>
        <w:pStyle w:val="ab"/>
        <w:ind w:right="4649"/>
      </w:pPr>
      <w:r w:rsidRPr="00310821">
        <w:rPr>
          <w:noProof/>
        </w:rPr>
        <w:drawing>
          <wp:anchor distT="0" distB="0" distL="114300" distR="114300" simplePos="0" relativeHeight="251991040" behindDoc="0" locked="0" layoutInCell="1" allowOverlap="1" wp14:anchorId="2F2DBCC0" wp14:editId="08AED02B">
            <wp:simplePos x="0" y="0"/>
            <wp:positionH relativeFrom="column">
              <wp:posOffset>3239770</wp:posOffset>
            </wp:positionH>
            <wp:positionV relativeFrom="paragraph">
              <wp:posOffset>-35560</wp:posOffset>
            </wp:positionV>
            <wp:extent cx="3360420" cy="2453640"/>
            <wp:effectExtent l="0" t="0" r="0" b="0"/>
            <wp:wrapNone/>
            <wp:docPr id="42594515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「下呂」の割合が</w:t>
      </w:r>
      <w:r>
        <w:t>37.4％と最も高く、次いで「萩原」の割合が35.1％、「金山」の割合が16.2％となっています。</w:t>
      </w:r>
    </w:p>
    <w:p w14:paraId="1B29698B" w14:textId="77777777" w:rsidR="0060644E" w:rsidRDefault="0060644E" w:rsidP="0060644E"/>
    <w:p w14:paraId="1EC2B13F" w14:textId="77777777" w:rsidR="0060644E" w:rsidRDefault="0060644E" w:rsidP="0060644E"/>
    <w:p w14:paraId="2E1676C2" w14:textId="77777777" w:rsidR="0060644E" w:rsidRDefault="0060644E" w:rsidP="0060644E"/>
    <w:p w14:paraId="2ED6C526" w14:textId="77777777" w:rsidR="0060644E" w:rsidRDefault="0060644E" w:rsidP="0060644E">
      <w:pPr>
        <w:widowControl/>
        <w:jc w:val="left"/>
      </w:pPr>
      <w:r>
        <w:br w:type="page"/>
      </w:r>
    </w:p>
    <w:p w14:paraId="00560006" w14:textId="77777777" w:rsidR="0060644E" w:rsidRDefault="0060644E" w:rsidP="0060644E">
      <w:pPr>
        <w:pStyle w:val="ac"/>
      </w:pPr>
      <w:r>
        <w:rPr>
          <w:rFonts w:hint="eastAsia"/>
        </w:rPr>
        <w:lastRenderedPageBreak/>
        <w:t>問４　お子さんの生年月をお聞きします。お子さんの人数をお答えください。</w:t>
      </w:r>
    </w:p>
    <w:p w14:paraId="7E4BA903" w14:textId="77777777" w:rsidR="0060644E" w:rsidRDefault="0060644E" w:rsidP="0060644E">
      <w:pPr>
        <w:pStyle w:val="ab"/>
        <w:ind w:right="4649"/>
      </w:pPr>
      <w:r w:rsidRPr="00310821">
        <w:rPr>
          <w:noProof/>
        </w:rPr>
        <w:drawing>
          <wp:anchor distT="0" distB="0" distL="114300" distR="114300" simplePos="0" relativeHeight="251992064" behindDoc="0" locked="0" layoutInCell="1" allowOverlap="1" wp14:anchorId="3574C0DD" wp14:editId="5B179D73">
            <wp:simplePos x="0" y="0"/>
            <wp:positionH relativeFrom="column">
              <wp:posOffset>3239770</wp:posOffset>
            </wp:positionH>
            <wp:positionV relativeFrom="paragraph">
              <wp:posOffset>-35560</wp:posOffset>
            </wp:positionV>
            <wp:extent cx="3360420" cy="2758440"/>
            <wp:effectExtent l="0" t="0" r="0" b="0"/>
            <wp:wrapNone/>
            <wp:docPr id="28744820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「２人」の割合が</w:t>
      </w:r>
      <w:r>
        <w:t>42.3％と最も高く、次いで「３人」の割合が30.6％、「１人」の割合が23.4％となっています。</w:t>
      </w:r>
    </w:p>
    <w:p w14:paraId="379FD932" w14:textId="77777777" w:rsidR="0060644E" w:rsidRDefault="0060644E" w:rsidP="0060644E"/>
    <w:p w14:paraId="0A5C13D5" w14:textId="77777777" w:rsidR="0060644E" w:rsidRDefault="0060644E" w:rsidP="0060644E"/>
    <w:p w14:paraId="09717C7E" w14:textId="77777777" w:rsidR="0060644E" w:rsidRDefault="0060644E" w:rsidP="0060644E"/>
    <w:p w14:paraId="61C1A465" w14:textId="77777777" w:rsidR="0060644E" w:rsidRDefault="0060644E" w:rsidP="0060644E"/>
    <w:p w14:paraId="5CCCA07D" w14:textId="77777777" w:rsidR="0060644E" w:rsidRDefault="0060644E" w:rsidP="0060644E"/>
    <w:p w14:paraId="3135C788" w14:textId="77777777" w:rsidR="0060644E" w:rsidRDefault="0060644E" w:rsidP="0060644E"/>
    <w:p w14:paraId="77348A5D" w14:textId="77777777" w:rsidR="0060644E" w:rsidRDefault="0060644E" w:rsidP="0060644E"/>
    <w:p w14:paraId="35AD0972" w14:textId="77777777" w:rsidR="0060644E" w:rsidRDefault="0060644E" w:rsidP="0060644E"/>
    <w:p w14:paraId="4A503766" w14:textId="77777777" w:rsidR="0060644E" w:rsidRDefault="0060644E" w:rsidP="0060644E"/>
    <w:p w14:paraId="026A2DDC" w14:textId="77777777" w:rsidR="0060644E" w:rsidRDefault="0060644E" w:rsidP="0060644E"/>
    <w:p w14:paraId="3E6DF051" w14:textId="77777777" w:rsidR="0060644E" w:rsidRDefault="0060644E" w:rsidP="0060644E"/>
    <w:p w14:paraId="1AA93164" w14:textId="77777777" w:rsidR="0060644E" w:rsidRDefault="0060644E" w:rsidP="0060644E"/>
    <w:p w14:paraId="67D88B43" w14:textId="77777777" w:rsidR="0060644E" w:rsidRDefault="0060644E" w:rsidP="0060644E"/>
    <w:p w14:paraId="7963838B" w14:textId="77777777" w:rsidR="0060644E" w:rsidRDefault="0060644E" w:rsidP="0060644E">
      <w:pPr>
        <w:widowControl/>
        <w:jc w:val="left"/>
      </w:pPr>
    </w:p>
    <w:p w14:paraId="79BA7583" w14:textId="77777777" w:rsidR="0060644E" w:rsidRPr="00802AD4" w:rsidRDefault="0060644E" w:rsidP="0060644E">
      <w:pPr>
        <w:pStyle w:val="4"/>
        <w:rPr>
          <w:rFonts w:hAnsi="BIZ UDゴシック"/>
        </w:rPr>
      </w:pPr>
      <w:r w:rsidRPr="00802AD4">
        <w:rPr>
          <w:rFonts w:hAnsi="BIZ UDゴシック" w:hint="eastAsia"/>
        </w:rPr>
        <w:t>第１子　年齢</w:t>
      </w:r>
    </w:p>
    <w:p w14:paraId="013B12E9" w14:textId="77777777" w:rsidR="0060644E" w:rsidRDefault="0060644E" w:rsidP="0060644E">
      <w:pPr>
        <w:pStyle w:val="ab"/>
        <w:ind w:right="4649"/>
      </w:pPr>
      <w:r w:rsidRPr="00310821">
        <w:rPr>
          <w:noProof/>
        </w:rPr>
        <w:drawing>
          <wp:anchor distT="0" distB="0" distL="114300" distR="114300" simplePos="0" relativeHeight="251993088" behindDoc="0" locked="0" layoutInCell="1" allowOverlap="1" wp14:anchorId="34002357" wp14:editId="04587CED">
            <wp:simplePos x="0" y="0"/>
            <wp:positionH relativeFrom="column">
              <wp:posOffset>3239770</wp:posOffset>
            </wp:positionH>
            <wp:positionV relativeFrom="paragraph">
              <wp:posOffset>-35560</wp:posOffset>
            </wp:positionV>
            <wp:extent cx="3360420" cy="3368040"/>
            <wp:effectExtent l="0" t="0" r="0" b="0"/>
            <wp:wrapNone/>
            <wp:docPr id="11877340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12歳～14歳」の割合が32.9％と最も高く、次いで「15歳～17歳」の割合が31.1％、「18歳～19歳」、「20歳以上」の割合が13.1％となっています。</w:t>
      </w:r>
    </w:p>
    <w:p w14:paraId="525132E9" w14:textId="77777777" w:rsidR="0060644E" w:rsidRDefault="0060644E" w:rsidP="0060644E"/>
    <w:p w14:paraId="101AEC51" w14:textId="77777777" w:rsidR="0060644E" w:rsidRDefault="0060644E" w:rsidP="0060644E"/>
    <w:p w14:paraId="73E88BEE" w14:textId="77777777" w:rsidR="0060644E" w:rsidRDefault="0060644E" w:rsidP="0060644E"/>
    <w:p w14:paraId="3B4D259E" w14:textId="77777777" w:rsidR="0060644E" w:rsidRDefault="0060644E" w:rsidP="0060644E"/>
    <w:p w14:paraId="19A8F77E" w14:textId="77777777" w:rsidR="0060644E" w:rsidRDefault="0060644E" w:rsidP="0060644E"/>
    <w:p w14:paraId="022B4F21" w14:textId="77777777" w:rsidR="0060644E" w:rsidRDefault="0060644E" w:rsidP="0060644E"/>
    <w:p w14:paraId="52875ADC" w14:textId="77777777" w:rsidR="0060644E" w:rsidRDefault="0060644E" w:rsidP="0060644E"/>
    <w:p w14:paraId="2DB59AC5" w14:textId="77777777" w:rsidR="0060644E" w:rsidRDefault="0060644E" w:rsidP="0060644E"/>
    <w:p w14:paraId="2AFF30D0" w14:textId="77777777" w:rsidR="0060644E" w:rsidRDefault="0060644E" w:rsidP="0060644E"/>
    <w:p w14:paraId="1B006CB6" w14:textId="77777777" w:rsidR="0060644E" w:rsidRDefault="0060644E" w:rsidP="0060644E"/>
    <w:p w14:paraId="7A575117" w14:textId="77777777" w:rsidR="0060644E" w:rsidRDefault="0060644E" w:rsidP="0060644E"/>
    <w:p w14:paraId="02CECA6F" w14:textId="77777777" w:rsidR="0060644E" w:rsidRDefault="0060644E" w:rsidP="0060644E"/>
    <w:p w14:paraId="5238A72A" w14:textId="77777777" w:rsidR="0060644E" w:rsidRDefault="0060644E" w:rsidP="0060644E"/>
    <w:p w14:paraId="6271E1DB" w14:textId="77777777" w:rsidR="0060644E" w:rsidRDefault="0060644E" w:rsidP="0060644E">
      <w:pPr>
        <w:widowControl/>
        <w:jc w:val="left"/>
      </w:pPr>
      <w:r>
        <w:br w:type="page"/>
      </w:r>
    </w:p>
    <w:p w14:paraId="45F2791B" w14:textId="77777777" w:rsidR="0060644E" w:rsidRPr="00802AD4" w:rsidRDefault="0060644E" w:rsidP="0060644E">
      <w:pPr>
        <w:pStyle w:val="4"/>
        <w:rPr>
          <w:rFonts w:hAnsi="BIZ UDゴシック"/>
        </w:rPr>
      </w:pPr>
      <w:r w:rsidRPr="00802AD4">
        <w:rPr>
          <w:rFonts w:hAnsi="BIZ UDゴシック" w:hint="eastAsia"/>
        </w:rPr>
        <w:lastRenderedPageBreak/>
        <w:t>第２子　年齢</w:t>
      </w:r>
    </w:p>
    <w:p w14:paraId="021CE5E4" w14:textId="77777777" w:rsidR="0060644E" w:rsidRDefault="0060644E" w:rsidP="0060644E">
      <w:pPr>
        <w:pStyle w:val="ab"/>
        <w:ind w:right="4649"/>
      </w:pPr>
      <w:r w:rsidRPr="00310821">
        <w:rPr>
          <w:noProof/>
        </w:rPr>
        <w:drawing>
          <wp:anchor distT="0" distB="0" distL="114300" distR="114300" simplePos="0" relativeHeight="251994112" behindDoc="0" locked="0" layoutInCell="1" allowOverlap="1" wp14:anchorId="51BD4C0A" wp14:editId="661B0175">
            <wp:simplePos x="0" y="0"/>
            <wp:positionH relativeFrom="column">
              <wp:posOffset>3239770</wp:posOffset>
            </wp:positionH>
            <wp:positionV relativeFrom="paragraph">
              <wp:posOffset>-35560</wp:posOffset>
            </wp:positionV>
            <wp:extent cx="3360420" cy="3368040"/>
            <wp:effectExtent l="0" t="0" r="0" b="0"/>
            <wp:wrapNone/>
            <wp:docPr id="33034126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12歳～14歳」の割合が58.2％と最も高く、次いで「15歳～17歳」の割合が18.2％となっています。</w:t>
      </w:r>
    </w:p>
    <w:p w14:paraId="29AC1094" w14:textId="77777777" w:rsidR="0060644E" w:rsidRDefault="0060644E" w:rsidP="0060644E"/>
    <w:p w14:paraId="4904D2D0" w14:textId="77777777" w:rsidR="0060644E" w:rsidRDefault="0060644E" w:rsidP="0060644E"/>
    <w:p w14:paraId="59184642" w14:textId="77777777" w:rsidR="0060644E" w:rsidRDefault="0060644E" w:rsidP="0060644E"/>
    <w:p w14:paraId="134C43DF" w14:textId="77777777" w:rsidR="0060644E" w:rsidRDefault="0060644E" w:rsidP="0060644E"/>
    <w:p w14:paraId="6FD47915" w14:textId="77777777" w:rsidR="0060644E" w:rsidRDefault="0060644E" w:rsidP="0060644E"/>
    <w:p w14:paraId="453607E0" w14:textId="77777777" w:rsidR="0060644E" w:rsidRDefault="0060644E" w:rsidP="0060644E"/>
    <w:p w14:paraId="44D8EFEC" w14:textId="77777777" w:rsidR="0060644E" w:rsidRDefault="0060644E" w:rsidP="0060644E"/>
    <w:p w14:paraId="5178F884" w14:textId="77777777" w:rsidR="0060644E" w:rsidRDefault="0060644E" w:rsidP="0060644E"/>
    <w:p w14:paraId="08D3B6CC" w14:textId="77777777" w:rsidR="0060644E" w:rsidRDefault="0060644E" w:rsidP="0060644E"/>
    <w:p w14:paraId="3D185B32" w14:textId="77777777" w:rsidR="0060644E" w:rsidRDefault="0060644E" w:rsidP="0060644E"/>
    <w:p w14:paraId="6A6F51A5" w14:textId="77777777" w:rsidR="0060644E" w:rsidRDefault="0060644E" w:rsidP="0060644E">
      <w:pPr>
        <w:widowControl/>
        <w:jc w:val="left"/>
      </w:pPr>
    </w:p>
    <w:p w14:paraId="4B9C27E5" w14:textId="77777777" w:rsidR="0060644E" w:rsidRPr="00802AD4" w:rsidRDefault="0060644E" w:rsidP="0060644E">
      <w:pPr>
        <w:pStyle w:val="4"/>
        <w:rPr>
          <w:rFonts w:hAnsi="BIZ UDゴシック"/>
        </w:rPr>
      </w:pPr>
      <w:r w:rsidRPr="00802AD4">
        <w:rPr>
          <w:rFonts w:hAnsi="BIZ UDゴシック" w:hint="eastAsia"/>
        </w:rPr>
        <w:t>第３子　年齢</w:t>
      </w:r>
    </w:p>
    <w:p w14:paraId="40B346D2" w14:textId="77777777" w:rsidR="0060644E" w:rsidRDefault="0060644E" w:rsidP="0060644E">
      <w:pPr>
        <w:pStyle w:val="ab"/>
        <w:ind w:right="4649"/>
      </w:pPr>
      <w:r w:rsidRPr="00310821">
        <w:rPr>
          <w:noProof/>
        </w:rPr>
        <w:drawing>
          <wp:anchor distT="0" distB="0" distL="114300" distR="114300" simplePos="0" relativeHeight="251995136" behindDoc="0" locked="0" layoutInCell="1" allowOverlap="1" wp14:anchorId="3513DFF0" wp14:editId="5682CC62">
            <wp:simplePos x="0" y="0"/>
            <wp:positionH relativeFrom="column">
              <wp:posOffset>3239770</wp:posOffset>
            </wp:positionH>
            <wp:positionV relativeFrom="paragraph">
              <wp:posOffset>-35560</wp:posOffset>
            </wp:positionV>
            <wp:extent cx="3360420" cy="3368040"/>
            <wp:effectExtent l="0" t="0" r="0" b="0"/>
            <wp:wrapNone/>
            <wp:docPr id="102409081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12歳～14歳」の割合が69.7％と最も高くなっています。</w:t>
      </w:r>
    </w:p>
    <w:p w14:paraId="38B0BCD5" w14:textId="77777777" w:rsidR="0060644E" w:rsidRDefault="0060644E" w:rsidP="0060644E"/>
    <w:p w14:paraId="6F490959" w14:textId="77777777" w:rsidR="0060644E" w:rsidRDefault="0060644E" w:rsidP="0060644E"/>
    <w:p w14:paraId="5FF89098" w14:textId="77777777" w:rsidR="0060644E" w:rsidRDefault="0060644E" w:rsidP="0060644E"/>
    <w:p w14:paraId="5DCFFB65" w14:textId="77777777" w:rsidR="0060644E" w:rsidRDefault="0060644E" w:rsidP="0060644E"/>
    <w:p w14:paraId="0EEC4C47" w14:textId="77777777" w:rsidR="0060644E" w:rsidRDefault="0060644E" w:rsidP="0060644E"/>
    <w:p w14:paraId="1A36F991" w14:textId="77777777" w:rsidR="0060644E" w:rsidRDefault="0060644E" w:rsidP="0060644E"/>
    <w:p w14:paraId="4A10E4E0" w14:textId="77777777" w:rsidR="0060644E" w:rsidRDefault="0060644E" w:rsidP="0060644E"/>
    <w:p w14:paraId="05293DDF" w14:textId="77777777" w:rsidR="0060644E" w:rsidRDefault="0060644E" w:rsidP="0060644E"/>
    <w:p w14:paraId="1A3734FC" w14:textId="77777777" w:rsidR="0060644E" w:rsidRDefault="0060644E" w:rsidP="0060644E"/>
    <w:p w14:paraId="52F85806" w14:textId="77777777" w:rsidR="0060644E" w:rsidRDefault="0060644E" w:rsidP="0060644E"/>
    <w:p w14:paraId="1C55CC07" w14:textId="77777777" w:rsidR="0060644E" w:rsidRDefault="0060644E" w:rsidP="0060644E"/>
    <w:p w14:paraId="5F709258" w14:textId="77777777" w:rsidR="00037AE1" w:rsidRDefault="00037AE1" w:rsidP="0060644E"/>
    <w:p w14:paraId="2280E6F6" w14:textId="77777777" w:rsidR="0060644E" w:rsidRDefault="0060644E" w:rsidP="0060644E"/>
    <w:p w14:paraId="66E8C5A7" w14:textId="77777777" w:rsidR="0060644E" w:rsidRPr="00802AD4" w:rsidRDefault="0060644E" w:rsidP="0060644E">
      <w:pPr>
        <w:pStyle w:val="4"/>
        <w:rPr>
          <w:rFonts w:hAnsi="BIZ UDゴシック"/>
        </w:rPr>
      </w:pPr>
      <w:r w:rsidRPr="00802AD4">
        <w:rPr>
          <w:rFonts w:hAnsi="BIZ UDゴシック" w:hint="eastAsia"/>
        </w:rPr>
        <w:t>第４子　年齢</w:t>
      </w:r>
    </w:p>
    <w:p w14:paraId="0AF379FA" w14:textId="0BDB86E7" w:rsidR="0060644E" w:rsidRDefault="0060644E" w:rsidP="00D974D5">
      <w:pPr>
        <w:pStyle w:val="ab"/>
      </w:pPr>
      <w:r>
        <w:rPr>
          <w:rFonts w:hint="eastAsia"/>
        </w:rPr>
        <w:t>「</w:t>
      </w:r>
      <w:r>
        <w:t>12歳～14歳」が５件</w:t>
      </w:r>
      <w:r w:rsidR="00D974D5">
        <w:rPr>
          <w:rFonts w:hint="eastAsia"/>
        </w:rPr>
        <w:t>、</w:t>
      </w:r>
      <w:r>
        <w:t>「15歳～17歳」が２件、「３歳～５歳」が１件となっています。</w:t>
      </w:r>
    </w:p>
    <w:p w14:paraId="399B2B49" w14:textId="77777777" w:rsidR="0060644E" w:rsidRDefault="0060644E" w:rsidP="0060644E"/>
    <w:p w14:paraId="71FD05AA" w14:textId="77777777" w:rsidR="0060644E" w:rsidRPr="00802AD4" w:rsidRDefault="0060644E" w:rsidP="0060644E">
      <w:pPr>
        <w:pStyle w:val="4"/>
        <w:rPr>
          <w:rFonts w:hAnsi="BIZ UDゴシック"/>
        </w:rPr>
      </w:pPr>
      <w:r w:rsidRPr="00802AD4">
        <w:rPr>
          <w:rFonts w:hAnsi="BIZ UDゴシック" w:hint="eastAsia"/>
        </w:rPr>
        <w:t>第５子　年齢</w:t>
      </w:r>
    </w:p>
    <w:p w14:paraId="12CF41E6" w14:textId="7FD3053C" w:rsidR="0060644E" w:rsidRDefault="0060644E" w:rsidP="0060644E">
      <w:pPr>
        <w:pStyle w:val="ab"/>
        <w:ind w:right="4649"/>
      </w:pPr>
      <w:r>
        <w:rPr>
          <w:rFonts w:hint="eastAsia"/>
        </w:rPr>
        <w:t>「</w:t>
      </w:r>
      <w:r>
        <w:t>12歳～14歳」が３件となっています。</w:t>
      </w:r>
    </w:p>
    <w:p w14:paraId="341FC0D7" w14:textId="77777777" w:rsidR="0060644E" w:rsidRDefault="0060644E" w:rsidP="0060644E"/>
    <w:p w14:paraId="156A5CCC" w14:textId="77777777" w:rsidR="0060644E" w:rsidRPr="00802AD4" w:rsidRDefault="0060644E" w:rsidP="0060644E">
      <w:pPr>
        <w:pStyle w:val="4"/>
        <w:rPr>
          <w:rFonts w:hAnsi="BIZ UDゴシック"/>
        </w:rPr>
      </w:pPr>
      <w:r w:rsidRPr="00802AD4">
        <w:rPr>
          <w:rFonts w:hAnsi="BIZ UDゴシック" w:hint="eastAsia"/>
        </w:rPr>
        <w:t>第６子　年齢</w:t>
      </w:r>
    </w:p>
    <w:p w14:paraId="2C76C6F1" w14:textId="77777777" w:rsidR="0060644E" w:rsidRDefault="0060644E" w:rsidP="0060644E">
      <w:pPr>
        <w:pStyle w:val="ab"/>
        <w:ind w:right="4649"/>
      </w:pPr>
      <w:r>
        <w:rPr>
          <w:rFonts w:hint="eastAsia"/>
        </w:rPr>
        <w:t>有効回答がありませんでした。</w:t>
      </w:r>
    </w:p>
    <w:p w14:paraId="63BAD44E" w14:textId="77777777" w:rsidR="0060644E" w:rsidRDefault="0060644E" w:rsidP="0060644E">
      <w:pPr>
        <w:widowControl/>
        <w:jc w:val="left"/>
      </w:pPr>
      <w:r>
        <w:br w:type="page"/>
      </w:r>
    </w:p>
    <w:p w14:paraId="116F9C7D" w14:textId="77777777" w:rsidR="0060644E" w:rsidRPr="009C2395" w:rsidRDefault="0060644E" w:rsidP="0060644E">
      <w:pPr>
        <w:pStyle w:val="3"/>
        <w:snapToGrid w:val="0"/>
        <w:ind w:leftChars="100" w:left="210"/>
        <w:rPr>
          <w:rFonts w:hAnsi="BIZ UDゴシック" w:cs="Times New Roman"/>
          <w:sz w:val="28"/>
          <w:szCs w:val="24"/>
        </w:rPr>
      </w:pPr>
      <w:bookmarkStart w:id="39" w:name="_Toc178273473"/>
      <w:r w:rsidRPr="009C2395">
        <w:rPr>
          <w:rFonts w:hAnsi="BIZ UDゴシック" w:cs="Times New Roman" w:hint="eastAsia"/>
          <w:sz w:val="28"/>
          <w:szCs w:val="24"/>
        </w:rPr>
        <w:lastRenderedPageBreak/>
        <w:t>（１）ご家族等からの子育て支援について</w:t>
      </w:r>
      <w:bookmarkEnd w:id="39"/>
    </w:p>
    <w:p w14:paraId="01D32D53" w14:textId="77777777" w:rsidR="0060644E" w:rsidRDefault="0060644E" w:rsidP="0060644E">
      <w:pPr>
        <w:pStyle w:val="ac"/>
      </w:pPr>
      <w:r>
        <w:rPr>
          <w:rFonts w:hint="eastAsia"/>
        </w:rPr>
        <w:t>問５　お子さんの子育てを主に行っているのは、どなたですか。お子さんが複数人いる場合には、一番年下のお子さんについてお答えください。</w:t>
      </w:r>
    </w:p>
    <w:p w14:paraId="1D7E6853" w14:textId="77777777" w:rsidR="0060644E" w:rsidRDefault="0060644E" w:rsidP="0060644E">
      <w:pPr>
        <w:pStyle w:val="ab"/>
        <w:ind w:right="4649"/>
      </w:pPr>
      <w:r w:rsidRPr="00310821">
        <w:rPr>
          <w:noProof/>
        </w:rPr>
        <w:drawing>
          <wp:anchor distT="0" distB="0" distL="114300" distR="114300" simplePos="0" relativeHeight="251998208" behindDoc="0" locked="0" layoutInCell="1" allowOverlap="1" wp14:anchorId="017924ED" wp14:editId="1F8A4462">
            <wp:simplePos x="0" y="0"/>
            <wp:positionH relativeFrom="column">
              <wp:posOffset>3239770</wp:posOffset>
            </wp:positionH>
            <wp:positionV relativeFrom="paragraph">
              <wp:posOffset>-35560</wp:posOffset>
            </wp:positionV>
            <wp:extent cx="3360420" cy="2453640"/>
            <wp:effectExtent l="0" t="0" r="0" b="0"/>
            <wp:wrapNone/>
            <wp:docPr id="12482719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「父母ともに」の割合が</w:t>
      </w:r>
      <w:r>
        <w:t>53.2％と最も高く、次いで「主に母親」の割合が41.4％となっています。</w:t>
      </w:r>
    </w:p>
    <w:p w14:paraId="15750136" w14:textId="77777777" w:rsidR="0060644E" w:rsidRDefault="0060644E" w:rsidP="0060644E"/>
    <w:p w14:paraId="44BC42EB" w14:textId="77777777" w:rsidR="0060644E" w:rsidRDefault="0060644E" w:rsidP="0060644E"/>
    <w:p w14:paraId="05600419" w14:textId="77777777" w:rsidR="0060644E" w:rsidRDefault="0060644E" w:rsidP="0060644E"/>
    <w:p w14:paraId="4F89D493" w14:textId="77777777" w:rsidR="0060644E" w:rsidRDefault="0060644E" w:rsidP="0060644E"/>
    <w:p w14:paraId="75ACECA8" w14:textId="77777777" w:rsidR="0060644E" w:rsidRDefault="0060644E" w:rsidP="0060644E"/>
    <w:p w14:paraId="05FFE065" w14:textId="77777777" w:rsidR="0060644E" w:rsidRDefault="0060644E" w:rsidP="0060644E"/>
    <w:p w14:paraId="445043CE" w14:textId="77777777" w:rsidR="0060644E" w:rsidRDefault="0060644E" w:rsidP="0060644E"/>
    <w:p w14:paraId="564609C1" w14:textId="77777777" w:rsidR="0060644E" w:rsidRDefault="0060644E" w:rsidP="0060644E"/>
    <w:p w14:paraId="57F11BBC" w14:textId="77777777" w:rsidR="0060644E" w:rsidRDefault="0060644E" w:rsidP="0060644E"/>
    <w:p w14:paraId="57C1E758" w14:textId="77777777" w:rsidR="0060644E" w:rsidRDefault="0060644E" w:rsidP="0060644E"/>
    <w:p w14:paraId="44D4F1F6" w14:textId="77777777" w:rsidR="0060644E" w:rsidRDefault="0060644E" w:rsidP="0060644E"/>
    <w:p w14:paraId="38533FC9" w14:textId="77777777" w:rsidR="0060644E" w:rsidRDefault="0060644E" w:rsidP="0060644E"/>
    <w:p w14:paraId="6CC2DE8E" w14:textId="77777777" w:rsidR="0060644E" w:rsidRDefault="0060644E" w:rsidP="0060644E">
      <w:pPr>
        <w:widowControl/>
        <w:jc w:val="left"/>
      </w:pPr>
    </w:p>
    <w:p w14:paraId="0AE0D3F1" w14:textId="77777777" w:rsidR="0060644E" w:rsidRDefault="0060644E" w:rsidP="0060644E">
      <w:pPr>
        <w:pStyle w:val="ac"/>
      </w:pPr>
      <w:r>
        <w:rPr>
          <w:rFonts w:hint="eastAsia"/>
        </w:rPr>
        <w:t>問６　お子さんと同居し、生計を同じくしているご家族は何人ですか。</w:t>
      </w:r>
      <w:r>
        <w:br/>
      </w:r>
      <w:r>
        <w:rPr>
          <w:rFonts w:hint="eastAsia"/>
        </w:rPr>
        <w:t>単身赴任や学業のために世帯を離れている方も含めてお答えください。</w:t>
      </w:r>
    </w:p>
    <w:p w14:paraId="6E2F7CD2" w14:textId="77777777" w:rsidR="0060644E" w:rsidRDefault="0060644E" w:rsidP="0060644E">
      <w:pPr>
        <w:pStyle w:val="ab"/>
        <w:ind w:right="4649"/>
      </w:pPr>
      <w:r w:rsidRPr="00310821">
        <w:rPr>
          <w:noProof/>
        </w:rPr>
        <w:drawing>
          <wp:anchor distT="0" distB="0" distL="114300" distR="114300" simplePos="0" relativeHeight="251999232" behindDoc="0" locked="0" layoutInCell="1" allowOverlap="1" wp14:anchorId="166E247E" wp14:editId="1A7AC04B">
            <wp:simplePos x="0" y="0"/>
            <wp:positionH relativeFrom="column">
              <wp:posOffset>3239770</wp:posOffset>
            </wp:positionH>
            <wp:positionV relativeFrom="paragraph">
              <wp:posOffset>-35560</wp:posOffset>
            </wp:positionV>
            <wp:extent cx="3360420" cy="3672840"/>
            <wp:effectExtent l="0" t="0" r="0" b="0"/>
            <wp:wrapNone/>
            <wp:docPr id="48771380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「４人」の割合が</w:t>
      </w:r>
      <w:r>
        <w:t>22.1％と最も高く、次いで「２人」、「３人」の割合が18.5％となっています。</w:t>
      </w:r>
    </w:p>
    <w:p w14:paraId="2ED46DF0" w14:textId="77777777" w:rsidR="0060644E" w:rsidRDefault="0060644E" w:rsidP="0060644E"/>
    <w:p w14:paraId="268A6E86" w14:textId="77777777" w:rsidR="0060644E" w:rsidRDefault="0060644E" w:rsidP="0060644E"/>
    <w:p w14:paraId="27BED875" w14:textId="77777777" w:rsidR="0060644E" w:rsidRDefault="0060644E" w:rsidP="0060644E"/>
    <w:p w14:paraId="5F82C8CF" w14:textId="77777777" w:rsidR="0060644E" w:rsidRDefault="0060644E" w:rsidP="0060644E"/>
    <w:p w14:paraId="375E91E7" w14:textId="77777777" w:rsidR="0060644E" w:rsidRDefault="0060644E" w:rsidP="0060644E"/>
    <w:p w14:paraId="4210298D" w14:textId="77777777" w:rsidR="0060644E" w:rsidRDefault="0060644E" w:rsidP="0060644E"/>
    <w:p w14:paraId="0116EFE0" w14:textId="77777777" w:rsidR="0060644E" w:rsidRDefault="0060644E" w:rsidP="0060644E"/>
    <w:p w14:paraId="67FD1C32" w14:textId="77777777" w:rsidR="0060644E" w:rsidRDefault="0060644E" w:rsidP="0060644E"/>
    <w:p w14:paraId="742F905D" w14:textId="77777777" w:rsidR="0060644E" w:rsidRDefault="0060644E" w:rsidP="0060644E"/>
    <w:p w14:paraId="5FC24229" w14:textId="77777777" w:rsidR="0060644E" w:rsidRDefault="0060644E" w:rsidP="0060644E"/>
    <w:p w14:paraId="3A70FAD5" w14:textId="77777777" w:rsidR="0060644E" w:rsidRDefault="0060644E" w:rsidP="0060644E"/>
    <w:p w14:paraId="1B53925A" w14:textId="77777777" w:rsidR="0060644E" w:rsidRDefault="0060644E" w:rsidP="0060644E"/>
    <w:p w14:paraId="7022396B" w14:textId="77777777" w:rsidR="0060644E" w:rsidRDefault="0060644E" w:rsidP="0060644E"/>
    <w:p w14:paraId="6C01BCF2" w14:textId="77777777" w:rsidR="0060644E" w:rsidRDefault="0060644E" w:rsidP="0060644E"/>
    <w:p w14:paraId="19BA9284" w14:textId="77777777" w:rsidR="0060644E" w:rsidRDefault="0060644E" w:rsidP="0060644E">
      <w:pPr>
        <w:widowControl/>
        <w:jc w:val="left"/>
      </w:pPr>
      <w:r>
        <w:br w:type="page"/>
      </w:r>
    </w:p>
    <w:p w14:paraId="25939C82" w14:textId="77777777" w:rsidR="0060644E" w:rsidRDefault="0060644E" w:rsidP="0060644E">
      <w:pPr>
        <w:pStyle w:val="ac"/>
      </w:pPr>
      <w:r>
        <w:rPr>
          <w:rFonts w:hint="eastAsia"/>
        </w:rPr>
        <w:lastRenderedPageBreak/>
        <w:t>問７　日頃、子育てを助けてもらっている親族や知人はいますか。</w:t>
      </w:r>
    </w:p>
    <w:p w14:paraId="2AE7F6CD" w14:textId="77777777" w:rsidR="0060644E" w:rsidRDefault="0060644E" w:rsidP="0060644E">
      <w:pPr>
        <w:pStyle w:val="ab"/>
        <w:ind w:right="4649"/>
      </w:pPr>
      <w:r w:rsidRPr="00310821">
        <w:rPr>
          <w:noProof/>
        </w:rPr>
        <w:drawing>
          <wp:anchor distT="0" distB="0" distL="114300" distR="114300" simplePos="0" relativeHeight="252000256" behindDoc="0" locked="0" layoutInCell="1" allowOverlap="1" wp14:anchorId="722FB627" wp14:editId="2B6BE181">
            <wp:simplePos x="0" y="0"/>
            <wp:positionH relativeFrom="column">
              <wp:posOffset>3239770</wp:posOffset>
            </wp:positionH>
            <wp:positionV relativeFrom="paragraph">
              <wp:posOffset>-35560</wp:posOffset>
            </wp:positionV>
            <wp:extent cx="3360420" cy="2453640"/>
            <wp:effectExtent l="0" t="0" r="0" b="0"/>
            <wp:wrapNone/>
            <wp:docPr id="167029899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「祖父母等の親族（日常的）」の割合が</w:t>
      </w:r>
      <w:r>
        <w:t>51.4％と最も高く、次いで「祖父母等の親族（緊急時や用事がある時のみ）」の割合が32.4％、「いない」の割合が11.3％となっています。</w:t>
      </w:r>
    </w:p>
    <w:p w14:paraId="1FF3EC91" w14:textId="77777777" w:rsidR="0060644E" w:rsidRDefault="0060644E" w:rsidP="0060644E"/>
    <w:p w14:paraId="6BC74533" w14:textId="77777777" w:rsidR="0060644E" w:rsidRDefault="0060644E" w:rsidP="0060644E"/>
    <w:p w14:paraId="56B69D27" w14:textId="77777777" w:rsidR="0060644E" w:rsidRDefault="0060644E" w:rsidP="0060644E"/>
    <w:p w14:paraId="36B7C31A" w14:textId="77777777" w:rsidR="0060644E" w:rsidRDefault="0060644E" w:rsidP="0060644E"/>
    <w:p w14:paraId="42C47F6E" w14:textId="77777777" w:rsidR="0060644E" w:rsidRDefault="0060644E" w:rsidP="0060644E"/>
    <w:p w14:paraId="075987A4" w14:textId="77777777" w:rsidR="0060644E" w:rsidRDefault="0060644E" w:rsidP="0060644E"/>
    <w:p w14:paraId="10B5488B" w14:textId="77777777" w:rsidR="0060644E" w:rsidRDefault="0060644E" w:rsidP="0060644E"/>
    <w:p w14:paraId="15ACA52F" w14:textId="77777777" w:rsidR="0060644E" w:rsidRDefault="0060644E" w:rsidP="0060644E"/>
    <w:p w14:paraId="1B49C7C1" w14:textId="77777777" w:rsidR="0060644E" w:rsidRDefault="0060644E" w:rsidP="0060644E"/>
    <w:p w14:paraId="7880FC1E" w14:textId="77777777" w:rsidR="0060644E" w:rsidRDefault="0060644E" w:rsidP="0060644E"/>
    <w:p w14:paraId="07551645" w14:textId="77777777" w:rsidR="0060644E" w:rsidRDefault="0060644E" w:rsidP="0060644E">
      <w:pPr>
        <w:widowControl/>
        <w:jc w:val="left"/>
      </w:pPr>
    </w:p>
    <w:p w14:paraId="664402D8" w14:textId="77777777" w:rsidR="0060644E" w:rsidRDefault="0060644E" w:rsidP="0060644E">
      <w:pPr>
        <w:pStyle w:val="ac"/>
      </w:pPr>
      <w:r w:rsidRPr="00802AD4">
        <w:drawing>
          <wp:anchor distT="0" distB="0" distL="114300" distR="114300" simplePos="0" relativeHeight="252032000" behindDoc="0" locked="0" layoutInCell="1" allowOverlap="1" wp14:anchorId="64B6E050" wp14:editId="56C83DB8">
            <wp:simplePos x="0" y="0"/>
            <wp:positionH relativeFrom="column">
              <wp:posOffset>3240405</wp:posOffset>
            </wp:positionH>
            <wp:positionV relativeFrom="paragraph">
              <wp:posOffset>388620</wp:posOffset>
            </wp:positionV>
            <wp:extent cx="2901315" cy="1230630"/>
            <wp:effectExtent l="0" t="0" r="0" b="7620"/>
            <wp:wrapNone/>
            <wp:docPr id="17327372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901315"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問８　子育てをする上で、相談している（いた）人はいますか。</w:t>
      </w:r>
    </w:p>
    <w:p w14:paraId="5A2E17FF" w14:textId="77777777" w:rsidR="0060644E" w:rsidRDefault="0060644E" w:rsidP="0060644E">
      <w:pPr>
        <w:pStyle w:val="ab"/>
        <w:ind w:right="4649"/>
      </w:pPr>
      <w:r>
        <w:rPr>
          <w:rFonts w:hint="eastAsia"/>
        </w:rPr>
        <w:t>「いる</w:t>
      </w:r>
      <w:r>
        <w:t>/いた」の割合が93.2％、「いない/いなかった」の割合が6.8％となっています。</w:t>
      </w:r>
    </w:p>
    <w:p w14:paraId="355B7152" w14:textId="77777777" w:rsidR="0060644E" w:rsidRDefault="0060644E" w:rsidP="0060644E"/>
    <w:p w14:paraId="10172EE8" w14:textId="77777777" w:rsidR="0060644E" w:rsidRDefault="0060644E" w:rsidP="0060644E"/>
    <w:p w14:paraId="646F4522" w14:textId="77777777" w:rsidR="0060644E" w:rsidRDefault="0060644E" w:rsidP="0060644E"/>
    <w:p w14:paraId="1BBC14CD" w14:textId="77777777" w:rsidR="0060644E" w:rsidRDefault="0060644E" w:rsidP="0060644E"/>
    <w:p w14:paraId="1976C215" w14:textId="77777777" w:rsidR="0060644E" w:rsidRDefault="0060644E" w:rsidP="0060644E"/>
    <w:p w14:paraId="7C006FA6" w14:textId="77777777" w:rsidR="0060644E" w:rsidRDefault="0060644E" w:rsidP="0060644E"/>
    <w:p w14:paraId="37C83335" w14:textId="77777777" w:rsidR="0060644E" w:rsidRDefault="0060644E" w:rsidP="0060644E"/>
    <w:p w14:paraId="1661547E" w14:textId="77777777" w:rsidR="0060644E" w:rsidRDefault="0060644E" w:rsidP="0060644E"/>
    <w:p w14:paraId="2EF33041" w14:textId="77777777" w:rsidR="0060644E" w:rsidRDefault="0060644E" w:rsidP="0060644E"/>
    <w:p w14:paraId="428EF638" w14:textId="77777777" w:rsidR="0060644E" w:rsidRDefault="0060644E" w:rsidP="0060644E"/>
    <w:p w14:paraId="01889C90" w14:textId="77777777" w:rsidR="0060644E" w:rsidRDefault="0060644E" w:rsidP="0060644E"/>
    <w:p w14:paraId="70EAE819" w14:textId="77777777" w:rsidR="0060644E" w:rsidRDefault="0060644E" w:rsidP="0060644E">
      <w:pPr>
        <w:widowControl/>
        <w:jc w:val="left"/>
      </w:pPr>
      <w:r>
        <w:br w:type="page"/>
      </w:r>
    </w:p>
    <w:p w14:paraId="7ED6F23A" w14:textId="77777777" w:rsidR="0060644E" w:rsidRDefault="0060644E" w:rsidP="0060644E">
      <w:pPr>
        <w:pStyle w:val="ac"/>
      </w:pPr>
      <w:r>
        <w:rPr>
          <w:rFonts w:hint="eastAsia"/>
        </w:rPr>
        <w:lastRenderedPageBreak/>
        <w:t>問８－１　【問８で「</w:t>
      </w:r>
      <w:r w:rsidRPr="00460EC7">
        <w:rPr>
          <w:rFonts w:hint="eastAsia"/>
        </w:rPr>
        <w:t>いる</w:t>
      </w:r>
      <w:r w:rsidRPr="00460EC7">
        <w:t>/いた</w:t>
      </w:r>
      <w:r>
        <w:rPr>
          <w:rFonts w:hint="eastAsia"/>
        </w:rPr>
        <w:t>」を選んだ方】</w:t>
      </w:r>
      <w:r>
        <w:br/>
      </w:r>
      <w:r>
        <w:rPr>
          <w:rFonts w:hint="eastAsia"/>
        </w:rPr>
        <w:t>その相談者はだれですか。（該当するものすべてを選択）</w:t>
      </w:r>
    </w:p>
    <w:p w14:paraId="17179D13" w14:textId="77777777" w:rsidR="0060644E" w:rsidRDefault="0060644E" w:rsidP="0060644E">
      <w:pPr>
        <w:pStyle w:val="ab"/>
        <w:ind w:right="4649"/>
      </w:pPr>
      <w:r w:rsidRPr="00310821">
        <w:rPr>
          <w:noProof/>
        </w:rPr>
        <w:drawing>
          <wp:anchor distT="0" distB="0" distL="114300" distR="114300" simplePos="0" relativeHeight="252001280" behindDoc="0" locked="0" layoutInCell="1" allowOverlap="1" wp14:anchorId="5AF4A1D2" wp14:editId="75F0D74B">
            <wp:simplePos x="0" y="0"/>
            <wp:positionH relativeFrom="column">
              <wp:posOffset>3239770</wp:posOffset>
            </wp:positionH>
            <wp:positionV relativeFrom="paragraph">
              <wp:posOffset>-35560</wp:posOffset>
            </wp:positionV>
            <wp:extent cx="3360420" cy="4282440"/>
            <wp:effectExtent l="0" t="0" r="0" b="0"/>
            <wp:wrapNone/>
            <wp:docPr id="45455179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「祖父母等の親族」の割合が</w:t>
      </w:r>
      <w:r>
        <w:t>75.4％と最も高く、次いで「友人・知人」の割合が72.5％、「配偶者」の割合が64.3％となっています。</w:t>
      </w:r>
    </w:p>
    <w:p w14:paraId="7FF19B12" w14:textId="77777777" w:rsidR="0060644E" w:rsidRDefault="0060644E" w:rsidP="0060644E"/>
    <w:p w14:paraId="72D6F214" w14:textId="77777777" w:rsidR="0060644E" w:rsidRDefault="0060644E" w:rsidP="0060644E"/>
    <w:p w14:paraId="3B11E2E0" w14:textId="77777777" w:rsidR="0060644E" w:rsidRDefault="0060644E" w:rsidP="0060644E"/>
    <w:p w14:paraId="38397DB9" w14:textId="77777777" w:rsidR="0060644E" w:rsidRDefault="0060644E" w:rsidP="0060644E"/>
    <w:p w14:paraId="1098ED97" w14:textId="77777777" w:rsidR="0060644E" w:rsidRDefault="0060644E" w:rsidP="0060644E"/>
    <w:p w14:paraId="55DF62FD" w14:textId="77777777" w:rsidR="0060644E" w:rsidRDefault="0060644E" w:rsidP="0060644E"/>
    <w:p w14:paraId="75E57965" w14:textId="77777777" w:rsidR="0060644E" w:rsidRDefault="0060644E" w:rsidP="0060644E"/>
    <w:p w14:paraId="7F6F10B2" w14:textId="77777777" w:rsidR="0060644E" w:rsidRDefault="0060644E" w:rsidP="0060644E"/>
    <w:p w14:paraId="62E08A5A" w14:textId="77777777" w:rsidR="0060644E" w:rsidRDefault="0060644E" w:rsidP="0060644E"/>
    <w:p w14:paraId="5B288B1D" w14:textId="77777777" w:rsidR="0060644E" w:rsidRDefault="0060644E" w:rsidP="0060644E"/>
    <w:p w14:paraId="3D6DD15E" w14:textId="77777777" w:rsidR="0060644E" w:rsidRDefault="0060644E" w:rsidP="0060644E"/>
    <w:p w14:paraId="3905EA53" w14:textId="77777777" w:rsidR="0060644E" w:rsidRDefault="0060644E" w:rsidP="0060644E"/>
    <w:p w14:paraId="32FB5090" w14:textId="77777777" w:rsidR="0060644E" w:rsidRDefault="0060644E" w:rsidP="0060644E"/>
    <w:p w14:paraId="6E4E790E" w14:textId="77777777" w:rsidR="0060644E" w:rsidRDefault="0060644E" w:rsidP="0060644E"/>
    <w:p w14:paraId="5386F8A2" w14:textId="77777777" w:rsidR="0060644E" w:rsidRDefault="0060644E" w:rsidP="0060644E"/>
    <w:p w14:paraId="7BFD4414" w14:textId="77777777" w:rsidR="0060644E" w:rsidRDefault="0060644E" w:rsidP="0060644E"/>
    <w:p w14:paraId="3E299C51" w14:textId="77777777" w:rsidR="0060644E" w:rsidRDefault="0060644E" w:rsidP="0060644E"/>
    <w:p w14:paraId="5D5E9C60" w14:textId="77777777" w:rsidR="0060644E" w:rsidRDefault="0060644E" w:rsidP="0060644E"/>
    <w:p w14:paraId="11A1FD9F" w14:textId="77777777" w:rsidR="0060644E" w:rsidRDefault="0060644E" w:rsidP="0060644E">
      <w:pPr>
        <w:widowControl/>
        <w:jc w:val="left"/>
      </w:pPr>
    </w:p>
    <w:p w14:paraId="0E8B8213" w14:textId="77777777" w:rsidR="0060644E" w:rsidRDefault="0060644E" w:rsidP="0060644E">
      <w:pPr>
        <w:pStyle w:val="ac"/>
      </w:pPr>
      <w:r>
        <w:rPr>
          <w:rFonts w:hint="eastAsia"/>
        </w:rPr>
        <w:t>問８－２　【問８で「</w:t>
      </w:r>
      <w:r w:rsidRPr="00460EC7">
        <w:rPr>
          <w:rFonts w:hint="eastAsia"/>
        </w:rPr>
        <w:t>いない</w:t>
      </w:r>
      <w:r w:rsidRPr="00460EC7">
        <w:t>/いなかった</w:t>
      </w:r>
      <w:r>
        <w:rPr>
          <w:rFonts w:hint="eastAsia"/>
        </w:rPr>
        <w:t>」を選んだ方】</w:t>
      </w:r>
      <w:r>
        <w:br/>
      </w:r>
      <w:r>
        <w:rPr>
          <w:rFonts w:hint="eastAsia"/>
        </w:rPr>
        <w:t>その理由は、なんですか。（該当するものすべてを選択）</w:t>
      </w:r>
    </w:p>
    <w:p w14:paraId="1909C70E" w14:textId="77777777" w:rsidR="0060644E" w:rsidRDefault="0060644E" w:rsidP="0060644E">
      <w:pPr>
        <w:pStyle w:val="ab"/>
        <w:ind w:right="4649"/>
      </w:pPr>
      <w:r w:rsidRPr="00310821">
        <w:rPr>
          <w:noProof/>
        </w:rPr>
        <w:drawing>
          <wp:anchor distT="0" distB="0" distL="114300" distR="114300" simplePos="0" relativeHeight="252002304" behindDoc="0" locked="0" layoutInCell="1" allowOverlap="1" wp14:anchorId="33804891" wp14:editId="5B6CA0F1">
            <wp:simplePos x="0" y="0"/>
            <wp:positionH relativeFrom="column">
              <wp:posOffset>3239770</wp:posOffset>
            </wp:positionH>
            <wp:positionV relativeFrom="paragraph">
              <wp:posOffset>-35560</wp:posOffset>
            </wp:positionV>
            <wp:extent cx="3360420" cy="2453640"/>
            <wp:effectExtent l="0" t="0" r="0" b="0"/>
            <wp:wrapNone/>
            <wp:docPr id="856244773"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「相談する必要がない」の割合が</w:t>
      </w:r>
      <w:r>
        <w:t>60.0％と最も高く、次いで「相談にのってくれる人がいない」の割合が33.3％、「秘密が守られるか心配」の割合が20.0％となっています。</w:t>
      </w:r>
    </w:p>
    <w:p w14:paraId="272627BF" w14:textId="77777777" w:rsidR="0060644E" w:rsidRDefault="0060644E" w:rsidP="0060644E"/>
    <w:p w14:paraId="7DCFA50C" w14:textId="77777777" w:rsidR="0060644E" w:rsidRDefault="0060644E" w:rsidP="0060644E"/>
    <w:p w14:paraId="21FBB552" w14:textId="77777777" w:rsidR="0060644E" w:rsidRDefault="0060644E" w:rsidP="0060644E"/>
    <w:p w14:paraId="5067DD49" w14:textId="77777777" w:rsidR="0060644E" w:rsidRDefault="0060644E" w:rsidP="0060644E"/>
    <w:p w14:paraId="3BA112D6" w14:textId="77777777" w:rsidR="0060644E" w:rsidRDefault="0060644E" w:rsidP="0060644E"/>
    <w:p w14:paraId="2D5C6300" w14:textId="77777777" w:rsidR="0060644E" w:rsidRDefault="0060644E" w:rsidP="0060644E"/>
    <w:p w14:paraId="4C4EC6E0" w14:textId="77777777" w:rsidR="0060644E" w:rsidRDefault="0060644E" w:rsidP="0060644E"/>
    <w:p w14:paraId="05304AFB" w14:textId="77777777" w:rsidR="0060644E" w:rsidRDefault="0060644E" w:rsidP="0060644E">
      <w:pPr>
        <w:widowControl/>
        <w:jc w:val="left"/>
      </w:pPr>
      <w:r>
        <w:br w:type="page"/>
      </w:r>
    </w:p>
    <w:p w14:paraId="28B93D3A" w14:textId="77777777" w:rsidR="0060644E" w:rsidRPr="0033098B" w:rsidRDefault="0060644E" w:rsidP="0060644E">
      <w:pPr>
        <w:pStyle w:val="3"/>
        <w:snapToGrid w:val="0"/>
        <w:ind w:leftChars="100" w:left="210"/>
        <w:rPr>
          <w:rFonts w:hAnsi="BIZ UDゴシック" w:cs="Times New Roman"/>
          <w:sz w:val="28"/>
          <w:szCs w:val="24"/>
        </w:rPr>
      </w:pPr>
      <w:bookmarkStart w:id="40" w:name="_Toc178273474"/>
      <w:r w:rsidRPr="0033098B">
        <w:rPr>
          <w:rFonts w:hAnsi="BIZ UDゴシック" w:cs="Times New Roman" w:hint="eastAsia"/>
          <w:sz w:val="28"/>
          <w:szCs w:val="24"/>
        </w:rPr>
        <w:lastRenderedPageBreak/>
        <w:t>（</w:t>
      </w:r>
      <w:r>
        <w:rPr>
          <w:rFonts w:hAnsi="BIZ UDゴシック" w:cs="Times New Roman" w:hint="eastAsia"/>
          <w:sz w:val="28"/>
          <w:szCs w:val="24"/>
        </w:rPr>
        <w:t>２</w:t>
      </w:r>
      <w:r w:rsidRPr="0033098B">
        <w:rPr>
          <w:rFonts w:hAnsi="BIZ UDゴシック" w:cs="Times New Roman" w:hint="eastAsia"/>
          <w:sz w:val="28"/>
          <w:szCs w:val="24"/>
        </w:rPr>
        <w:t>）ご家族の経済状況、生活について</w:t>
      </w:r>
      <w:bookmarkEnd w:id="40"/>
    </w:p>
    <w:p w14:paraId="656E9CD4" w14:textId="77777777" w:rsidR="0060644E" w:rsidRDefault="0060644E" w:rsidP="0060644E">
      <w:pPr>
        <w:pStyle w:val="ac"/>
      </w:pPr>
      <w:r w:rsidRPr="00802AD4">
        <w:drawing>
          <wp:anchor distT="0" distB="0" distL="114300" distR="114300" simplePos="0" relativeHeight="252033024" behindDoc="0" locked="0" layoutInCell="1" allowOverlap="1" wp14:anchorId="71671537" wp14:editId="1AA5CCC1">
            <wp:simplePos x="0" y="0"/>
            <wp:positionH relativeFrom="column">
              <wp:posOffset>3232785</wp:posOffset>
            </wp:positionH>
            <wp:positionV relativeFrom="paragraph">
              <wp:posOffset>571500</wp:posOffset>
            </wp:positionV>
            <wp:extent cx="2901600" cy="5498280"/>
            <wp:effectExtent l="0" t="0" r="0" b="7620"/>
            <wp:wrapNone/>
            <wp:docPr id="14775287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901600" cy="5498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問９　昨年１年間（令和５年１月～</w:t>
      </w:r>
      <w:r>
        <w:t>12月）の家族全員の収入（税金等を除いた手取り額）の合計額は、およそいくらでしたか。</w:t>
      </w:r>
    </w:p>
    <w:p w14:paraId="5F836B26" w14:textId="77777777" w:rsidR="0060644E" w:rsidRDefault="0060644E" w:rsidP="0060644E">
      <w:pPr>
        <w:pStyle w:val="ab"/>
        <w:ind w:right="4649"/>
      </w:pPr>
      <w:r>
        <w:rPr>
          <w:rFonts w:hint="eastAsia"/>
        </w:rPr>
        <w:t>「</w:t>
      </w:r>
      <w:r>
        <w:t>500～600万円未満」の割合が12.6％と最も高くなっています。</w:t>
      </w:r>
    </w:p>
    <w:p w14:paraId="4FB26D7E" w14:textId="77777777" w:rsidR="0060644E" w:rsidRDefault="0060644E" w:rsidP="0060644E"/>
    <w:p w14:paraId="0B1F48B4" w14:textId="77777777" w:rsidR="0060644E" w:rsidRDefault="0060644E" w:rsidP="0060644E"/>
    <w:p w14:paraId="4A34D145" w14:textId="77777777" w:rsidR="0060644E" w:rsidRDefault="0060644E" w:rsidP="0060644E"/>
    <w:p w14:paraId="674D2087" w14:textId="77777777" w:rsidR="0060644E" w:rsidRDefault="0060644E" w:rsidP="0060644E"/>
    <w:p w14:paraId="14E5BA6E" w14:textId="77777777" w:rsidR="0060644E" w:rsidRDefault="0060644E" w:rsidP="0060644E"/>
    <w:p w14:paraId="4C2DCA34" w14:textId="77777777" w:rsidR="0060644E" w:rsidRDefault="0060644E" w:rsidP="0060644E"/>
    <w:p w14:paraId="13B3083B" w14:textId="77777777" w:rsidR="0060644E" w:rsidRDefault="0060644E" w:rsidP="0060644E"/>
    <w:p w14:paraId="564F8305" w14:textId="77777777" w:rsidR="0060644E" w:rsidRDefault="0060644E" w:rsidP="0060644E"/>
    <w:p w14:paraId="43622A83" w14:textId="77777777" w:rsidR="0060644E" w:rsidRDefault="0060644E" w:rsidP="0060644E"/>
    <w:p w14:paraId="2805B94F" w14:textId="77777777" w:rsidR="0060644E" w:rsidRDefault="0060644E" w:rsidP="0060644E"/>
    <w:p w14:paraId="7EA2DDBE" w14:textId="77777777" w:rsidR="0060644E" w:rsidRDefault="0060644E" w:rsidP="0060644E"/>
    <w:p w14:paraId="4921BE41" w14:textId="77777777" w:rsidR="0060644E" w:rsidRDefault="0060644E" w:rsidP="0060644E"/>
    <w:p w14:paraId="2E8CA3BF" w14:textId="77777777" w:rsidR="0060644E" w:rsidRDefault="0060644E" w:rsidP="0060644E"/>
    <w:p w14:paraId="6472B1F2" w14:textId="77777777" w:rsidR="0060644E" w:rsidRDefault="0060644E" w:rsidP="0060644E"/>
    <w:p w14:paraId="1F218FC5" w14:textId="77777777" w:rsidR="0060644E" w:rsidRDefault="0060644E" w:rsidP="0060644E"/>
    <w:p w14:paraId="65953FE5" w14:textId="77777777" w:rsidR="0060644E" w:rsidRDefault="0060644E" w:rsidP="0060644E"/>
    <w:p w14:paraId="29C13166" w14:textId="77777777" w:rsidR="0060644E" w:rsidRDefault="0060644E" w:rsidP="0060644E"/>
    <w:p w14:paraId="7390DD89" w14:textId="77777777" w:rsidR="0060644E" w:rsidRDefault="0060644E" w:rsidP="0060644E"/>
    <w:p w14:paraId="178FB58D" w14:textId="77777777" w:rsidR="0060644E" w:rsidRDefault="0060644E" w:rsidP="0060644E"/>
    <w:p w14:paraId="7F34A189" w14:textId="77777777" w:rsidR="0060644E" w:rsidRDefault="0060644E" w:rsidP="0060644E"/>
    <w:p w14:paraId="2125F145" w14:textId="77777777" w:rsidR="0060644E" w:rsidRDefault="0060644E" w:rsidP="0060644E"/>
    <w:p w14:paraId="47A59824" w14:textId="77777777" w:rsidR="0060644E" w:rsidRPr="00802AD4" w:rsidRDefault="0060644E" w:rsidP="0060644E"/>
    <w:p w14:paraId="36CA8022" w14:textId="77777777" w:rsidR="0060644E" w:rsidRDefault="0060644E" w:rsidP="0060644E">
      <w:pPr>
        <w:widowControl/>
        <w:jc w:val="left"/>
      </w:pPr>
      <w:r>
        <w:br w:type="page"/>
      </w:r>
    </w:p>
    <w:p w14:paraId="11A27724" w14:textId="77777777" w:rsidR="0060644E" w:rsidRDefault="0060644E" w:rsidP="0060644E">
      <w:pPr>
        <w:pStyle w:val="ac"/>
      </w:pPr>
      <w:r>
        <w:rPr>
          <w:rFonts w:hint="eastAsia"/>
        </w:rPr>
        <w:lastRenderedPageBreak/>
        <w:t>問</w:t>
      </w:r>
      <w:r>
        <w:t>10　あなたの世帯で、過去１年の間に経済的な理由で必要とする次のものが買えない（払えない）ことがありましたか。（それぞれ１つ選択）</w:t>
      </w:r>
    </w:p>
    <w:p w14:paraId="20C14AF0" w14:textId="77777777" w:rsidR="0060644E" w:rsidRPr="00460EC7" w:rsidRDefault="0060644E" w:rsidP="0060644E">
      <w:pPr>
        <w:pStyle w:val="4"/>
        <w:rPr>
          <w:rFonts w:hAnsi="BIZ UDゴシック"/>
        </w:rPr>
      </w:pPr>
      <w:r w:rsidRPr="00460EC7">
        <w:rPr>
          <w:rFonts w:hAnsi="BIZ UDゴシック"/>
        </w:rPr>
        <w:t>１　食料</w:t>
      </w:r>
    </w:p>
    <w:p w14:paraId="3264AF22" w14:textId="77777777" w:rsidR="0060644E" w:rsidRDefault="0060644E" w:rsidP="0060644E">
      <w:pPr>
        <w:pStyle w:val="ab"/>
        <w:ind w:right="4649"/>
      </w:pPr>
      <w:r w:rsidRPr="00310821">
        <w:rPr>
          <w:noProof/>
        </w:rPr>
        <w:drawing>
          <wp:anchor distT="0" distB="0" distL="114300" distR="114300" simplePos="0" relativeHeight="252003328" behindDoc="0" locked="0" layoutInCell="1" allowOverlap="1" wp14:anchorId="65ACBFA2" wp14:editId="2F409A8C">
            <wp:simplePos x="0" y="0"/>
            <wp:positionH relativeFrom="column">
              <wp:posOffset>3239770</wp:posOffset>
            </wp:positionH>
            <wp:positionV relativeFrom="paragraph">
              <wp:posOffset>-35560</wp:posOffset>
            </wp:positionV>
            <wp:extent cx="3360420" cy="1844040"/>
            <wp:effectExtent l="0" t="0" r="0" b="0"/>
            <wp:wrapNone/>
            <wp:docPr id="58993995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80.6％と最も高く、次いで「時々あった」の割合が14.9％となっています。</w:t>
      </w:r>
    </w:p>
    <w:p w14:paraId="5B9F6BF0" w14:textId="77777777" w:rsidR="0060644E" w:rsidRDefault="0060644E" w:rsidP="0060644E"/>
    <w:p w14:paraId="0DFCC60F" w14:textId="77777777" w:rsidR="0060644E" w:rsidRDefault="0060644E" w:rsidP="0060644E"/>
    <w:p w14:paraId="3546E832" w14:textId="77777777" w:rsidR="0060644E" w:rsidRDefault="0060644E" w:rsidP="0060644E"/>
    <w:p w14:paraId="7C468939" w14:textId="77777777" w:rsidR="0060644E" w:rsidRDefault="0060644E" w:rsidP="0060644E">
      <w:pPr>
        <w:widowControl/>
        <w:jc w:val="left"/>
      </w:pPr>
    </w:p>
    <w:p w14:paraId="390B3F5A" w14:textId="77777777" w:rsidR="0060644E" w:rsidRDefault="0060644E" w:rsidP="0060644E">
      <w:pPr>
        <w:widowControl/>
        <w:jc w:val="left"/>
      </w:pPr>
    </w:p>
    <w:p w14:paraId="7F8A2C0B" w14:textId="77777777" w:rsidR="0060644E" w:rsidRDefault="0060644E" w:rsidP="0060644E">
      <w:pPr>
        <w:widowControl/>
        <w:jc w:val="left"/>
      </w:pPr>
    </w:p>
    <w:p w14:paraId="72C8A5B8" w14:textId="77777777" w:rsidR="0060644E" w:rsidRDefault="0060644E" w:rsidP="0060644E">
      <w:pPr>
        <w:widowControl/>
        <w:jc w:val="left"/>
      </w:pPr>
    </w:p>
    <w:p w14:paraId="168A6A46" w14:textId="77777777" w:rsidR="0060644E" w:rsidRDefault="0060644E" w:rsidP="0060644E">
      <w:pPr>
        <w:widowControl/>
        <w:jc w:val="left"/>
      </w:pPr>
    </w:p>
    <w:p w14:paraId="571BBE98" w14:textId="77777777" w:rsidR="0060644E" w:rsidRDefault="0060644E" w:rsidP="0060644E">
      <w:pPr>
        <w:widowControl/>
        <w:jc w:val="left"/>
      </w:pPr>
    </w:p>
    <w:p w14:paraId="5E6BABC7" w14:textId="77777777" w:rsidR="0060644E" w:rsidRPr="00460EC7" w:rsidRDefault="0060644E" w:rsidP="0060644E">
      <w:pPr>
        <w:pStyle w:val="4"/>
        <w:rPr>
          <w:rFonts w:hAnsi="BIZ UDゴシック"/>
        </w:rPr>
      </w:pPr>
      <w:r w:rsidRPr="00460EC7">
        <w:rPr>
          <w:rFonts w:hAnsi="BIZ UDゴシック"/>
        </w:rPr>
        <w:t>２　衣服</w:t>
      </w:r>
    </w:p>
    <w:p w14:paraId="63A9D3F9" w14:textId="77777777" w:rsidR="0060644E" w:rsidRDefault="0060644E" w:rsidP="0060644E">
      <w:pPr>
        <w:pStyle w:val="ab"/>
        <w:ind w:right="4649"/>
      </w:pPr>
      <w:r w:rsidRPr="00310821">
        <w:rPr>
          <w:noProof/>
        </w:rPr>
        <w:drawing>
          <wp:anchor distT="0" distB="0" distL="114300" distR="114300" simplePos="0" relativeHeight="252004352" behindDoc="0" locked="0" layoutInCell="1" allowOverlap="1" wp14:anchorId="5C75A787" wp14:editId="28A8C880">
            <wp:simplePos x="0" y="0"/>
            <wp:positionH relativeFrom="column">
              <wp:posOffset>3239770</wp:posOffset>
            </wp:positionH>
            <wp:positionV relativeFrom="paragraph">
              <wp:posOffset>-35560</wp:posOffset>
            </wp:positionV>
            <wp:extent cx="3360420" cy="1844040"/>
            <wp:effectExtent l="0" t="0" r="0" b="0"/>
            <wp:wrapNone/>
            <wp:docPr id="52581444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74.8％と最も高く、次いで「時々あった」の割合が18.0％となっています。</w:t>
      </w:r>
    </w:p>
    <w:p w14:paraId="0535D9C4" w14:textId="77777777" w:rsidR="0060644E" w:rsidRDefault="0060644E" w:rsidP="0060644E"/>
    <w:p w14:paraId="7DEFF3AA" w14:textId="77777777" w:rsidR="0060644E" w:rsidRDefault="0060644E" w:rsidP="0060644E"/>
    <w:p w14:paraId="7963BB30" w14:textId="77777777" w:rsidR="0060644E" w:rsidRDefault="0060644E" w:rsidP="0060644E"/>
    <w:p w14:paraId="02111927" w14:textId="77777777" w:rsidR="0060644E" w:rsidRDefault="0060644E" w:rsidP="0060644E"/>
    <w:p w14:paraId="64FE9241" w14:textId="77777777" w:rsidR="0060644E" w:rsidRDefault="0060644E" w:rsidP="0060644E"/>
    <w:p w14:paraId="153DC473" w14:textId="77777777" w:rsidR="0060644E" w:rsidRDefault="0060644E" w:rsidP="0060644E"/>
    <w:p w14:paraId="7DA62B6B" w14:textId="77777777" w:rsidR="0060644E" w:rsidRDefault="0060644E" w:rsidP="0060644E">
      <w:pPr>
        <w:widowControl/>
        <w:jc w:val="left"/>
      </w:pPr>
    </w:p>
    <w:p w14:paraId="6ADC9830" w14:textId="77777777" w:rsidR="0060644E" w:rsidRDefault="0060644E" w:rsidP="0060644E">
      <w:pPr>
        <w:widowControl/>
        <w:jc w:val="left"/>
      </w:pPr>
    </w:p>
    <w:p w14:paraId="2BC74E11" w14:textId="77777777" w:rsidR="0060644E" w:rsidRDefault="0060644E" w:rsidP="0060644E">
      <w:pPr>
        <w:widowControl/>
        <w:jc w:val="left"/>
      </w:pPr>
    </w:p>
    <w:p w14:paraId="180AB9EB" w14:textId="77777777" w:rsidR="0060644E" w:rsidRPr="00460EC7" w:rsidRDefault="0060644E" w:rsidP="0060644E">
      <w:pPr>
        <w:pStyle w:val="4"/>
        <w:rPr>
          <w:rFonts w:hAnsi="BIZ UDゴシック"/>
        </w:rPr>
      </w:pPr>
      <w:r w:rsidRPr="00460EC7">
        <w:rPr>
          <w:rFonts w:hAnsi="BIZ UDゴシック"/>
        </w:rPr>
        <w:t>３　電気料金</w:t>
      </w:r>
    </w:p>
    <w:p w14:paraId="6E8B3ABE" w14:textId="77777777" w:rsidR="0060644E" w:rsidRDefault="0060644E" w:rsidP="0060644E">
      <w:pPr>
        <w:pStyle w:val="ab"/>
        <w:ind w:right="4649"/>
      </w:pPr>
      <w:r w:rsidRPr="00310821">
        <w:rPr>
          <w:noProof/>
        </w:rPr>
        <w:drawing>
          <wp:anchor distT="0" distB="0" distL="114300" distR="114300" simplePos="0" relativeHeight="252005376" behindDoc="0" locked="0" layoutInCell="1" allowOverlap="1" wp14:anchorId="6E20A3E6" wp14:editId="753CA0BE">
            <wp:simplePos x="0" y="0"/>
            <wp:positionH relativeFrom="column">
              <wp:posOffset>3239770</wp:posOffset>
            </wp:positionH>
            <wp:positionV relativeFrom="paragraph">
              <wp:posOffset>-35560</wp:posOffset>
            </wp:positionV>
            <wp:extent cx="3360420" cy="1844040"/>
            <wp:effectExtent l="0" t="0" r="0" b="0"/>
            <wp:wrapNone/>
            <wp:docPr id="78647276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88.3％と最も高くなっています。</w:t>
      </w:r>
    </w:p>
    <w:p w14:paraId="6E598B13" w14:textId="77777777" w:rsidR="0060644E" w:rsidRDefault="0060644E" w:rsidP="0060644E"/>
    <w:p w14:paraId="7C394213" w14:textId="77777777" w:rsidR="0060644E" w:rsidRDefault="0060644E" w:rsidP="0060644E"/>
    <w:p w14:paraId="3BA8BB94" w14:textId="77777777" w:rsidR="0060644E" w:rsidRDefault="0060644E" w:rsidP="0060644E"/>
    <w:p w14:paraId="5330ED2A" w14:textId="77777777" w:rsidR="0060644E" w:rsidRDefault="0060644E" w:rsidP="0060644E"/>
    <w:p w14:paraId="17073A47" w14:textId="77777777" w:rsidR="0060644E" w:rsidRDefault="0060644E" w:rsidP="0060644E"/>
    <w:p w14:paraId="0B537D5A" w14:textId="77777777" w:rsidR="0060644E" w:rsidRDefault="0060644E" w:rsidP="0060644E">
      <w:pPr>
        <w:widowControl/>
        <w:jc w:val="left"/>
      </w:pPr>
      <w:r>
        <w:br w:type="page"/>
      </w:r>
    </w:p>
    <w:p w14:paraId="1CFCAB15" w14:textId="77777777" w:rsidR="0060644E" w:rsidRPr="00460EC7" w:rsidRDefault="0060644E" w:rsidP="0060644E">
      <w:pPr>
        <w:pStyle w:val="4"/>
        <w:rPr>
          <w:rFonts w:hAnsi="BIZ UDゴシック"/>
        </w:rPr>
      </w:pPr>
      <w:r w:rsidRPr="00460EC7">
        <w:rPr>
          <w:rFonts w:hAnsi="BIZ UDゴシック"/>
        </w:rPr>
        <w:lastRenderedPageBreak/>
        <w:t>４　ガス料金</w:t>
      </w:r>
    </w:p>
    <w:p w14:paraId="243BFFC0" w14:textId="77777777" w:rsidR="0060644E" w:rsidRDefault="0060644E" w:rsidP="0060644E">
      <w:pPr>
        <w:pStyle w:val="ab"/>
        <w:ind w:right="4649"/>
      </w:pPr>
      <w:r w:rsidRPr="00310821">
        <w:rPr>
          <w:noProof/>
        </w:rPr>
        <w:drawing>
          <wp:anchor distT="0" distB="0" distL="114300" distR="114300" simplePos="0" relativeHeight="252006400" behindDoc="0" locked="0" layoutInCell="1" allowOverlap="1" wp14:anchorId="31EF9255" wp14:editId="4ECDA3B7">
            <wp:simplePos x="0" y="0"/>
            <wp:positionH relativeFrom="column">
              <wp:posOffset>3239770</wp:posOffset>
            </wp:positionH>
            <wp:positionV relativeFrom="paragraph">
              <wp:posOffset>-35560</wp:posOffset>
            </wp:positionV>
            <wp:extent cx="3360420" cy="1844040"/>
            <wp:effectExtent l="0" t="0" r="0" b="0"/>
            <wp:wrapNone/>
            <wp:docPr id="75506726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90.5％と最も高くなっています。</w:t>
      </w:r>
    </w:p>
    <w:p w14:paraId="2CCF284A" w14:textId="77777777" w:rsidR="0060644E" w:rsidRDefault="0060644E" w:rsidP="0060644E"/>
    <w:p w14:paraId="224979EC" w14:textId="77777777" w:rsidR="0060644E" w:rsidRDefault="0060644E" w:rsidP="0060644E"/>
    <w:p w14:paraId="77D720CE" w14:textId="77777777" w:rsidR="0060644E" w:rsidRDefault="0060644E" w:rsidP="0060644E"/>
    <w:p w14:paraId="13128962" w14:textId="77777777" w:rsidR="0060644E" w:rsidRDefault="0060644E" w:rsidP="0060644E"/>
    <w:p w14:paraId="492D2288" w14:textId="77777777" w:rsidR="0060644E" w:rsidRDefault="0060644E" w:rsidP="0060644E"/>
    <w:p w14:paraId="6392A281" w14:textId="77777777" w:rsidR="0060644E" w:rsidRDefault="0060644E" w:rsidP="0060644E"/>
    <w:p w14:paraId="0B712CAC" w14:textId="77777777" w:rsidR="0060644E" w:rsidRDefault="0060644E" w:rsidP="0060644E"/>
    <w:p w14:paraId="0FCB74FD" w14:textId="77777777" w:rsidR="0060644E" w:rsidRDefault="0060644E" w:rsidP="0060644E">
      <w:pPr>
        <w:widowControl/>
        <w:jc w:val="left"/>
      </w:pPr>
    </w:p>
    <w:p w14:paraId="0B53D1B9" w14:textId="77777777" w:rsidR="0060644E" w:rsidRPr="00460EC7" w:rsidRDefault="0060644E" w:rsidP="0060644E">
      <w:pPr>
        <w:pStyle w:val="4"/>
        <w:rPr>
          <w:rFonts w:hAnsi="BIZ UDゴシック"/>
        </w:rPr>
      </w:pPr>
      <w:r w:rsidRPr="00460EC7">
        <w:rPr>
          <w:rFonts w:hAnsi="BIZ UDゴシック"/>
        </w:rPr>
        <w:t>５　水道料金</w:t>
      </w:r>
    </w:p>
    <w:p w14:paraId="29A16872" w14:textId="77777777" w:rsidR="0060644E" w:rsidRDefault="0060644E" w:rsidP="0060644E">
      <w:pPr>
        <w:pStyle w:val="ab"/>
        <w:ind w:right="4649"/>
      </w:pPr>
      <w:r w:rsidRPr="00310821">
        <w:rPr>
          <w:noProof/>
        </w:rPr>
        <w:drawing>
          <wp:anchor distT="0" distB="0" distL="114300" distR="114300" simplePos="0" relativeHeight="252007424" behindDoc="0" locked="0" layoutInCell="1" allowOverlap="1" wp14:anchorId="420E7F58" wp14:editId="413820F8">
            <wp:simplePos x="0" y="0"/>
            <wp:positionH relativeFrom="column">
              <wp:posOffset>3239770</wp:posOffset>
            </wp:positionH>
            <wp:positionV relativeFrom="paragraph">
              <wp:posOffset>-35560</wp:posOffset>
            </wp:positionV>
            <wp:extent cx="3360420" cy="1844040"/>
            <wp:effectExtent l="0" t="0" r="0" b="0"/>
            <wp:wrapNone/>
            <wp:docPr id="43065375"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「なかった」の割合が</w:t>
      </w:r>
      <w:r>
        <w:t>91.4％と最も高くなっています。</w:t>
      </w:r>
    </w:p>
    <w:p w14:paraId="3030A6C5" w14:textId="77777777" w:rsidR="0060644E" w:rsidRDefault="0060644E" w:rsidP="0060644E"/>
    <w:p w14:paraId="557AA6BC" w14:textId="77777777" w:rsidR="0060644E" w:rsidRDefault="0060644E" w:rsidP="0060644E"/>
    <w:p w14:paraId="5D5B6BF6" w14:textId="77777777" w:rsidR="0060644E" w:rsidRDefault="0060644E" w:rsidP="0060644E"/>
    <w:p w14:paraId="1749AB44" w14:textId="77777777" w:rsidR="0060644E" w:rsidRDefault="0060644E" w:rsidP="0060644E"/>
    <w:p w14:paraId="003BFC97" w14:textId="77777777" w:rsidR="0060644E" w:rsidRDefault="0060644E" w:rsidP="0060644E"/>
    <w:p w14:paraId="1855D8C4" w14:textId="77777777" w:rsidR="0060644E" w:rsidRDefault="0060644E" w:rsidP="0060644E"/>
    <w:p w14:paraId="30699B9E" w14:textId="77777777" w:rsidR="0060644E" w:rsidRDefault="0060644E" w:rsidP="0060644E"/>
    <w:p w14:paraId="5E83B805" w14:textId="77777777" w:rsidR="0060644E" w:rsidRDefault="0060644E" w:rsidP="0060644E">
      <w:pPr>
        <w:widowControl/>
        <w:jc w:val="left"/>
      </w:pPr>
    </w:p>
    <w:p w14:paraId="7E378FFF" w14:textId="77777777" w:rsidR="0060644E" w:rsidRDefault="0060644E" w:rsidP="0060644E">
      <w:pPr>
        <w:widowControl/>
        <w:jc w:val="left"/>
      </w:pPr>
    </w:p>
    <w:p w14:paraId="349C3754" w14:textId="77777777" w:rsidR="0060644E" w:rsidRDefault="0060644E" w:rsidP="0060644E">
      <w:pPr>
        <w:pStyle w:val="ac"/>
        <w:ind w:left="561" w:hanging="456"/>
      </w:pPr>
      <w:r w:rsidRPr="00802AD4">
        <w:rPr>
          <w:rFonts w:hint="eastAsia"/>
          <w:spacing w:val="-6"/>
        </w:rPr>
        <w:t>問</w:t>
      </w:r>
      <w:r w:rsidRPr="00802AD4">
        <w:rPr>
          <w:spacing w:val="-6"/>
        </w:rPr>
        <w:t>10－１　【問10のいずれかの項目で「</w:t>
      </w:r>
      <w:r w:rsidRPr="00802AD4">
        <w:rPr>
          <w:rFonts w:hint="eastAsia"/>
          <w:spacing w:val="-6"/>
        </w:rPr>
        <w:t>よくあった</w:t>
      </w:r>
      <w:r w:rsidRPr="00802AD4">
        <w:rPr>
          <w:spacing w:val="-6"/>
        </w:rPr>
        <w:t>」または「</w:t>
      </w:r>
      <w:r w:rsidRPr="00802AD4">
        <w:rPr>
          <w:rFonts w:hint="eastAsia"/>
          <w:spacing w:val="-6"/>
        </w:rPr>
        <w:t>時々あった</w:t>
      </w:r>
      <w:r w:rsidRPr="00802AD4">
        <w:rPr>
          <w:spacing w:val="-6"/>
        </w:rPr>
        <w:t>」を選んだ方】</w:t>
      </w:r>
      <w:r w:rsidRPr="00802AD4">
        <w:rPr>
          <w:spacing w:val="-6"/>
        </w:rPr>
        <w:br/>
      </w:r>
      <w:r>
        <w:rPr>
          <w:rFonts w:hint="eastAsia"/>
        </w:rPr>
        <w:t>どんなサービスがあれば利用したいですか。（該当するものすべてを選択）</w:t>
      </w:r>
    </w:p>
    <w:p w14:paraId="68035792" w14:textId="77777777" w:rsidR="0060644E" w:rsidRDefault="0060644E" w:rsidP="0060644E">
      <w:pPr>
        <w:pStyle w:val="ab"/>
        <w:ind w:right="4649"/>
      </w:pPr>
      <w:r w:rsidRPr="00310821">
        <w:rPr>
          <w:noProof/>
        </w:rPr>
        <w:drawing>
          <wp:anchor distT="0" distB="0" distL="114300" distR="114300" simplePos="0" relativeHeight="252008448" behindDoc="0" locked="0" layoutInCell="1" allowOverlap="1" wp14:anchorId="2155A74F" wp14:editId="6E0033AD">
            <wp:simplePos x="0" y="0"/>
            <wp:positionH relativeFrom="column">
              <wp:posOffset>3239770</wp:posOffset>
            </wp:positionH>
            <wp:positionV relativeFrom="paragraph">
              <wp:posOffset>-35560</wp:posOffset>
            </wp:positionV>
            <wp:extent cx="3360420" cy="2148840"/>
            <wp:effectExtent l="0" t="0" r="0" b="0"/>
            <wp:wrapNone/>
            <wp:docPr id="39515985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「学習支援」の割合が</w:t>
      </w:r>
      <w:r>
        <w:t>62.5％と最も高く、次いで「食事の支援（こども食堂など）」の割合が45.3％、「生活相談」の割合が20.3％となっています。</w:t>
      </w:r>
    </w:p>
    <w:p w14:paraId="634375DF" w14:textId="77777777" w:rsidR="0060644E" w:rsidRDefault="0060644E" w:rsidP="0060644E"/>
    <w:p w14:paraId="2E0DD330" w14:textId="77777777" w:rsidR="0060644E" w:rsidRDefault="0060644E" w:rsidP="0060644E"/>
    <w:p w14:paraId="636BB6D8" w14:textId="77777777" w:rsidR="0060644E" w:rsidRDefault="0060644E" w:rsidP="0060644E"/>
    <w:p w14:paraId="36527794" w14:textId="77777777" w:rsidR="0060644E" w:rsidRDefault="0060644E" w:rsidP="0060644E"/>
    <w:p w14:paraId="14C22CF4" w14:textId="77777777" w:rsidR="0060644E" w:rsidRDefault="0060644E" w:rsidP="0060644E"/>
    <w:p w14:paraId="78434B5A" w14:textId="77777777" w:rsidR="0060644E" w:rsidRDefault="0060644E" w:rsidP="0060644E">
      <w:pPr>
        <w:widowControl/>
        <w:jc w:val="left"/>
      </w:pPr>
      <w:r>
        <w:br w:type="page"/>
      </w:r>
    </w:p>
    <w:p w14:paraId="48AEBD2C" w14:textId="77777777" w:rsidR="0060644E" w:rsidRPr="00460EC7" w:rsidRDefault="0060644E" w:rsidP="0060644E">
      <w:pPr>
        <w:pStyle w:val="3"/>
        <w:snapToGrid w:val="0"/>
        <w:ind w:leftChars="100" w:left="210"/>
        <w:rPr>
          <w:rFonts w:hAnsi="BIZ UDゴシック" w:cs="Times New Roman"/>
          <w:sz w:val="28"/>
          <w:szCs w:val="24"/>
        </w:rPr>
      </w:pPr>
      <w:bookmarkStart w:id="41" w:name="_Toc178273475"/>
      <w:r w:rsidRPr="009C2395">
        <w:rPr>
          <w:rFonts w:hAnsi="BIZ UDゴシック" w:cs="Times New Roman" w:hint="eastAsia"/>
          <w:sz w:val="28"/>
          <w:szCs w:val="24"/>
        </w:rPr>
        <w:lastRenderedPageBreak/>
        <w:t>（</w:t>
      </w:r>
      <w:r>
        <w:rPr>
          <w:rFonts w:hAnsi="BIZ UDゴシック" w:cs="Times New Roman" w:hint="eastAsia"/>
          <w:sz w:val="28"/>
          <w:szCs w:val="24"/>
        </w:rPr>
        <w:t>３</w:t>
      </w:r>
      <w:r w:rsidRPr="009C2395">
        <w:rPr>
          <w:rFonts w:hAnsi="BIZ UDゴシック" w:cs="Times New Roman" w:hint="eastAsia"/>
          <w:sz w:val="28"/>
          <w:szCs w:val="24"/>
        </w:rPr>
        <w:t>）</w:t>
      </w:r>
      <w:r w:rsidRPr="00460EC7">
        <w:rPr>
          <w:rFonts w:hAnsi="BIZ UDゴシック" w:cs="Times New Roman" w:hint="eastAsia"/>
          <w:sz w:val="28"/>
          <w:szCs w:val="24"/>
        </w:rPr>
        <w:t>保護者の就労状況、育児休業について</w:t>
      </w:r>
      <w:bookmarkEnd w:id="41"/>
    </w:p>
    <w:p w14:paraId="729C1606" w14:textId="77777777" w:rsidR="0060644E" w:rsidRPr="007030BB" w:rsidRDefault="0060644E" w:rsidP="0060644E">
      <w:pPr>
        <w:pStyle w:val="aff"/>
        <w:spacing w:beforeLines="50" w:before="180"/>
        <w:rPr>
          <w:rFonts w:hAnsi="BIZ UDゴシック"/>
        </w:rPr>
      </w:pPr>
      <w:r w:rsidRPr="007030BB">
        <w:rPr>
          <w:rFonts w:hAnsi="BIZ UDゴシック" w:hint="eastAsia"/>
        </w:rPr>
        <w:t>【母親についてお答えください】父子家庭の場合は記載不要</w:t>
      </w:r>
    </w:p>
    <w:p w14:paraId="6905EA99" w14:textId="77777777" w:rsidR="0060644E" w:rsidRDefault="0060644E" w:rsidP="0060644E">
      <w:pPr>
        <w:pStyle w:val="ac"/>
      </w:pPr>
      <w:r w:rsidRPr="0010010F">
        <w:drawing>
          <wp:anchor distT="0" distB="0" distL="114300" distR="114300" simplePos="0" relativeHeight="252028928" behindDoc="0" locked="0" layoutInCell="1" allowOverlap="1" wp14:anchorId="18CB539C" wp14:editId="4B53408B">
            <wp:simplePos x="0" y="0"/>
            <wp:positionH relativeFrom="column">
              <wp:posOffset>3240405</wp:posOffset>
            </wp:positionH>
            <wp:positionV relativeFrom="paragraph">
              <wp:posOffset>365760</wp:posOffset>
            </wp:positionV>
            <wp:extent cx="2901240" cy="4882680"/>
            <wp:effectExtent l="0" t="0" r="0" b="0"/>
            <wp:wrapNone/>
            <wp:docPr id="9103466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901240" cy="4882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w:t>
      </w:r>
      <w:r>
        <w:t>11　現在の就労状況（自営業、家族従事者含む）をお聞きします。</w:t>
      </w:r>
    </w:p>
    <w:p w14:paraId="2305EAB1" w14:textId="77777777" w:rsidR="0060644E" w:rsidRDefault="0060644E" w:rsidP="0060644E">
      <w:pPr>
        <w:pStyle w:val="ab"/>
        <w:ind w:right="4649"/>
      </w:pPr>
      <w:r>
        <w:rPr>
          <w:rFonts w:hint="eastAsia"/>
        </w:rPr>
        <w:t>「フルタイム（週５日程度・１日８時間程度）で就労していて、産休、育休、介護休業中ではない」の割合が</w:t>
      </w:r>
      <w:r>
        <w:t>63.6％と最も高く、次いで「パート、アルバイト等（フルタイム以外の就労）で就労していて、産休、育休、介護休業中ではない」の割合が32.7％となっています。</w:t>
      </w:r>
    </w:p>
    <w:p w14:paraId="35094C7D" w14:textId="77777777" w:rsidR="0060644E" w:rsidRDefault="0060644E" w:rsidP="0060644E"/>
    <w:p w14:paraId="40C81620" w14:textId="77777777" w:rsidR="0060644E" w:rsidRDefault="0060644E" w:rsidP="0060644E"/>
    <w:p w14:paraId="5705A4BD" w14:textId="77777777" w:rsidR="0060644E" w:rsidRDefault="0060644E" w:rsidP="0060644E"/>
    <w:p w14:paraId="0E8DBBB5" w14:textId="77777777" w:rsidR="0060644E" w:rsidRDefault="0060644E" w:rsidP="0060644E"/>
    <w:p w14:paraId="6E66C872" w14:textId="77777777" w:rsidR="0060644E" w:rsidRDefault="0060644E" w:rsidP="0060644E"/>
    <w:p w14:paraId="7824B85E" w14:textId="77777777" w:rsidR="0060644E" w:rsidRDefault="0060644E" w:rsidP="0060644E"/>
    <w:p w14:paraId="33C1F133" w14:textId="77777777" w:rsidR="0060644E" w:rsidRPr="0010010F" w:rsidRDefault="0060644E" w:rsidP="0060644E"/>
    <w:p w14:paraId="324EFF87" w14:textId="77777777" w:rsidR="0060644E" w:rsidRDefault="0060644E" w:rsidP="0060644E"/>
    <w:p w14:paraId="1BADBB42" w14:textId="77777777" w:rsidR="0060644E" w:rsidRDefault="0060644E" w:rsidP="0060644E"/>
    <w:p w14:paraId="72F584F3" w14:textId="77777777" w:rsidR="0060644E" w:rsidRDefault="0060644E" w:rsidP="0060644E"/>
    <w:p w14:paraId="4FFA6466" w14:textId="77777777" w:rsidR="0060644E" w:rsidRDefault="0060644E" w:rsidP="0060644E"/>
    <w:p w14:paraId="53EA7C4A" w14:textId="77777777" w:rsidR="0060644E" w:rsidRDefault="0060644E" w:rsidP="0060644E"/>
    <w:p w14:paraId="65AEF78D" w14:textId="77777777" w:rsidR="0060644E" w:rsidRDefault="0060644E" w:rsidP="0060644E"/>
    <w:p w14:paraId="045BBFCE" w14:textId="77777777" w:rsidR="0060644E" w:rsidRDefault="0060644E" w:rsidP="0060644E">
      <w:pPr>
        <w:widowControl/>
        <w:jc w:val="left"/>
      </w:pPr>
      <w:r>
        <w:br w:type="page"/>
      </w:r>
    </w:p>
    <w:p w14:paraId="4EDA04AC" w14:textId="77777777" w:rsidR="0060644E" w:rsidRDefault="0060644E" w:rsidP="0060644E">
      <w:pPr>
        <w:pStyle w:val="ac"/>
      </w:pPr>
      <w:r>
        <w:rPr>
          <w:rFonts w:hint="eastAsia"/>
        </w:rPr>
        <w:lastRenderedPageBreak/>
        <w:t>問</w:t>
      </w:r>
      <w:r>
        <w:t>11－３　【問11で「</w:t>
      </w:r>
      <w:r w:rsidRPr="009F7ED9">
        <w:rPr>
          <w:rFonts w:hint="eastAsia"/>
        </w:rPr>
        <w:t>パート、アルバイト等（フルタイム以外の就労）で就労していて、産休、育休、介護休業中ではない</w:t>
      </w:r>
      <w:r>
        <w:t>」または「</w:t>
      </w:r>
      <w:r w:rsidRPr="009F7ED9">
        <w:rPr>
          <w:rFonts w:hint="eastAsia"/>
        </w:rPr>
        <w:t>パート、アルバイト等（フルタイム以外の就労）で雇われているが、産休、育休、介護休業中である</w:t>
      </w:r>
      <w:r>
        <w:t>」を選んだ方】</w:t>
      </w:r>
      <w:r>
        <w:br/>
      </w:r>
      <w:r>
        <w:rPr>
          <w:rFonts w:hint="eastAsia"/>
        </w:rPr>
        <w:t>フルタイムへの転換希望はありますか。</w:t>
      </w:r>
    </w:p>
    <w:p w14:paraId="1CF2153A" w14:textId="77777777" w:rsidR="0060644E" w:rsidRDefault="0060644E" w:rsidP="0060644E">
      <w:pPr>
        <w:pStyle w:val="ab"/>
        <w:ind w:right="4649"/>
      </w:pPr>
      <w:r w:rsidRPr="00310821">
        <w:rPr>
          <w:noProof/>
        </w:rPr>
        <w:drawing>
          <wp:anchor distT="0" distB="0" distL="114300" distR="114300" simplePos="0" relativeHeight="252009472" behindDoc="0" locked="0" layoutInCell="1" allowOverlap="1" wp14:anchorId="53DFE92A" wp14:editId="5000D3D6">
            <wp:simplePos x="0" y="0"/>
            <wp:positionH relativeFrom="column">
              <wp:posOffset>3239770</wp:posOffset>
            </wp:positionH>
            <wp:positionV relativeFrom="paragraph">
              <wp:posOffset>-35560</wp:posOffset>
            </wp:positionV>
            <wp:extent cx="3360420" cy="2529840"/>
            <wp:effectExtent l="0" t="0" r="0" b="0"/>
            <wp:wrapNone/>
            <wp:docPr id="51508590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360420" cy="252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「パート、アルバイト等の就労を続けることを希望」の割合が</w:t>
      </w:r>
      <w:r>
        <w:t>49.3％と最も高く、次いで「フルタイムへの転換希望はあるが、実現できる見込みはない」の割合が39.4％となっています。</w:t>
      </w:r>
    </w:p>
    <w:p w14:paraId="0E250447" w14:textId="77777777" w:rsidR="0060644E" w:rsidRDefault="0060644E" w:rsidP="0060644E"/>
    <w:p w14:paraId="3D21BFBB" w14:textId="77777777" w:rsidR="0060644E" w:rsidRDefault="0060644E" w:rsidP="0060644E"/>
    <w:p w14:paraId="52C53BA7" w14:textId="77777777" w:rsidR="0060644E" w:rsidRDefault="0060644E" w:rsidP="0060644E"/>
    <w:p w14:paraId="738E63E2" w14:textId="77777777" w:rsidR="0060644E" w:rsidRDefault="0060644E" w:rsidP="0060644E"/>
    <w:p w14:paraId="389ADCB9" w14:textId="77777777" w:rsidR="0060644E" w:rsidRDefault="0060644E" w:rsidP="0060644E"/>
    <w:p w14:paraId="2812765B" w14:textId="77777777" w:rsidR="0060644E" w:rsidRDefault="0060644E" w:rsidP="0060644E"/>
    <w:p w14:paraId="67535008" w14:textId="77777777" w:rsidR="0060644E" w:rsidRDefault="0060644E" w:rsidP="0060644E">
      <w:pPr>
        <w:widowControl/>
        <w:jc w:val="left"/>
      </w:pPr>
    </w:p>
    <w:p w14:paraId="02322DFC" w14:textId="77777777" w:rsidR="0060644E" w:rsidRDefault="0060644E" w:rsidP="0060644E">
      <w:pPr>
        <w:widowControl/>
        <w:jc w:val="left"/>
      </w:pPr>
    </w:p>
    <w:p w14:paraId="5A1ABF50" w14:textId="77777777" w:rsidR="0060644E" w:rsidRDefault="0060644E" w:rsidP="0060644E">
      <w:pPr>
        <w:pStyle w:val="ac"/>
      </w:pPr>
      <w:r>
        <w:rPr>
          <w:rFonts w:hint="eastAsia"/>
        </w:rPr>
        <w:t>問</w:t>
      </w:r>
      <w:r>
        <w:t>11－４　【問11で「</w:t>
      </w:r>
      <w:r w:rsidRPr="009F7ED9">
        <w:rPr>
          <w:rFonts w:hint="eastAsia"/>
        </w:rPr>
        <w:t>以前は就労していたが、現在は就労していない</w:t>
      </w:r>
      <w:r>
        <w:t>」または「</w:t>
      </w:r>
      <w:r w:rsidRPr="009F7ED9">
        <w:rPr>
          <w:rFonts w:hint="eastAsia"/>
        </w:rPr>
        <w:t>これまで就労したことがない</w:t>
      </w:r>
      <w:r>
        <w:t>」を選んだ方】</w:t>
      </w:r>
      <w:r>
        <w:br/>
      </w:r>
      <w:r>
        <w:rPr>
          <w:rFonts w:hint="eastAsia"/>
        </w:rPr>
        <w:t>就労したいという希望はありますか。「</w:t>
      </w:r>
      <w:r w:rsidRPr="0010010F">
        <w:rPr>
          <w:rFonts w:hint="eastAsia"/>
        </w:rPr>
        <w:t>１年以上先になるが、一番年下の子どもが次の年齢になったころに就労したい</w:t>
      </w:r>
      <w:r>
        <w:rPr>
          <w:rFonts w:hint="eastAsia"/>
        </w:rPr>
        <w:t>」は年齢を入力</w:t>
      </w:r>
    </w:p>
    <w:p w14:paraId="4F2A44B1" w14:textId="4D111970" w:rsidR="0060644E" w:rsidRDefault="0060644E" w:rsidP="00D974D5">
      <w:pPr>
        <w:pStyle w:val="ab"/>
      </w:pPr>
      <w:r>
        <w:rPr>
          <w:rFonts w:hint="eastAsia"/>
        </w:rPr>
        <w:t>「１年以内に就労したい」が３件</w:t>
      </w:r>
      <w:r w:rsidR="00D974D5">
        <w:rPr>
          <w:rFonts w:hint="eastAsia"/>
        </w:rPr>
        <w:t>、</w:t>
      </w:r>
      <w:r>
        <w:rPr>
          <w:rFonts w:hint="eastAsia"/>
        </w:rPr>
        <w:t>「就労の希望はない（子育てや家事などに専念したい）」が２件となっています。</w:t>
      </w:r>
    </w:p>
    <w:p w14:paraId="239A28F9" w14:textId="77777777" w:rsidR="0060644E" w:rsidRDefault="0060644E" w:rsidP="0060644E"/>
    <w:p w14:paraId="6C2296CC" w14:textId="77777777" w:rsidR="0060644E" w:rsidRDefault="0060644E" w:rsidP="0060644E"/>
    <w:p w14:paraId="05FFEEBF" w14:textId="77777777" w:rsidR="0060644E" w:rsidRDefault="0060644E" w:rsidP="0060644E"/>
    <w:p w14:paraId="5865FC8A" w14:textId="77777777" w:rsidR="0060644E" w:rsidRDefault="0060644E" w:rsidP="0060644E"/>
    <w:p w14:paraId="5B961C36" w14:textId="77777777" w:rsidR="0060644E" w:rsidRDefault="0060644E" w:rsidP="0060644E"/>
    <w:p w14:paraId="28C53AE8" w14:textId="77777777" w:rsidR="0060644E" w:rsidRDefault="0060644E" w:rsidP="0060644E">
      <w:pPr>
        <w:widowControl/>
        <w:jc w:val="left"/>
      </w:pPr>
    </w:p>
    <w:p w14:paraId="3171905A" w14:textId="77777777" w:rsidR="0060644E" w:rsidRDefault="0060644E" w:rsidP="0060644E">
      <w:pPr>
        <w:pStyle w:val="ac"/>
      </w:pPr>
      <w:r>
        <w:rPr>
          <w:rFonts w:hint="eastAsia"/>
        </w:rPr>
        <w:t>問</w:t>
      </w:r>
      <w:r>
        <w:t>11－５　【問11－４で「</w:t>
      </w:r>
      <w:r w:rsidRPr="009F7ED9">
        <w:rPr>
          <w:rFonts w:hint="eastAsia"/>
        </w:rPr>
        <w:t>１年以内に就労したい</w:t>
      </w:r>
      <w:r>
        <w:t>」を選んだ方】</w:t>
      </w:r>
      <w:r>
        <w:br/>
      </w:r>
      <w:r>
        <w:rPr>
          <w:rFonts w:hint="eastAsia"/>
        </w:rPr>
        <w:t>希望する就労形態はどれですか。</w:t>
      </w:r>
    </w:p>
    <w:p w14:paraId="6CBB9DC4" w14:textId="576FF2F5" w:rsidR="0060644E" w:rsidRDefault="0060644E" w:rsidP="00D974D5">
      <w:pPr>
        <w:pStyle w:val="ab"/>
      </w:pPr>
      <w:r w:rsidRPr="00D55DF9">
        <w:rPr>
          <w:rFonts w:hint="eastAsia"/>
        </w:rPr>
        <w:t>「パート・アルバイト等」が</w:t>
      </w:r>
      <w:r w:rsidR="00D974D5">
        <w:rPr>
          <w:rFonts w:hint="eastAsia"/>
        </w:rPr>
        <w:t>３</w:t>
      </w:r>
      <w:r w:rsidRPr="00D55DF9">
        <w:rPr>
          <w:rFonts w:hint="eastAsia"/>
        </w:rPr>
        <w:t>件となっています。</w:t>
      </w:r>
    </w:p>
    <w:p w14:paraId="74A05692" w14:textId="77777777" w:rsidR="0060644E" w:rsidRDefault="0060644E" w:rsidP="0060644E"/>
    <w:p w14:paraId="46260E4F" w14:textId="77777777" w:rsidR="0060644E" w:rsidRDefault="0060644E" w:rsidP="0060644E"/>
    <w:p w14:paraId="3CFFBC80" w14:textId="77777777" w:rsidR="0060644E" w:rsidRDefault="0060644E" w:rsidP="0060644E"/>
    <w:p w14:paraId="39EF3F23" w14:textId="77777777" w:rsidR="0060644E" w:rsidRDefault="0060644E" w:rsidP="0060644E">
      <w:pPr>
        <w:widowControl/>
        <w:jc w:val="left"/>
      </w:pPr>
      <w:r>
        <w:br w:type="page"/>
      </w:r>
    </w:p>
    <w:p w14:paraId="2A55E3E1" w14:textId="77777777" w:rsidR="0060644E" w:rsidRDefault="0060644E" w:rsidP="0060644E">
      <w:pPr>
        <w:pStyle w:val="ac"/>
      </w:pPr>
      <w:r>
        <w:rPr>
          <w:rFonts w:hint="eastAsia"/>
        </w:rPr>
        <w:lastRenderedPageBreak/>
        <w:t>問</w:t>
      </w:r>
      <w:r>
        <w:t>12　お子さんが生まれたとき、育児休業を取得されましたか。２人以上お子さんがいる場合は、１回でも取得された場合は「取得した」を選択してください。</w:t>
      </w:r>
    </w:p>
    <w:p w14:paraId="3C13F120" w14:textId="77777777" w:rsidR="0060644E" w:rsidRDefault="0060644E" w:rsidP="0060644E">
      <w:pPr>
        <w:pStyle w:val="ab"/>
        <w:ind w:right="4649"/>
      </w:pPr>
      <w:r w:rsidRPr="00310821">
        <w:rPr>
          <w:noProof/>
        </w:rPr>
        <w:drawing>
          <wp:anchor distT="0" distB="0" distL="114300" distR="114300" simplePos="0" relativeHeight="252012544" behindDoc="0" locked="0" layoutInCell="1" allowOverlap="1" wp14:anchorId="7C6D6F99" wp14:editId="0D5F34B9">
            <wp:simplePos x="0" y="0"/>
            <wp:positionH relativeFrom="column">
              <wp:posOffset>3239770</wp:posOffset>
            </wp:positionH>
            <wp:positionV relativeFrom="paragraph">
              <wp:posOffset>-35560</wp:posOffset>
            </wp:positionV>
            <wp:extent cx="3360420" cy="1844040"/>
            <wp:effectExtent l="0" t="0" r="0" b="0"/>
            <wp:wrapNone/>
            <wp:docPr id="21480498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「働いていなかった」の割合が</w:t>
      </w:r>
      <w:r>
        <w:t>37.8％と最も高く、次いで「取得した（取得中）」の割合が34.6％、「取得していない」の割合が26.3％となっています。</w:t>
      </w:r>
    </w:p>
    <w:p w14:paraId="64162FEA" w14:textId="77777777" w:rsidR="0060644E" w:rsidRDefault="0060644E" w:rsidP="0060644E"/>
    <w:p w14:paraId="4239154D" w14:textId="77777777" w:rsidR="0060644E" w:rsidRDefault="0060644E" w:rsidP="0060644E"/>
    <w:p w14:paraId="22F2F707" w14:textId="77777777" w:rsidR="0060644E" w:rsidRDefault="0060644E" w:rsidP="0060644E"/>
    <w:p w14:paraId="5DFB8907" w14:textId="77777777" w:rsidR="0060644E" w:rsidRDefault="0060644E" w:rsidP="0060644E"/>
    <w:p w14:paraId="15C4C84F" w14:textId="77777777" w:rsidR="0060644E" w:rsidRDefault="0060644E" w:rsidP="0060644E"/>
    <w:p w14:paraId="39452E5B" w14:textId="77777777" w:rsidR="0060644E" w:rsidRDefault="0060644E" w:rsidP="0060644E"/>
    <w:p w14:paraId="2E10209E" w14:textId="77777777" w:rsidR="0060644E" w:rsidRDefault="0060644E" w:rsidP="0060644E">
      <w:pPr>
        <w:widowControl/>
        <w:jc w:val="left"/>
      </w:pPr>
    </w:p>
    <w:p w14:paraId="3BC012C8" w14:textId="77777777" w:rsidR="0060644E" w:rsidRDefault="0060644E" w:rsidP="0060644E">
      <w:pPr>
        <w:pStyle w:val="ac"/>
      </w:pPr>
      <w:r>
        <w:rPr>
          <w:rFonts w:hint="eastAsia"/>
        </w:rPr>
        <w:t>問</w:t>
      </w:r>
      <w:r>
        <w:t>12－１　【問12で「</w:t>
      </w:r>
      <w:r w:rsidRPr="009F7ED9">
        <w:rPr>
          <w:rFonts w:hint="eastAsia"/>
        </w:rPr>
        <w:t>取得した（取得中）</w:t>
      </w:r>
      <w:r>
        <w:t>」を選んだ方】</w:t>
      </w:r>
      <w:r>
        <w:br/>
      </w:r>
      <w:r>
        <w:rPr>
          <w:rFonts w:hint="eastAsia"/>
        </w:rPr>
        <w:t>取得した期間を回答してください。</w:t>
      </w:r>
    </w:p>
    <w:p w14:paraId="529D6423" w14:textId="77777777" w:rsidR="0060644E" w:rsidRDefault="0060644E" w:rsidP="0060644E">
      <w:pPr>
        <w:pStyle w:val="ab"/>
        <w:ind w:right="4649"/>
      </w:pPr>
      <w:r w:rsidRPr="00310821">
        <w:rPr>
          <w:noProof/>
        </w:rPr>
        <w:drawing>
          <wp:anchor distT="0" distB="0" distL="114300" distR="114300" simplePos="0" relativeHeight="252013568" behindDoc="0" locked="0" layoutInCell="1" allowOverlap="1" wp14:anchorId="187665AA" wp14:editId="1126F70A">
            <wp:simplePos x="0" y="0"/>
            <wp:positionH relativeFrom="column">
              <wp:posOffset>3239770</wp:posOffset>
            </wp:positionH>
            <wp:positionV relativeFrom="paragraph">
              <wp:posOffset>-35560</wp:posOffset>
            </wp:positionV>
            <wp:extent cx="3360420" cy="2453640"/>
            <wp:effectExtent l="0" t="0" r="0" b="0"/>
            <wp:wrapNone/>
            <wp:docPr id="194253281"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「７か月～１年」の割合が</w:t>
      </w:r>
      <w:r>
        <w:t>42.7％と最も高く、次いで「２年１か月～３年」の割合が17.3％、「１年１か月～２年」の割合が16.0％となっています。</w:t>
      </w:r>
    </w:p>
    <w:p w14:paraId="7B17789D" w14:textId="77777777" w:rsidR="0060644E" w:rsidRDefault="0060644E" w:rsidP="0060644E"/>
    <w:p w14:paraId="4E7B2070" w14:textId="77777777" w:rsidR="0060644E" w:rsidRDefault="0060644E" w:rsidP="0060644E"/>
    <w:p w14:paraId="649836D6" w14:textId="77777777" w:rsidR="0060644E" w:rsidRDefault="0060644E" w:rsidP="0060644E"/>
    <w:p w14:paraId="3E7C9AE4" w14:textId="77777777" w:rsidR="0060644E" w:rsidRDefault="0060644E" w:rsidP="0060644E"/>
    <w:p w14:paraId="4D4EECED" w14:textId="77777777" w:rsidR="0060644E" w:rsidRDefault="0060644E" w:rsidP="0060644E"/>
    <w:p w14:paraId="67E4209A" w14:textId="77777777" w:rsidR="0060644E" w:rsidRDefault="0060644E" w:rsidP="0060644E"/>
    <w:p w14:paraId="35C3B25A" w14:textId="77777777" w:rsidR="0060644E" w:rsidRDefault="0060644E" w:rsidP="0060644E"/>
    <w:p w14:paraId="2F9DEA95" w14:textId="77777777" w:rsidR="0060644E" w:rsidRDefault="0060644E" w:rsidP="0060644E"/>
    <w:p w14:paraId="583D1F55" w14:textId="77777777" w:rsidR="0060644E" w:rsidRDefault="0060644E" w:rsidP="0060644E"/>
    <w:p w14:paraId="3BE7EB7A" w14:textId="77777777" w:rsidR="0060644E" w:rsidRDefault="0060644E" w:rsidP="0060644E"/>
    <w:p w14:paraId="4B417ADD" w14:textId="77777777" w:rsidR="0060644E" w:rsidRDefault="0060644E" w:rsidP="0060644E"/>
    <w:p w14:paraId="2A135E6E" w14:textId="77777777" w:rsidR="0060644E" w:rsidRDefault="0060644E" w:rsidP="0060644E"/>
    <w:p w14:paraId="441A7C40" w14:textId="77777777" w:rsidR="0060644E" w:rsidRDefault="0060644E" w:rsidP="0060644E"/>
    <w:p w14:paraId="471D785E" w14:textId="77777777" w:rsidR="0060644E" w:rsidRDefault="0060644E" w:rsidP="0060644E"/>
    <w:p w14:paraId="509F952D" w14:textId="77777777" w:rsidR="0060644E" w:rsidRDefault="0060644E" w:rsidP="0060644E">
      <w:pPr>
        <w:widowControl/>
        <w:jc w:val="left"/>
      </w:pPr>
      <w:r>
        <w:br w:type="page"/>
      </w:r>
    </w:p>
    <w:p w14:paraId="152AAFD3" w14:textId="77777777" w:rsidR="0060644E" w:rsidRDefault="0060644E" w:rsidP="0060644E">
      <w:pPr>
        <w:pStyle w:val="ac"/>
      </w:pPr>
      <w:r>
        <w:rPr>
          <w:rFonts w:hint="eastAsia"/>
        </w:rPr>
        <w:lastRenderedPageBreak/>
        <w:t>問</w:t>
      </w:r>
      <w:r>
        <w:t>12－２　【問12で「</w:t>
      </w:r>
      <w:r w:rsidRPr="009F7ED9">
        <w:rPr>
          <w:rFonts w:hint="eastAsia"/>
        </w:rPr>
        <w:t>取得していない</w:t>
      </w:r>
      <w:r>
        <w:t>」を選んだ方】</w:t>
      </w:r>
      <w:r>
        <w:br/>
      </w:r>
      <w:r>
        <w:rPr>
          <w:rFonts w:hint="eastAsia"/>
        </w:rPr>
        <w:t>取得しなかった理由を選択してください。（該当するものすべてを選択）</w:t>
      </w:r>
    </w:p>
    <w:p w14:paraId="21A7E847" w14:textId="77777777" w:rsidR="0060644E" w:rsidRDefault="0060644E" w:rsidP="0060644E">
      <w:pPr>
        <w:pStyle w:val="ab"/>
        <w:ind w:right="4649"/>
      </w:pPr>
      <w:r w:rsidRPr="00310821">
        <w:rPr>
          <w:noProof/>
        </w:rPr>
        <w:drawing>
          <wp:anchor distT="0" distB="0" distL="114300" distR="114300" simplePos="0" relativeHeight="252014592" behindDoc="0" locked="0" layoutInCell="1" allowOverlap="1" wp14:anchorId="1EDFEAAA" wp14:editId="0F3A3FCC">
            <wp:simplePos x="0" y="0"/>
            <wp:positionH relativeFrom="column">
              <wp:posOffset>3239770</wp:posOffset>
            </wp:positionH>
            <wp:positionV relativeFrom="paragraph">
              <wp:posOffset>-35560</wp:posOffset>
            </wp:positionV>
            <wp:extent cx="3360420" cy="6720840"/>
            <wp:effectExtent l="0" t="0" r="0" b="0"/>
            <wp:wrapNone/>
            <wp:docPr id="1605906387"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36042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「育児家事等に専念したかったので取得せず退職したから」の割合が</w:t>
      </w:r>
      <w:r>
        <w:t>28.1％と最も高く、次いで「職場に育児休業を取りにくい雰囲気があったから」、「職場に育児休業の制度がなかったから」の割合が15.8％となっています。</w:t>
      </w:r>
    </w:p>
    <w:p w14:paraId="4186AF3B" w14:textId="77777777" w:rsidR="0060644E" w:rsidRDefault="0060644E" w:rsidP="0060644E"/>
    <w:p w14:paraId="66FD3031" w14:textId="77777777" w:rsidR="0060644E" w:rsidRDefault="0060644E" w:rsidP="0060644E"/>
    <w:p w14:paraId="1A2EA5C3" w14:textId="77777777" w:rsidR="0060644E" w:rsidRDefault="0060644E" w:rsidP="0060644E"/>
    <w:p w14:paraId="0A99FB24" w14:textId="77777777" w:rsidR="0060644E" w:rsidRDefault="0060644E" w:rsidP="0060644E"/>
    <w:p w14:paraId="50444AA0" w14:textId="77777777" w:rsidR="0060644E" w:rsidRDefault="0060644E" w:rsidP="0060644E"/>
    <w:p w14:paraId="66EFBEF4" w14:textId="77777777" w:rsidR="0060644E" w:rsidRDefault="0060644E" w:rsidP="0060644E"/>
    <w:p w14:paraId="167D86E3" w14:textId="77777777" w:rsidR="0060644E" w:rsidRDefault="0060644E" w:rsidP="0060644E"/>
    <w:p w14:paraId="68AC69AF" w14:textId="77777777" w:rsidR="0060644E" w:rsidRDefault="0060644E" w:rsidP="0060644E"/>
    <w:p w14:paraId="395F59C2" w14:textId="77777777" w:rsidR="0060644E" w:rsidRDefault="0060644E" w:rsidP="0060644E"/>
    <w:p w14:paraId="1A0332A2" w14:textId="77777777" w:rsidR="0060644E" w:rsidRDefault="0060644E" w:rsidP="0060644E"/>
    <w:p w14:paraId="07BA2B73" w14:textId="77777777" w:rsidR="0060644E" w:rsidRDefault="0060644E" w:rsidP="0060644E"/>
    <w:p w14:paraId="0C218FE8" w14:textId="77777777" w:rsidR="0060644E" w:rsidRDefault="0060644E" w:rsidP="0060644E"/>
    <w:p w14:paraId="7E9A6270" w14:textId="77777777" w:rsidR="0060644E" w:rsidRDefault="0060644E" w:rsidP="0060644E"/>
    <w:p w14:paraId="03BF5482" w14:textId="77777777" w:rsidR="0060644E" w:rsidRDefault="0060644E" w:rsidP="0060644E"/>
    <w:p w14:paraId="5E19AF67" w14:textId="77777777" w:rsidR="0060644E" w:rsidRDefault="0060644E" w:rsidP="0060644E"/>
    <w:p w14:paraId="1A6AFAC1" w14:textId="77777777" w:rsidR="0060644E" w:rsidRDefault="0060644E" w:rsidP="0060644E"/>
    <w:p w14:paraId="15228D04" w14:textId="77777777" w:rsidR="0060644E" w:rsidRDefault="0060644E" w:rsidP="0060644E"/>
    <w:p w14:paraId="69889031" w14:textId="77777777" w:rsidR="0060644E" w:rsidRDefault="0060644E" w:rsidP="0060644E"/>
    <w:p w14:paraId="37109B6A" w14:textId="77777777" w:rsidR="0060644E" w:rsidRDefault="0060644E" w:rsidP="0060644E"/>
    <w:p w14:paraId="132715C4" w14:textId="77777777" w:rsidR="0060644E" w:rsidRDefault="0060644E" w:rsidP="0060644E"/>
    <w:p w14:paraId="5D7AB507" w14:textId="77777777" w:rsidR="0060644E" w:rsidRDefault="0060644E" w:rsidP="0060644E"/>
    <w:p w14:paraId="477FA98E" w14:textId="77777777" w:rsidR="0060644E" w:rsidRDefault="0060644E" w:rsidP="0060644E"/>
    <w:p w14:paraId="07988887" w14:textId="77777777" w:rsidR="0060644E" w:rsidRDefault="0060644E" w:rsidP="0060644E"/>
    <w:p w14:paraId="01BA51A7" w14:textId="77777777" w:rsidR="0060644E" w:rsidRDefault="0060644E" w:rsidP="0060644E">
      <w:pPr>
        <w:widowControl/>
        <w:jc w:val="left"/>
      </w:pPr>
      <w:r>
        <w:br w:type="page"/>
      </w:r>
    </w:p>
    <w:p w14:paraId="63DB2664" w14:textId="77777777" w:rsidR="0060644E" w:rsidRPr="007030BB" w:rsidRDefault="0060644E" w:rsidP="0060644E">
      <w:pPr>
        <w:pStyle w:val="aff"/>
        <w:rPr>
          <w:rFonts w:hAnsi="BIZ UDゴシック"/>
        </w:rPr>
      </w:pPr>
      <w:r w:rsidRPr="007030BB">
        <w:rPr>
          <w:rFonts w:hAnsi="BIZ UDゴシック" w:hint="eastAsia"/>
        </w:rPr>
        <w:lastRenderedPageBreak/>
        <w:t>【父親についてお答えください】母子家庭の場合は記載不要</w:t>
      </w:r>
    </w:p>
    <w:p w14:paraId="695CC968" w14:textId="77777777" w:rsidR="0060644E" w:rsidRDefault="0060644E" w:rsidP="0060644E">
      <w:pPr>
        <w:pStyle w:val="ac"/>
      </w:pPr>
      <w:r w:rsidRPr="0010010F">
        <w:drawing>
          <wp:anchor distT="0" distB="0" distL="114300" distR="114300" simplePos="0" relativeHeight="252029952" behindDoc="0" locked="0" layoutInCell="1" allowOverlap="1" wp14:anchorId="48AE25E3" wp14:editId="5BF058D2">
            <wp:simplePos x="0" y="0"/>
            <wp:positionH relativeFrom="column">
              <wp:posOffset>3242310</wp:posOffset>
            </wp:positionH>
            <wp:positionV relativeFrom="paragraph">
              <wp:posOffset>373380</wp:posOffset>
            </wp:positionV>
            <wp:extent cx="2901600" cy="5181480"/>
            <wp:effectExtent l="0" t="0" r="0" b="635"/>
            <wp:wrapNone/>
            <wp:docPr id="54847542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01600" cy="5181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w:t>
      </w:r>
      <w:r>
        <w:t>13　現在の就労状況（自営業、家族従事者含む）をお聞きします。</w:t>
      </w:r>
    </w:p>
    <w:p w14:paraId="27A78E06" w14:textId="77777777" w:rsidR="0060644E" w:rsidRDefault="0060644E" w:rsidP="0060644E">
      <w:pPr>
        <w:pStyle w:val="ab"/>
        <w:ind w:right="4649"/>
      </w:pPr>
      <w:r>
        <w:rPr>
          <w:rFonts w:hint="eastAsia"/>
        </w:rPr>
        <w:t>「フルタイム（週５日程度・１日８時間程度）で就労していて、産休、育休、介護休業中ではない」の割合が</w:t>
      </w:r>
      <w:r>
        <w:t>95.3％と最も高くなっています。</w:t>
      </w:r>
    </w:p>
    <w:p w14:paraId="62003D97" w14:textId="77777777" w:rsidR="0060644E" w:rsidRDefault="0060644E" w:rsidP="0060644E"/>
    <w:p w14:paraId="3E47B9A6" w14:textId="77777777" w:rsidR="0060644E" w:rsidRDefault="0060644E" w:rsidP="0060644E"/>
    <w:p w14:paraId="60A9EF71" w14:textId="77777777" w:rsidR="0060644E" w:rsidRDefault="0060644E" w:rsidP="0060644E"/>
    <w:p w14:paraId="7253AF98" w14:textId="77777777" w:rsidR="0060644E" w:rsidRDefault="0060644E" w:rsidP="0060644E"/>
    <w:p w14:paraId="0F84497E" w14:textId="77777777" w:rsidR="0060644E" w:rsidRDefault="0060644E" w:rsidP="0060644E"/>
    <w:p w14:paraId="61041035" w14:textId="77777777" w:rsidR="0060644E" w:rsidRDefault="0060644E" w:rsidP="0060644E"/>
    <w:p w14:paraId="73EEAC40" w14:textId="77777777" w:rsidR="0060644E" w:rsidRDefault="0060644E" w:rsidP="0060644E"/>
    <w:p w14:paraId="2652FBC7" w14:textId="77777777" w:rsidR="0060644E" w:rsidRDefault="0060644E" w:rsidP="0060644E"/>
    <w:p w14:paraId="5891C3C1" w14:textId="77777777" w:rsidR="0060644E" w:rsidRDefault="0060644E" w:rsidP="0060644E"/>
    <w:p w14:paraId="6B0FA15F" w14:textId="77777777" w:rsidR="0060644E" w:rsidRDefault="0060644E" w:rsidP="0060644E"/>
    <w:p w14:paraId="51AEA6AE" w14:textId="77777777" w:rsidR="0060644E" w:rsidRDefault="0060644E" w:rsidP="0060644E"/>
    <w:p w14:paraId="343D5414" w14:textId="77777777" w:rsidR="0060644E" w:rsidRDefault="0060644E" w:rsidP="0060644E"/>
    <w:p w14:paraId="2FCF4833" w14:textId="77777777" w:rsidR="0060644E" w:rsidRDefault="0060644E" w:rsidP="0060644E"/>
    <w:p w14:paraId="3E11AA90" w14:textId="77777777" w:rsidR="0060644E" w:rsidRDefault="0060644E" w:rsidP="0060644E"/>
    <w:p w14:paraId="46C92E94" w14:textId="77777777" w:rsidR="0060644E" w:rsidRPr="0010010F" w:rsidRDefault="0060644E" w:rsidP="0060644E"/>
    <w:p w14:paraId="2F0CBC8F" w14:textId="77777777" w:rsidR="0060644E" w:rsidRDefault="0060644E" w:rsidP="0060644E">
      <w:pPr>
        <w:widowControl/>
        <w:jc w:val="left"/>
      </w:pPr>
      <w:r>
        <w:br w:type="page"/>
      </w:r>
    </w:p>
    <w:p w14:paraId="16AA76CB" w14:textId="77777777" w:rsidR="0060644E" w:rsidRDefault="0060644E" w:rsidP="0060644E">
      <w:pPr>
        <w:pStyle w:val="ac"/>
      </w:pPr>
      <w:r>
        <w:rPr>
          <w:rFonts w:hint="eastAsia"/>
        </w:rPr>
        <w:lastRenderedPageBreak/>
        <w:t>問</w:t>
      </w:r>
      <w:r>
        <w:t>13－３　【問13で「</w:t>
      </w:r>
      <w:r w:rsidRPr="007030BB">
        <w:rPr>
          <w:rFonts w:hint="eastAsia"/>
        </w:rPr>
        <w:t>パート、アルバイト等（フルタイム以外の就労）で就労していて、産休、育休、介護休業中ではない</w:t>
      </w:r>
      <w:r>
        <w:t>」または「</w:t>
      </w:r>
      <w:r w:rsidRPr="007030BB">
        <w:rPr>
          <w:rFonts w:hint="eastAsia"/>
        </w:rPr>
        <w:t>パート、アルバイト等（フルタイム以外の就労）で雇われているが、産休、育休、介護休業中である</w:t>
      </w:r>
      <w:r>
        <w:t>」を選んだ方】</w:t>
      </w:r>
      <w:r>
        <w:br/>
      </w:r>
      <w:r>
        <w:rPr>
          <w:rFonts w:hint="eastAsia"/>
        </w:rPr>
        <w:t>フルタイムへの転換希望はありますか。</w:t>
      </w:r>
    </w:p>
    <w:p w14:paraId="249C101B" w14:textId="5A654257" w:rsidR="0060644E" w:rsidRDefault="0060644E" w:rsidP="00D974D5">
      <w:pPr>
        <w:pStyle w:val="ab"/>
      </w:pPr>
      <w:r>
        <w:rPr>
          <w:rFonts w:hint="eastAsia"/>
        </w:rPr>
        <w:t>「パート、アルバイト等の就労を続けることを希望」が１件となっています。</w:t>
      </w:r>
    </w:p>
    <w:p w14:paraId="1222A4CB" w14:textId="77777777" w:rsidR="0060644E" w:rsidRDefault="0060644E" w:rsidP="0060644E"/>
    <w:p w14:paraId="5618B013" w14:textId="77777777" w:rsidR="0060644E" w:rsidRDefault="0060644E" w:rsidP="0060644E"/>
    <w:p w14:paraId="4FC0E35B" w14:textId="77777777" w:rsidR="0060644E" w:rsidRDefault="0060644E" w:rsidP="0060644E">
      <w:pPr>
        <w:widowControl/>
        <w:jc w:val="left"/>
      </w:pPr>
    </w:p>
    <w:p w14:paraId="35DF019C" w14:textId="77777777" w:rsidR="0060644E" w:rsidRDefault="0060644E" w:rsidP="0060644E">
      <w:pPr>
        <w:widowControl/>
        <w:jc w:val="left"/>
      </w:pPr>
    </w:p>
    <w:p w14:paraId="474D988F" w14:textId="77777777" w:rsidR="0060644E" w:rsidRDefault="0060644E" w:rsidP="0060644E">
      <w:pPr>
        <w:pStyle w:val="ac"/>
      </w:pPr>
      <w:r>
        <w:rPr>
          <w:rFonts w:hint="eastAsia"/>
        </w:rPr>
        <w:t>問</w:t>
      </w:r>
      <w:r>
        <w:t>13－４　【問13で「</w:t>
      </w:r>
      <w:r w:rsidRPr="007030BB">
        <w:rPr>
          <w:rFonts w:hint="eastAsia"/>
        </w:rPr>
        <w:t>以前は就労していたが、現在は就労していない</w:t>
      </w:r>
      <w:r>
        <w:t>」または「</w:t>
      </w:r>
      <w:r w:rsidRPr="007030BB">
        <w:rPr>
          <w:rFonts w:hint="eastAsia"/>
        </w:rPr>
        <w:t>これまで就労したことがない</w:t>
      </w:r>
      <w:r>
        <w:t>」を選んだ方】</w:t>
      </w:r>
      <w:r>
        <w:br/>
      </w:r>
      <w:r>
        <w:rPr>
          <w:rFonts w:hint="eastAsia"/>
        </w:rPr>
        <w:t>就労したいという希望はありますか。「</w:t>
      </w:r>
      <w:r w:rsidRPr="0010010F">
        <w:rPr>
          <w:rFonts w:hint="eastAsia"/>
        </w:rPr>
        <w:t>１年以上先になるが、一番年下の子どもが次の年齢になったころに就労したい</w:t>
      </w:r>
      <w:r>
        <w:rPr>
          <w:rFonts w:hint="eastAsia"/>
        </w:rPr>
        <w:t>」は年齢を入力</w:t>
      </w:r>
    </w:p>
    <w:p w14:paraId="06E28C74" w14:textId="595B2121" w:rsidR="0060644E" w:rsidRDefault="0060644E" w:rsidP="00D974D5">
      <w:pPr>
        <w:pStyle w:val="ab"/>
      </w:pPr>
      <w:r>
        <w:rPr>
          <w:rFonts w:hint="eastAsia"/>
        </w:rPr>
        <w:t>「１年以内に就労したい」が１件となっています。</w:t>
      </w:r>
    </w:p>
    <w:p w14:paraId="3C330433" w14:textId="77777777" w:rsidR="0060644E" w:rsidRDefault="0060644E" w:rsidP="0060644E"/>
    <w:p w14:paraId="0C34EC00" w14:textId="77777777" w:rsidR="0060644E" w:rsidRDefault="0060644E" w:rsidP="0060644E"/>
    <w:p w14:paraId="03B2C634" w14:textId="77777777" w:rsidR="0060644E" w:rsidRDefault="0060644E" w:rsidP="0060644E"/>
    <w:p w14:paraId="7C6A7D12" w14:textId="77777777" w:rsidR="0060644E" w:rsidRDefault="0060644E" w:rsidP="0060644E"/>
    <w:p w14:paraId="4DBBE85E" w14:textId="77777777" w:rsidR="0060644E" w:rsidRDefault="0060644E" w:rsidP="0060644E">
      <w:pPr>
        <w:pStyle w:val="ac"/>
      </w:pPr>
      <w:r>
        <w:rPr>
          <w:rFonts w:hint="eastAsia"/>
        </w:rPr>
        <w:t>問</w:t>
      </w:r>
      <w:r>
        <w:t>13－５　【問13－４で「</w:t>
      </w:r>
      <w:r w:rsidRPr="007030BB">
        <w:rPr>
          <w:rFonts w:hint="eastAsia"/>
        </w:rPr>
        <w:t>１年以内に就労したい</w:t>
      </w:r>
      <w:r>
        <w:t>」を選んだ方】</w:t>
      </w:r>
      <w:r>
        <w:br/>
      </w:r>
      <w:r>
        <w:rPr>
          <w:rFonts w:hint="eastAsia"/>
        </w:rPr>
        <w:t>希望する就労形態はどれですか。</w:t>
      </w:r>
    </w:p>
    <w:p w14:paraId="3CCE4E3E" w14:textId="1D9F208C" w:rsidR="0060644E" w:rsidRDefault="0060644E" w:rsidP="00D974D5">
      <w:pPr>
        <w:pStyle w:val="ab"/>
      </w:pPr>
      <w:r w:rsidRPr="002D6610">
        <w:rPr>
          <w:rFonts w:hint="eastAsia"/>
        </w:rPr>
        <w:t>「</w:t>
      </w:r>
      <w:r>
        <w:rPr>
          <w:rFonts w:hint="eastAsia"/>
        </w:rPr>
        <w:t>パート・アルバイト等</w:t>
      </w:r>
      <w:r w:rsidRPr="002D6610">
        <w:rPr>
          <w:rFonts w:hint="eastAsia"/>
        </w:rPr>
        <w:t>」が</w:t>
      </w:r>
      <w:r>
        <w:rPr>
          <w:rFonts w:hint="eastAsia"/>
        </w:rPr>
        <w:t>１件</w:t>
      </w:r>
      <w:r w:rsidRPr="002D6610">
        <w:t>となっています。</w:t>
      </w:r>
    </w:p>
    <w:p w14:paraId="519C702C" w14:textId="77777777" w:rsidR="0060644E" w:rsidRDefault="0060644E" w:rsidP="0060644E"/>
    <w:p w14:paraId="7988250B" w14:textId="77777777" w:rsidR="0060644E" w:rsidRDefault="0060644E" w:rsidP="0060644E"/>
    <w:p w14:paraId="770207C3" w14:textId="77777777" w:rsidR="0060644E" w:rsidRDefault="0060644E" w:rsidP="0060644E"/>
    <w:p w14:paraId="23F0ABEB" w14:textId="77777777" w:rsidR="0060644E" w:rsidRDefault="0060644E" w:rsidP="0060644E"/>
    <w:p w14:paraId="50E8F95D" w14:textId="77777777" w:rsidR="0060644E" w:rsidRDefault="0060644E" w:rsidP="0060644E">
      <w:pPr>
        <w:pStyle w:val="ac"/>
      </w:pPr>
      <w:r>
        <w:rPr>
          <w:rFonts w:hint="eastAsia"/>
        </w:rPr>
        <w:t>問</w:t>
      </w:r>
      <w:r>
        <w:t>14　お子さんが生まれたとき、育児休業を取得されましたか。</w:t>
      </w:r>
      <w:r>
        <w:br/>
      </w:r>
      <w:r>
        <w:rPr>
          <w:rFonts w:hint="eastAsia"/>
        </w:rPr>
        <w:t>２人以上お子さんがいる場合は、１回でも取得された場合は「取得した」を選択してください。</w:t>
      </w:r>
    </w:p>
    <w:p w14:paraId="14B34AEA" w14:textId="77777777" w:rsidR="0060644E" w:rsidRDefault="0060644E" w:rsidP="0060644E">
      <w:pPr>
        <w:pStyle w:val="ab"/>
        <w:ind w:right="4649"/>
      </w:pPr>
      <w:r w:rsidRPr="00310821">
        <w:rPr>
          <w:noProof/>
        </w:rPr>
        <w:drawing>
          <wp:anchor distT="0" distB="0" distL="114300" distR="114300" simplePos="0" relativeHeight="252018688" behindDoc="0" locked="0" layoutInCell="1" allowOverlap="1" wp14:anchorId="6EE68A09" wp14:editId="1D4A74CE">
            <wp:simplePos x="0" y="0"/>
            <wp:positionH relativeFrom="column">
              <wp:posOffset>3239770</wp:posOffset>
            </wp:positionH>
            <wp:positionV relativeFrom="paragraph">
              <wp:posOffset>-35560</wp:posOffset>
            </wp:positionV>
            <wp:extent cx="3360420" cy="1844040"/>
            <wp:effectExtent l="0" t="0" r="0" b="0"/>
            <wp:wrapNone/>
            <wp:docPr id="43259829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「取得していない」の割合が</w:t>
      </w:r>
      <w:r>
        <w:t>93.2％と最も高くなっています。</w:t>
      </w:r>
    </w:p>
    <w:p w14:paraId="3D4DBC96" w14:textId="77777777" w:rsidR="0060644E" w:rsidRDefault="0060644E" w:rsidP="0060644E"/>
    <w:p w14:paraId="6A48AE91" w14:textId="77777777" w:rsidR="0060644E" w:rsidRDefault="0060644E" w:rsidP="0060644E"/>
    <w:p w14:paraId="015DD5FC" w14:textId="77777777" w:rsidR="0060644E" w:rsidRDefault="0060644E" w:rsidP="0060644E"/>
    <w:p w14:paraId="07E6C7D8" w14:textId="77777777" w:rsidR="0060644E" w:rsidRDefault="0060644E" w:rsidP="0060644E"/>
    <w:p w14:paraId="0FF94C0C" w14:textId="77777777" w:rsidR="0060644E" w:rsidRDefault="0060644E" w:rsidP="0060644E"/>
    <w:p w14:paraId="69E732D6" w14:textId="77777777" w:rsidR="0060644E" w:rsidRDefault="0060644E" w:rsidP="0060644E">
      <w:pPr>
        <w:widowControl/>
        <w:jc w:val="left"/>
      </w:pPr>
      <w:r>
        <w:br w:type="page"/>
      </w:r>
    </w:p>
    <w:p w14:paraId="65962AB6" w14:textId="77777777" w:rsidR="0060644E" w:rsidRDefault="0060644E" w:rsidP="0060644E">
      <w:pPr>
        <w:pStyle w:val="ac"/>
      </w:pPr>
      <w:r>
        <w:rPr>
          <w:rFonts w:hint="eastAsia"/>
        </w:rPr>
        <w:lastRenderedPageBreak/>
        <w:t>問</w:t>
      </w:r>
      <w:r>
        <w:t>14－１　【問14で「</w:t>
      </w:r>
      <w:r w:rsidRPr="007030BB">
        <w:rPr>
          <w:rFonts w:hint="eastAsia"/>
        </w:rPr>
        <w:t>取得した（取得中）</w:t>
      </w:r>
      <w:r>
        <w:t>」と回答された方】</w:t>
      </w:r>
      <w:r>
        <w:br/>
      </w:r>
      <w:r>
        <w:rPr>
          <w:rFonts w:hint="eastAsia"/>
        </w:rPr>
        <w:t>取得した期間（日数）を回答してください。</w:t>
      </w:r>
    </w:p>
    <w:p w14:paraId="4CF16255" w14:textId="6D3A7C9A" w:rsidR="0060644E" w:rsidRPr="002D6610" w:rsidRDefault="0060644E" w:rsidP="0060644E">
      <w:pPr>
        <w:pStyle w:val="ab"/>
        <w:rPr>
          <w:rFonts w:hAnsi="BIZ UDゴシック"/>
        </w:rPr>
      </w:pPr>
      <w:r w:rsidRPr="002D6610">
        <w:rPr>
          <w:rFonts w:hAnsi="BIZ UDゴシック" w:hint="eastAsia"/>
        </w:rPr>
        <w:t>「</w:t>
      </w:r>
      <w:r w:rsidRPr="002D6610">
        <w:rPr>
          <w:rFonts w:hAnsi="BIZ UDゴシック"/>
        </w:rPr>
        <w:t>30日以上」が３件</w:t>
      </w:r>
      <w:r w:rsidR="00D974D5">
        <w:rPr>
          <w:rFonts w:hAnsi="BIZ UDゴシック" w:hint="eastAsia"/>
        </w:rPr>
        <w:t>、</w:t>
      </w:r>
      <w:r w:rsidRPr="002D6610">
        <w:rPr>
          <w:rFonts w:hAnsi="BIZ UDゴシック"/>
        </w:rPr>
        <w:t>「３日」、「７日」が１件となっています。</w:t>
      </w:r>
    </w:p>
    <w:p w14:paraId="63562507" w14:textId="77777777" w:rsidR="0060644E" w:rsidRDefault="0060644E" w:rsidP="0060644E"/>
    <w:p w14:paraId="7AD768B0" w14:textId="3C3AF5B2" w:rsidR="0060644E" w:rsidRDefault="0060644E" w:rsidP="0060644E"/>
    <w:p w14:paraId="34D81E66" w14:textId="77777777" w:rsidR="0060644E" w:rsidRDefault="0060644E" w:rsidP="0060644E"/>
    <w:p w14:paraId="180561CA" w14:textId="77777777" w:rsidR="0060644E" w:rsidRDefault="0060644E" w:rsidP="0060644E">
      <w:pPr>
        <w:pStyle w:val="ac"/>
      </w:pPr>
      <w:r>
        <w:rPr>
          <w:rFonts w:hint="eastAsia"/>
        </w:rPr>
        <w:t>問</w:t>
      </w:r>
      <w:r>
        <w:t>14－２　【問14で「</w:t>
      </w:r>
      <w:r w:rsidRPr="001206C9">
        <w:rPr>
          <w:rFonts w:hint="eastAsia"/>
        </w:rPr>
        <w:t>取得していない</w:t>
      </w:r>
      <w:r>
        <w:t>」を選んだ方】</w:t>
      </w:r>
      <w:r>
        <w:br/>
      </w:r>
      <w:r>
        <w:rPr>
          <w:rFonts w:hint="eastAsia"/>
        </w:rPr>
        <w:t>取得しなかった理由を選択してください。（該当するものすべてを選択）</w:t>
      </w:r>
    </w:p>
    <w:p w14:paraId="2185534F" w14:textId="77777777" w:rsidR="0060644E" w:rsidRDefault="0060644E" w:rsidP="0060644E">
      <w:pPr>
        <w:pStyle w:val="ab"/>
        <w:ind w:right="4649"/>
      </w:pPr>
      <w:r w:rsidRPr="00310821">
        <w:rPr>
          <w:noProof/>
        </w:rPr>
        <w:drawing>
          <wp:anchor distT="0" distB="0" distL="114300" distR="114300" simplePos="0" relativeHeight="252019712" behindDoc="0" locked="0" layoutInCell="1" allowOverlap="1" wp14:anchorId="40D81EB3" wp14:editId="3E1E8C20">
            <wp:simplePos x="0" y="0"/>
            <wp:positionH relativeFrom="column">
              <wp:posOffset>3239770</wp:posOffset>
            </wp:positionH>
            <wp:positionV relativeFrom="paragraph">
              <wp:posOffset>-35560</wp:posOffset>
            </wp:positionV>
            <wp:extent cx="3360420" cy="6720840"/>
            <wp:effectExtent l="0" t="0" r="0" b="0"/>
            <wp:wrapNone/>
            <wp:docPr id="177095174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36042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「配偶者が就労などしておらず、配偶者が保育してくれるから」の割合が</w:t>
      </w:r>
      <w:r>
        <w:t>36.9％と最も高く、次いで「仕事が忙しかったから」の割合が32.4％、「配偶者が育児休業を取得したから」の割合が25.1％となっています。</w:t>
      </w:r>
    </w:p>
    <w:p w14:paraId="12D9B7C6" w14:textId="77777777" w:rsidR="0060644E" w:rsidRDefault="0060644E" w:rsidP="0060644E"/>
    <w:p w14:paraId="456BD1A4" w14:textId="77777777" w:rsidR="0060644E" w:rsidRDefault="0060644E" w:rsidP="0060644E"/>
    <w:p w14:paraId="54564895" w14:textId="77777777" w:rsidR="0060644E" w:rsidRDefault="0060644E" w:rsidP="0060644E"/>
    <w:p w14:paraId="0D2B6B53" w14:textId="77777777" w:rsidR="0060644E" w:rsidRDefault="0060644E" w:rsidP="0060644E"/>
    <w:p w14:paraId="55C117E8" w14:textId="77777777" w:rsidR="0060644E" w:rsidRDefault="0060644E" w:rsidP="0060644E"/>
    <w:p w14:paraId="6BBF076E" w14:textId="77777777" w:rsidR="0060644E" w:rsidRDefault="0060644E" w:rsidP="0060644E"/>
    <w:p w14:paraId="1A8CF33C" w14:textId="77777777" w:rsidR="0060644E" w:rsidRDefault="0060644E" w:rsidP="0060644E"/>
    <w:p w14:paraId="2C5C0A68" w14:textId="77777777" w:rsidR="0060644E" w:rsidRDefault="0060644E" w:rsidP="0060644E"/>
    <w:p w14:paraId="620807CE" w14:textId="77777777" w:rsidR="0060644E" w:rsidRDefault="0060644E" w:rsidP="0060644E"/>
    <w:p w14:paraId="69204360" w14:textId="77777777" w:rsidR="0060644E" w:rsidRDefault="0060644E" w:rsidP="0060644E"/>
    <w:p w14:paraId="15C5960A" w14:textId="77777777" w:rsidR="0060644E" w:rsidRDefault="0060644E" w:rsidP="0060644E"/>
    <w:p w14:paraId="5819C124" w14:textId="77777777" w:rsidR="0060644E" w:rsidRDefault="0060644E" w:rsidP="0060644E"/>
    <w:p w14:paraId="6F13752A" w14:textId="77777777" w:rsidR="0060644E" w:rsidRDefault="0060644E" w:rsidP="0060644E"/>
    <w:p w14:paraId="5882CC75" w14:textId="77777777" w:rsidR="0060644E" w:rsidRDefault="0060644E" w:rsidP="0060644E"/>
    <w:p w14:paraId="2CEA9C9E" w14:textId="77777777" w:rsidR="0060644E" w:rsidRDefault="0060644E" w:rsidP="0060644E"/>
    <w:p w14:paraId="3F871365" w14:textId="77777777" w:rsidR="0060644E" w:rsidRDefault="0060644E" w:rsidP="0060644E"/>
    <w:p w14:paraId="3BFFD3CC" w14:textId="77777777" w:rsidR="0060644E" w:rsidRDefault="0060644E" w:rsidP="0060644E"/>
    <w:p w14:paraId="606D053C" w14:textId="77777777" w:rsidR="0060644E" w:rsidRDefault="0060644E" w:rsidP="0060644E"/>
    <w:p w14:paraId="516EBD9D" w14:textId="77777777" w:rsidR="0060644E" w:rsidRDefault="0060644E" w:rsidP="0060644E"/>
    <w:p w14:paraId="206D22AD" w14:textId="77777777" w:rsidR="0060644E" w:rsidRDefault="0060644E" w:rsidP="0060644E"/>
    <w:p w14:paraId="15D81D3E" w14:textId="77777777" w:rsidR="0060644E" w:rsidRDefault="0060644E" w:rsidP="0060644E"/>
    <w:p w14:paraId="1EE69790" w14:textId="77777777" w:rsidR="0060644E" w:rsidRDefault="0060644E" w:rsidP="0060644E"/>
    <w:p w14:paraId="0F512018" w14:textId="77777777" w:rsidR="0060644E" w:rsidRDefault="0060644E" w:rsidP="0060644E"/>
    <w:p w14:paraId="3648F5B6" w14:textId="77777777" w:rsidR="0060644E" w:rsidRDefault="0060644E" w:rsidP="0060644E"/>
    <w:p w14:paraId="28071B6A" w14:textId="77777777" w:rsidR="0060644E" w:rsidRDefault="0060644E" w:rsidP="0060644E">
      <w:pPr>
        <w:widowControl/>
        <w:jc w:val="left"/>
      </w:pPr>
      <w:r>
        <w:br w:type="page"/>
      </w:r>
    </w:p>
    <w:p w14:paraId="33B3723F" w14:textId="77777777" w:rsidR="0060644E" w:rsidRPr="0033098B" w:rsidRDefault="0060644E" w:rsidP="0060644E">
      <w:pPr>
        <w:pStyle w:val="3"/>
        <w:snapToGrid w:val="0"/>
        <w:ind w:leftChars="100" w:left="210"/>
        <w:rPr>
          <w:rFonts w:hAnsi="BIZ UDゴシック" w:cs="Times New Roman"/>
          <w:sz w:val="28"/>
          <w:szCs w:val="24"/>
        </w:rPr>
      </w:pPr>
      <w:bookmarkStart w:id="42" w:name="_Toc178273476"/>
      <w:r w:rsidRPr="0033098B">
        <w:rPr>
          <w:rFonts w:hAnsi="BIZ UDゴシック" w:cs="Times New Roman" w:hint="eastAsia"/>
          <w:sz w:val="28"/>
          <w:szCs w:val="24"/>
        </w:rPr>
        <w:lastRenderedPageBreak/>
        <w:t>（</w:t>
      </w:r>
      <w:r>
        <w:rPr>
          <w:rFonts w:hAnsi="BIZ UDゴシック" w:cs="Times New Roman" w:hint="eastAsia"/>
          <w:sz w:val="28"/>
          <w:szCs w:val="24"/>
        </w:rPr>
        <w:t>４</w:t>
      </w:r>
      <w:r w:rsidRPr="0033098B">
        <w:rPr>
          <w:rFonts w:hAnsi="BIZ UDゴシック" w:cs="Times New Roman" w:hint="eastAsia"/>
          <w:sz w:val="28"/>
          <w:szCs w:val="24"/>
        </w:rPr>
        <w:t>）子どもの権利について</w:t>
      </w:r>
      <w:bookmarkEnd w:id="42"/>
    </w:p>
    <w:p w14:paraId="0632B255" w14:textId="77777777" w:rsidR="0060644E" w:rsidRDefault="0060644E" w:rsidP="0060644E">
      <w:pPr>
        <w:pStyle w:val="ac"/>
      </w:pPr>
      <w:r>
        <w:rPr>
          <w:rFonts w:hint="eastAsia"/>
        </w:rPr>
        <w:t>問</w:t>
      </w:r>
      <w:r>
        <w:t>15　あなたは、子育てをしていて、子どもの意見や要望を聞き、それらを取り入れるように意識をしたことはありますか。</w:t>
      </w:r>
    </w:p>
    <w:p w14:paraId="61F01961" w14:textId="77777777" w:rsidR="0060644E" w:rsidRDefault="0060644E" w:rsidP="0060644E">
      <w:pPr>
        <w:pStyle w:val="ab"/>
        <w:ind w:right="4649"/>
      </w:pPr>
      <w:r w:rsidRPr="00310821">
        <w:rPr>
          <w:noProof/>
        </w:rPr>
        <w:drawing>
          <wp:anchor distT="0" distB="0" distL="114300" distR="114300" simplePos="0" relativeHeight="252020736" behindDoc="0" locked="0" layoutInCell="1" allowOverlap="1" wp14:anchorId="34F26BF6" wp14:editId="53248905">
            <wp:simplePos x="0" y="0"/>
            <wp:positionH relativeFrom="column">
              <wp:posOffset>3239770</wp:posOffset>
            </wp:positionH>
            <wp:positionV relativeFrom="paragraph">
              <wp:posOffset>-35560</wp:posOffset>
            </wp:positionV>
            <wp:extent cx="3360420" cy="2148840"/>
            <wp:effectExtent l="0" t="0" r="0" b="0"/>
            <wp:wrapNone/>
            <wp:docPr id="202561270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「常にしている」の割合が</w:t>
      </w:r>
      <w:r>
        <w:t>59.5％と最も高く、次いで「時々している」の割合が38.3％となっています。</w:t>
      </w:r>
    </w:p>
    <w:p w14:paraId="530A8869" w14:textId="77777777" w:rsidR="0060644E" w:rsidRDefault="0060644E" w:rsidP="0060644E"/>
    <w:p w14:paraId="56200CBE" w14:textId="77777777" w:rsidR="0060644E" w:rsidRDefault="0060644E" w:rsidP="0060644E"/>
    <w:p w14:paraId="2695C4BE" w14:textId="77777777" w:rsidR="0060644E" w:rsidRDefault="0060644E" w:rsidP="0060644E"/>
    <w:p w14:paraId="5AA98031" w14:textId="77777777" w:rsidR="0060644E" w:rsidRDefault="0060644E" w:rsidP="0060644E"/>
    <w:p w14:paraId="33A7C978" w14:textId="77777777" w:rsidR="0060644E" w:rsidRDefault="0060644E" w:rsidP="0060644E"/>
    <w:p w14:paraId="46E8C920" w14:textId="77777777" w:rsidR="0060644E" w:rsidRDefault="0060644E" w:rsidP="0060644E"/>
    <w:p w14:paraId="6B78A3DE" w14:textId="77777777" w:rsidR="0060644E" w:rsidRDefault="0060644E" w:rsidP="0060644E"/>
    <w:p w14:paraId="0E337449" w14:textId="77777777" w:rsidR="0060644E" w:rsidRDefault="0060644E" w:rsidP="0060644E"/>
    <w:p w14:paraId="6700D914" w14:textId="77777777" w:rsidR="0060644E" w:rsidRDefault="0060644E" w:rsidP="0060644E"/>
    <w:p w14:paraId="2694B5D3" w14:textId="77777777" w:rsidR="0060644E" w:rsidRDefault="0060644E" w:rsidP="0060644E"/>
    <w:p w14:paraId="32102629" w14:textId="77777777" w:rsidR="0060644E" w:rsidRDefault="0060644E" w:rsidP="0060644E"/>
    <w:p w14:paraId="3094C9D0" w14:textId="77777777" w:rsidR="0060644E" w:rsidRDefault="0060644E" w:rsidP="0060644E">
      <w:pPr>
        <w:widowControl/>
        <w:jc w:val="left"/>
      </w:pPr>
    </w:p>
    <w:p w14:paraId="570EFF03" w14:textId="77777777" w:rsidR="0060644E" w:rsidRDefault="0060644E" w:rsidP="0060644E">
      <w:pPr>
        <w:pStyle w:val="ac"/>
      </w:pPr>
      <w:r>
        <w:rPr>
          <w:rFonts w:hint="eastAsia"/>
        </w:rPr>
        <w:t>問</w:t>
      </w:r>
      <w:r>
        <w:t>16　あなたは、「子どもの権利」という言葉を知っていますか。</w:t>
      </w:r>
    </w:p>
    <w:p w14:paraId="7559F6BF" w14:textId="77777777" w:rsidR="0060644E" w:rsidRDefault="0060644E" w:rsidP="0060644E">
      <w:pPr>
        <w:pStyle w:val="ab"/>
        <w:ind w:right="4649"/>
      </w:pPr>
      <w:r w:rsidRPr="00310821">
        <w:rPr>
          <w:noProof/>
        </w:rPr>
        <w:drawing>
          <wp:anchor distT="0" distB="0" distL="114300" distR="114300" simplePos="0" relativeHeight="252021760" behindDoc="0" locked="0" layoutInCell="1" allowOverlap="1" wp14:anchorId="3BA957B0" wp14:editId="6A95D0BA">
            <wp:simplePos x="0" y="0"/>
            <wp:positionH relativeFrom="column">
              <wp:posOffset>3239770</wp:posOffset>
            </wp:positionH>
            <wp:positionV relativeFrom="paragraph">
              <wp:posOffset>-35560</wp:posOffset>
            </wp:positionV>
            <wp:extent cx="3360420" cy="1844040"/>
            <wp:effectExtent l="0" t="0" r="0" b="0"/>
            <wp:wrapNone/>
            <wp:docPr id="156318584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「言葉も内容も知っている」の割合が</w:t>
      </w:r>
      <w:r>
        <w:t>44.1％と最も高く、次いで「言葉は知っているが内容は知らなかった」の割合が43.2％、「知らない」の割合が12.2％となっています。</w:t>
      </w:r>
    </w:p>
    <w:p w14:paraId="175BE35E" w14:textId="77777777" w:rsidR="0060644E" w:rsidRDefault="0060644E" w:rsidP="0060644E"/>
    <w:p w14:paraId="3B2E48DE" w14:textId="77777777" w:rsidR="0060644E" w:rsidRDefault="0060644E" w:rsidP="0060644E"/>
    <w:p w14:paraId="79AE3D91" w14:textId="77777777" w:rsidR="0060644E" w:rsidRDefault="0060644E" w:rsidP="0060644E"/>
    <w:p w14:paraId="2C7CEA79" w14:textId="77777777" w:rsidR="0060644E" w:rsidRDefault="0060644E" w:rsidP="0060644E"/>
    <w:p w14:paraId="4F3BF51B" w14:textId="77777777" w:rsidR="0060644E" w:rsidRDefault="0060644E" w:rsidP="0060644E"/>
    <w:p w14:paraId="4A36DBC8" w14:textId="77777777" w:rsidR="0060644E" w:rsidRDefault="0060644E" w:rsidP="0060644E"/>
    <w:p w14:paraId="359A72BB" w14:textId="77777777" w:rsidR="0060644E" w:rsidRDefault="0060644E" w:rsidP="0060644E"/>
    <w:p w14:paraId="01303911" w14:textId="77777777" w:rsidR="0060644E" w:rsidRDefault="0060644E" w:rsidP="0060644E"/>
    <w:p w14:paraId="3209FF71" w14:textId="77777777" w:rsidR="0060644E" w:rsidRDefault="0060644E" w:rsidP="0060644E"/>
    <w:p w14:paraId="449969B8" w14:textId="77777777" w:rsidR="0060644E" w:rsidRDefault="0060644E" w:rsidP="0060644E"/>
    <w:p w14:paraId="4C798AC0" w14:textId="77777777" w:rsidR="0060644E" w:rsidRDefault="0060644E" w:rsidP="0060644E"/>
    <w:p w14:paraId="6DCCD43E" w14:textId="77777777" w:rsidR="0060644E" w:rsidRDefault="0060644E" w:rsidP="0060644E"/>
    <w:p w14:paraId="65F74F53" w14:textId="77777777" w:rsidR="0060644E" w:rsidRDefault="0060644E" w:rsidP="0060644E">
      <w:pPr>
        <w:widowControl/>
        <w:jc w:val="left"/>
      </w:pPr>
      <w:r>
        <w:br w:type="page"/>
      </w:r>
    </w:p>
    <w:p w14:paraId="5BAB0648" w14:textId="77777777" w:rsidR="0060644E" w:rsidRDefault="0060644E" w:rsidP="0060644E">
      <w:pPr>
        <w:pStyle w:val="ac"/>
      </w:pPr>
      <w:r>
        <w:rPr>
          <w:rFonts w:hint="eastAsia"/>
        </w:rPr>
        <w:lastRenderedPageBreak/>
        <w:t>問</w:t>
      </w:r>
      <w:r>
        <w:t>17　子どもの権利の中で特に大切だと思うことはどれですか。</w:t>
      </w:r>
      <w:r>
        <w:br/>
        <w:t>（該当するものすべて選択）</w:t>
      </w:r>
    </w:p>
    <w:p w14:paraId="4B1CDDE9" w14:textId="77777777" w:rsidR="0060644E" w:rsidRDefault="0060644E" w:rsidP="0060644E">
      <w:pPr>
        <w:pStyle w:val="ab"/>
        <w:ind w:right="4649"/>
      </w:pPr>
      <w:r w:rsidRPr="00310821">
        <w:rPr>
          <w:noProof/>
        </w:rPr>
        <w:drawing>
          <wp:anchor distT="0" distB="0" distL="114300" distR="114300" simplePos="0" relativeHeight="252022784" behindDoc="0" locked="0" layoutInCell="1" allowOverlap="1" wp14:anchorId="10756EF4" wp14:editId="042E3207">
            <wp:simplePos x="0" y="0"/>
            <wp:positionH relativeFrom="column">
              <wp:posOffset>3239770</wp:posOffset>
            </wp:positionH>
            <wp:positionV relativeFrom="paragraph">
              <wp:posOffset>-35560</wp:posOffset>
            </wp:positionV>
            <wp:extent cx="3360420" cy="5958840"/>
            <wp:effectExtent l="0" t="0" r="0" b="0"/>
            <wp:wrapNone/>
            <wp:docPr id="862387811"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360420" cy="595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「暴力や言葉で傷つけないこと」の割合が</w:t>
      </w:r>
      <w:r>
        <w:t>79.3％と最も高く、次いで「自分の考えを自由に言えること」の割合が77.5％、「人と違う自分らしさが認められること」の割合が69.4％となっています。</w:t>
      </w:r>
    </w:p>
    <w:p w14:paraId="2D7A00BF" w14:textId="77777777" w:rsidR="0060644E" w:rsidRDefault="0060644E" w:rsidP="0060644E"/>
    <w:p w14:paraId="3C7B75B4" w14:textId="77777777" w:rsidR="0060644E" w:rsidRDefault="0060644E" w:rsidP="0060644E"/>
    <w:p w14:paraId="675F5DD2" w14:textId="77777777" w:rsidR="0060644E" w:rsidRDefault="0060644E" w:rsidP="0060644E"/>
    <w:p w14:paraId="509F1C8D" w14:textId="77777777" w:rsidR="0060644E" w:rsidRDefault="0060644E" w:rsidP="0060644E"/>
    <w:p w14:paraId="03173035" w14:textId="77777777" w:rsidR="0060644E" w:rsidRDefault="0060644E" w:rsidP="0060644E"/>
    <w:p w14:paraId="2BA112B5" w14:textId="77777777" w:rsidR="0060644E" w:rsidRDefault="0060644E" w:rsidP="0060644E"/>
    <w:p w14:paraId="5D577F19" w14:textId="77777777" w:rsidR="0060644E" w:rsidRDefault="0060644E" w:rsidP="0060644E"/>
    <w:p w14:paraId="00B3CEA8" w14:textId="77777777" w:rsidR="0060644E" w:rsidRDefault="0060644E" w:rsidP="0060644E"/>
    <w:p w14:paraId="0D0BBE14" w14:textId="77777777" w:rsidR="0060644E" w:rsidRDefault="0060644E" w:rsidP="0060644E"/>
    <w:p w14:paraId="1687BDD7" w14:textId="77777777" w:rsidR="0060644E" w:rsidRDefault="0060644E" w:rsidP="0060644E"/>
    <w:p w14:paraId="708AA566" w14:textId="77777777" w:rsidR="0060644E" w:rsidRDefault="0060644E" w:rsidP="0060644E"/>
    <w:p w14:paraId="11F83CC5" w14:textId="77777777" w:rsidR="0060644E" w:rsidRDefault="0060644E" w:rsidP="0060644E"/>
    <w:p w14:paraId="7B40136D" w14:textId="77777777" w:rsidR="0060644E" w:rsidRDefault="0060644E" w:rsidP="0060644E"/>
    <w:p w14:paraId="64362FD6" w14:textId="77777777" w:rsidR="0060644E" w:rsidRDefault="0060644E" w:rsidP="0060644E"/>
    <w:p w14:paraId="0DD60CAC" w14:textId="77777777" w:rsidR="0060644E" w:rsidRDefault="0060644E" w:rsidP="0060644E"/>
    <w:p w14:paraId="67B0D37C" w14:textId="77777777" w:rsidR="0060644E" w:rsidRDefault="0060644E" w:rsidP="0060644E"/>
    <w:p w14:paraId="05AE3450" w14:textId="77777777" w:rsidR="0060644E" w:rsidRDefault="0060644E" w:rsidP="0060644E"/>
    <w:p w14:paraId="071982A2" w14:textId="77777777" w:rsidR="0060644E" w:rsidRDefault="0060644E" w:rsidP="0060644E"/>
    <w:p w14:paraId="78B542B6" w14:textId="77777777" w:rsidR="0060644E" w:rsidRDefault="0060644E" w:rsidP="0060644E"/>
    <w:p w14:paraId="5CCD335B" w14:textId="77777777" w:rsidR="0060644E" w:rsidRDefault="0060644E" w:rsidP="0060644E"/>
    <w:p w14:paraId="473811FC" w14:textId="77777777" w:rsidR="0060644E" w:rsidRDefault="0060644E" w:rsidP="0060644E"/>
    <w:p w14:paraId="4D16C7EA" w14:textId="77777777" w:rsidR="0060644E" w:rsidRDefault="0060644E" w:rsidP="0060644E"/>
    <w:p w14:paraId="7E002DE7" w14:textId="77777777" w:rsidR="0060644E" w:rsidRDefault="0060644E" w:rsidP="0060644E">
      <w:pPr>
        <w:widowControl/>
        <w:jc w:val="left"/>
      </w:pPr>
      <w:r>
        <w:br w:type="page"/>
      </w:r>
    </w:p>
    <w:p w14:paraId="67EDE536" w14:textId="77777777" w:rsidR="0060644E" w:rsidRPr="0033098B" w:rsidRDefault="0060644E" w:rsidP="0060644E">
      <w:pPr>
        <w:pStyle w:val="3"/>
        <w:snapToGrid w:val="0"/>
        <w:ind w:leftChars="100" w:left="210"/>
        <w:rPr>
          <w:rFonts w:hAnsi="BIZ UDゴシック" w:cs="Times New Roman"/>
          <w:sz w:val="28"/>
          <w:szCs w:val="24"/>
        </w:rPr>
      </w:pPr>
      <w:bookmarkStart w:id="43" w:name="_Toc178273477"/>
      <w:r w:rsidRPr="0033098B">
        <w:rPr>
          <w:rFonts w:hAnsi="BIZ UDゴシック" w:cs="Times New Roman" w:hint="eastAsia"/>
          <w:sz w:val="28"/>
          <w:szCs w:val="24"/>
        </w:rPr>
        <w:lastRenderedPageBreak/>
        <w:t>（</w:t>
      </w:r>
      <w:r>
        <w:rPr>
          <w:rFonts w:hAnsi="BIZ UDゴシック" w:cs="Times New Roman" w:hint="eastAsia"/>
          <w:sz w:val="28"/>
          <w:szCs w:val="24"/>
        </w:rPr>
        <w:t>５</w:t>
      </w:r>
      <w:r w:rsidRPr="0033098B">
        <w:rPr>
          <w:rFonts w:hAnsi="BIZ UDゴシック" w:cs="Times New Roman" w:hint="eastAsia"/>
          <w:sz w:val="28"/>
          <w:szCs w:val="24"/>
        </w:rPr>
        <w:t>）ヤングケアラーについて</w:t>
      </w:r>
      <w:bookmarkEnd w:id="43"/>
    </w:p>
    <w:p w14:paraId="2C7F30D8" w14:textId="77777777" w:rsidR="0060644E" w:rsidRDefault="0060644E" w:rsidP="0060644E">
      <w:pPr>
        <w:pStyle w:val="ac"/>
      </w:pPr>
      <w:r>
        <w:rPr>
          <w:rFonts w:hint="eastAsia"/>
        </w:rPr>
        <w:t>問</w:t>
      </w:r>
      <w:r>
        <w:t>18　あなたは、「ヤングケアラー」という言葉をこれまでに聞いたことがありますか。</w:t>
      </w:r>
    </w:p>
    <w:p w14:paraId="26819B59" w14:textId="77777777" w:rsidR="0060644E" w:rsidRDefault="0060644E" w:rsidP="0060644E">
      <w:pPr>
        <w:pStyle w:val="ab"/>
        <w:ind w:right="4649"/>
      </w:pPr>
      <w:r w:rsidRPr="00310821">
        <w:rPr>
          <w:noProof/>
        </w:rPr>
        <w:drawing>
          <wp:anchor distT="0" distB="0" distL="114300" distR="114300" simplePos="0" relativeHeight="252023808" behindDoc="0" locked="0" layoutInCell="1" allowOverlap="1" wp14:anchorId="7B41F089" wp14:editId="2BB5A83D">
            <wp:simplePos x="0" y="0"/>
            <wp:positionH relativeFrom="column">
              <wp:posOffset>3239770</wp:posOffset>
            </wp:positionH>
            <wp:positionV relativeFrom="paragraph">
              <wp:posOffset>-35560</wp:posOffset>
            </wp:positionV>
            <wp:extent cx="3360420" cy="1844040"/>
            <wp:effectExtent l="0" t="0" r="0" b="0"/>
            <wp:wrapNone/>
            <wp:docPr id="880205106"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「聞いたことがあり、内容も知っている」の割合が</w:t>
      </w:r>
      <w:r>
        <w:t>73.9％と最も高く、次いで「聞いたことはない」の割合が15.8％、「聞いたことはあるが、よく知らない」の割合が10.4％となっています。</w:t>
      </w:r>
    </w:p>
    <w:p w14:paraId="553166BE" w14:textId="77777777" w:rsidR="0060644E" w:rsidRDefault="0060644E" w:rsidP="0060644E"/>
    <w:p w14:paraId="633F76D1" w14:textId="77777777" w:rsidR="0060644E" w:rsidRDefault="0060644E" w:rsidP="0060644E"/>
    <w:p w14:paraId="14BE0A11" w14:textId="77777777" w:rsidR="0060644E" w:rsidRDefault="0060644E" w:rsidP="0060644E">
      <w:pPr>
        <w:widowControl/>
        <w:jc w:val="left"/>
      </w:pPr>
    </w:p>
    <w:p w14:paraId="5994F55B" w14:textId="77777777" w:rsidR="0060644E" w:rsidRDefault="0060644E" w:rsidP="0060644E">
      <w:pPr>
        <w:widowControl/>
        <w:jc w:val="left"/>
      </w:pPr>
    </w:p>
    <w:p w14:paraId="42959354" w14:textId="77777777" w:rsidR="0060644E" w:rsidRDefault="0060644E" w:rsidP="0060644E">
      <w:pPr>
        <w:widowControl/>
        <w:jc w:val="left"/>
      </w:pPr>
    </w:p>
    <w:p w14:paraId="7F41CD3C" w14:textId="77777777" w:rsidR="0060644E" w:rsidRDefault="0060644E" w:rsidP="0060644E">
      <w:pPr>
        <w:pStyle w:val="ac"/>
      </w:pPr>
      <w:r>
        <w:rPr>
          <w:rFonts w:hint="eastAsia"/>
        </w:rPr>
        <w:t>問</w:t>
      </w:r>
      <w:r>
        <w:t>19　あなたの身近に、ヤングケアラーと思われる子どもがいる家庭はありますか。</w:t>
      </w:r>
    </w:p>
    <w:p w14:paraId="1A6B8131" w14:textId="77777777" w:rsidR="0060644E" w:rsidRDefault="0060644E" w:rsidP="0060644E">
      <w:pPr>
        <w:pStyle w:val="ab"/>
        <w:ind w:right="4649"/>
      </w:pPr>
      <w:r w:rsidRPr="00310821">
        <w:rPr>
          <w:noProof/>
        </w:rPr>
        <w:drawing>
          <wp:anchor distT="0" distB="0" distL="114300" distR="114300" simplePos="0" relativeHeight="252024832" behindDoc="0" locked="0" layoutInCell="1" allowOverlap="1" wp14:anchorId="7303F85C" wp14:editId="7A5BD735">
            <wp:simplePos x="0" y="0"/>
            <wp:positionH relativeFrom="column">
              <wp:posOffset>3239770</wp:posOffset>
            </wp:positionH>
            <wp:positionV relativeFrom="paragraph">
              <wp:posOffset>-35560</wp:posOffset>
            </wp:positionV>
            <wp:extent cx="3360420" cy="1844040"/>
            <wp:effectExtent l="0" t="0" r="0" b="0"/>
            <wp:wrapNone/>
            <wp:docPr id="2105060507"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51.8％と最も高く、次いで「わからない」の割合が45.5％となっています。</w:t>
      </w:r>
    </w:p>
    <w:p w14:paraId="2947FB29" w14:textId="77777777" w:rsidR="0060644E" w:rsidRDefault="0060644E" w:rsidP="0060644E"/>
    <w:p w14:paraId="497B1CE0" w14:textId="77777777" w:rsidR="0060644E" w:rsidRDefault="0060644E" w:rsidP="0060644E"/>
    <w:p w14:paraId="130F9412" w14:textId="77777777" w:rsidR="0060644E" w:rsidRDefault="0060644E" w:rsidP="0060644E"/>
    <w:p w14:paraId="57B03015" w14:textId="77777777" w:rsidR="0060644E" w:rsidRDefault="0060644E" w:rsidP="0060644E"/>
    <w:p w14:paraId="1D3182A7" w14:textId="77777777" w:rsidR="0060644E" w:rsidRDefault="0060644E" w:rsidP="0060644E"/>
    <w:p w14:paraId="0F6DFF29" w14:textId="77777777" w:rsidR="0060644E" w:rsidRDefault="0060644E" w:rsidP="0060644E">
      <w:pPr>
        <w:widowControl/>
        <w:jc w:val="left"/>
      </w:pPr>
    </w:p>
    <w:p w14:paraId="358CB0EB" w14:textId="77777777" w:rsidR="00D974D5" w:rsidRDefault="00D974D5" w:rsidP="0060644E">
      <w:pPr>
        <w:widowControl/>
        <w:jc w:val="left"/>
      </w:pPr>
    </w:p>
    <w:p w14:paraId="09E28E1B" w14:textId="77777777" w:rsidR="0060644E" w:rsidRDefault="0060644E" w:rsidP="0060644E">
      <w:pPr>
        <w:pStyle w:val="ac"/>
      </w:pPr>
      <w:r>
        <w:rPr>
          <w:rFonts w:hint="eastAsia"/>
        </w:rPr>
        <w:t>問</w:t>
      </w:r>
      <w:r>
        <w:t>19－１　【問19の質問で「</w:t>
      </w:r>
      <w:r w:rsidRPr="0033098B">
        <w:rPr>
          <w:rFonts w:hint="eastAsia"/>
        </w:rPr>
        <w:t>ある</w:t>
      </w:r>
      <w:r>
        <w:t>」を選んだ方】</w:t>
      </w:r>
      <w:r>
        <w:br/>
      </w:r>
      <w:r>
        <w:rPr>
          <w:rFonts w:hint="eastAsia"/>
        </w:rPr>
        <w:t>あなたはその家庭に対し、どのようなことをしましたか。</w:t>
      </w:r>
    </w:p>
    <w:p w14:paraId="53725CDA" w14:textId="0ADDF579" w:rsidR="0060644E" w:rsidRDefault="0060644E" w:rsidP="00D974D5">
      <w:pPr>
        <w:pStyle w:val="ab"/>
      </w:pPr>
      <w:r>
        <w:rPr>
          <w:rFonts w:hint="eastAsia"/>
        </w:rPr>
        <w:t>「声かけなど、１、２以外で何らかの関りを持った」、「何もしなかった」が２件</w:t>
      </w:r>
      <w:r w:rsidR="00D974D5">
        <w:rPr>
          <w:rFonts w:hint="eastAsia"/>
        </w:rPr>
        <w:t>、</w:t>
      </w:r>
      <w:r>
        <w:rPr>
          <w:rFonts w:hint="eastAsia"/>
        </w:rPr>
        <w:t>「相談にのった」が１件となっています。</w:t>
      </w:r>
    </w:p>
    <w:p w14:paraId="6560F621" w14:textId="77777777" w:rsidR="0060644E" w:rsidRDefault="0060644E" w:rsidP="0060644E"/>
    <w:p w14:paraId="25CCEB24" w14:textId="77777777" w:rsidR="0060644E" w:rsidRDefault="0060644E" w:rsidP="0060644E"/>
    <w:p w14:paraId="41657BFA" w14:textId="77777777" w:rsidR="0060644E" w:rsidRDefault="0060644E" w:rsidP="0060644E"/>
    <w:p w14:paraId="6D51ECA0" w14:textId="77777777" w:rsidR="0060644E" w:rsidRDefault="0060644E" w:rsidP="0060644E">
      <w:pPr>
        <w:widowControl/>
        <w:jc w:val="left"/>
      </w:pPr>
    </w:p>
    <w:p w14:paraId="7AEFA8E9" w14:textId="77777777" w:rsidR="0060644E" w:rsidRDefault="0060644E" w:rsidP="0060644E">
      <w:pPr>
        <w:pStyle w:val="ac"/>
      </w:pPr>
      <w:r>
        <w:rPr>
          <w:rFonts w:hint="eastAsia"/>
        </w:rPr>
        <w:t>問</w:t>
      </w:r>
      <w:r>
        <w:t>19－２　【問19－１の質問で「</w:t>
      </w:r>
      <w:r w:rsidRPr="0033098B">
        <w:rPr>
          <w:rFonts w:hint="eastAsia"/>
        </w:rPr>
        <w:t>市の窓口や相談機関等に相談した</w:t>
      </w:r>
      <w:r>
        <w:t>」を選んだ方】</w:t>
      </w:r>
      <w:r>
        <w:br/>
      </w:r>
      <w:r>
        <w:rPr>
          <w:rFonts w:hint="eastAsia"/>
        </w:rPr>
        <w:t>その相談先はどこですか。（該当するものすべて選択）</w:t>
      </w:r>
    </w:p>
    <w:p w14:paraId="572FFD56" w14:textId="77777777" w:rsidR="0060644E" w:rsidRDefault="0060644E" w:rsidP="0060644E">
      <w:pPr>
        <w:pStyle w:val="ab"/>
        <w:ind w:right="4649"/>
      </w:pPr>
      <w:r>
        <w:rPr>
          <w:rFonts w:hint="eastAsia"/>
        </w:rPr>
        <w:t>有効回答がありませんでした。</w:t>
      </w:r>
    </w:p>
    <w:p w14:paraId="6716AE79" w14:textId="77777777" w:rsidR="0060644E" w:rsidRDefault="0060644E" w:rsidP="0060644E">
      <w:pPr>
        <w:widowControl/>
        <w:jc w:val="left"/>
      </w:pPr>
      <w:r>
        <w:br w:type="page"/>
      </w:r>
    </w:p>
    <w:p w14:paraId="6C3036D0" w14:textId="77777777" w:rsidR="0060644E" w:rsidRDefault="0060644E" w:rsidP="0060644E">
      <w:pPr>
        <w:pStyle w:val="ac"/>
      </w:pPr>
      <w:r>
        <w:rPr>
          <w:rFonts w:hint="eastAsia"/>
        </w:rPr>
        <w:lastRenderedPageBreak/>
        <w:t>問</w:t>
      </w:r>
      <w:r>
        <w:t>20　下呂市の子育て環境や子育て支援の満足度についてお答えください。</w:t>
      </w:r>
    </w:p>
    <w:p w14:paraId="10B3C81F" w14:textId="77777777" w:rsidR="0060644E" w:rsidRDefault="0060644E" w:rsidP="0060644E">
      <w:pPr>
        <w:pStyle w:val="ab"/>
        <w:ind w:right="4649"/>
      </w:pPr>
      <w:r w:rsidRPr="00310821">
        <w:rPr>
          <w:noProof/>
        </w:rPr>
        <w:drawing>
          <wp:anchor distT="0" distB="0" distL="114300" distR="114300" simplePos="0" relativeHeight="252026880" behindDoc="0" locked="0" layoutInCell="1" allowOverlap="1" wp14:anchorId="2EB0F76A" wp14:editId="56105BEC">
            <wp:simplePos x="0" y="0"/>
            <wp:positionH relativeFrom="column">
              <wp:posOffset>3239770</wp:posOffset>
            </wp:positionH>
            <wp:positionV relativeFrom="paragraph">
              <wp:posOffset>-35560</wp:posOffset>
            </wp:positionV>
            <wp:extent cx="3360420" cy="2453640"/>
            <wp:effectExtent l="0" t="0" r="0" b="0"/>
            <wp:wrapNone/>
            <wp:docPr id="1885182652"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「どちらでもない」の割合が</w:t>
      </w:r>
      <w:r>
        <w:t>41.9％と最も高く、次いで「どちらかと言えば満足している」の割合が34.2％、「どちらかと言えば満足していない」の割合が13.5％となっています。</w:t>
      </w:r>
    </w:p>
    <w:p w14:paraId="5C10F8CB" w14:textId="77777777" w:rsidR="0060644E" w:rsidRDefault="0060644E" w:rsidP="0060644E"/>
    <w:p w14:paraId="1225720B" w14:textId="77777777" w:rsidR="0060644E" w:rsidRDefault="0060644E" w:rsidP="0060644E"/>
    <w:p w14:paraId="4194D1DC" w14:textId="77777777" w:rsidR="0060644E" w:rsidRDefault="0060644E" w:rsidP="0060644E"/>
    <w:p w14:paraId="0543B1CD" w14:textId="77777777" w:rsidR="0060644E" w:rsidRDefault="0060644E" w:rsidP="0060644E"/>
    <w:p w14:paraId="1108C6E3" w14:textId="77777777" w:rsidR="0060644E" w:rsidRDefault="0060644E" w:rsidP="0060644E"/>
    <w:p w14:paraId="18C2BBE6" w14:textId="77777777" w:rsidR="0060644E" w:rsidRDefault="0060644E" w:rsidP="0060644E"/>
    <w:p w14:paraId="01AF1A56" w14:textId="77777777" w:rsidR="0060644E" w:rsidRDefault="0060644E" w:rsidP="0060644E">
      <w:pPr>
        <w:widowControl/>
        <w:jc w:val="left"/>
      </w:pPr>
    </w:p>
    <w:p w14:paraId="3591F610" w14:textId="77777777" w:rsidR="0060644E" w:rsidRDefault="0060644E" w:rsidP="0060644E">
      <w:pPr>
        <w:widowControl/>
        <w:jc w:val="left"/>
      </w:pPr>
    </w:p>
    <w:p w14:paraId="3B998CB8" w14:textId="77777777" w:rsidR="0060644E" w:rsidRDefault="0060644E" w:rsidP="0060644E">
      <w:pPr>
        <w:pStyle w:val="ac"/>
      </w:pPr>
      <w:r>
        <w:rPr>
          <w:rFonts w:hint="eastAsia"/>
        </w:rPr>
        <w:t>問</w:t>
      </w:r>
      <w:r>
        <w:t>21　満足度を向上するために、今後、下呂市が力を入れて取り組むべきと考えるものを３つまで選んでください。</w:t>
      </w:r>
    </w:p>
    <w:p w14:paraId="0CB85593" w14:textId="77777777" w:rsidR="0060644E" w:rsidRDefault="0060644E" w:rsidP="0060644E">
      <w:pPr>
        <w:pStyle w:val="ab"/>
        <w:ind w:right="4649"/>
      </w:pPr>
      <w:r w:rsidRPr="00310821">
        <w:rPr>
          <w:noProof/>
        </w:rPr>
        <w:drawing>
          <wp:anchor distT="0" distB="0" distL="114300" distR="114300" simplePos="0" relativeHeight="252027904" behindDoc="0" locked="0" layoutInCell="1" allowOverlap="1" wp14:anchorId="4CA35256" wp14:editId="309A92C5">
            <wp:simplePos x="0" y="0"/>
            <wp:positionH relativeFrom="column">
              <wp:posOffset>3239770</wp:posOffset>
            </wp:positionH>
            <wp:positionV relativeFrom="paragraph">
              <wp:posOffset>-35560</wp:posOffset>
            </wp:positionV>
            <wp:extent cx="3360420" cy="4434840"/>
            <wp:effectExtent l="0" t="0" r="0" b="0"/>
            <wp:wrapNone/>
            <wp:docPr id="762725955"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360420" cy="443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「子育てのための手厚い経済的支援」の割合が</w:t>
      </w:r>
      <w:r>
        <w:t>68.5％と最も高く、次いで「子育てしやすい職場環境の整備」の割合が41.0％、「出産・子育てしやすい医療体制の充実」の割合が34.7％となっています。</w:t>
      </w:r>
    </w:p>
    <w:p w14:paraId="16B79D01" w14:textId="77777777" w:rsidR="0060644E" w:rsidRDefault="0060644E" w:rsidP="0060644E"/>
    <w:p w14:paraId="1D0EF679" w14:textId="77777777" w:rsidR="0060644E" w:rsidRDefault="0060644E" w:rsidP="0060644E"/>
    <w:p w14:paraId="621241E4" w14:textId="77777777" w:rsidR="0060644E" w:rsidRDefault="0060644E" w:rsidP="0060644E"/>
    <w:p w14:paraId="7176C209" w14:textId="77777777" w:rsidR="0060644E" w:rsidRDefault="0060644E" w:rsidP="0060644E"/>
    <w:p w14:paraId="73FEB6EC" w14:textId="77777777" w:rsidR="0060644E" w:rsidRDefault="0060644E" w:rsidP="0060644E"/>
    <w:p w14:paraId="0DBC6C0E" w14:textId="77777777" w:rsidR="0060644E" w:rsidRDefault="0060644E" w:rsidP="0060644E"/>
    <w:p w14:paraId="108A135B" w14:textId="77777777" w:rsidR="0060644E" w:rsidRDefault="0060644E" w:rsidP="0060644E"/>
    <w:p w14:paraId="1C153B5D" w14:textId="77777777" w:rsidR="0060644E" w:rsidRDefault="0060644E" w:rsidP="0060644E"/>
    <w:p w14:paraId="75932630" w14:textId="77777777" w:rsidR="0060644E" w:rsidRDefault="0060644E" w:rsidP="0060644E"/>
    <w:p w14:paraId="292D039D" w14:textId="77777777" w:rsidR="0060644E" w:rsidRDefault="0060644E" w:rsidP="0060644E"/>
    <w:p w14:paraId="3EF06165" w14:textId="77777777" w:rsidR="0060644E" w:rsidRDefault="0060644E" w:rsidP="0060644E"/>
    <w:p w14:paraId="26D544D9" w14:textId="77777777" w:rsidR="0060644E" w:rsidRDefault="0060644E" w:rsidP="0060644E"/>
    <w:p w14:paraId="5EBEF48C" w14:textId="77777777" w:rsidR="0060644E" w:rsidRDefault="0060644E" w:rsidP="0060644E"/>
    <w:p w14:paraId="5EB89625" w14:textId="77777777" w:rsidR="0060644E" w:rsidRDefault="0060644E" w:rsidP="0060644E"/>
    <w:p w14:paraId="6A64E9DF" w14:textId="77777777" w:rsidR="0060644E" w:rsidRDefault="0060644E" w:rsidP="0060644E"/>
    <w:p w14:paraId="3C6D0773" w14:textId="77777777" w:rsidR="0060644E" w:rsidRDefault="0060644E" w:rsidP="0060644E"/>
    <w:p w14:paraId="3DC38EC9" w14:textId="77777777" w:rsidR="0060644E" w:rsidRDefault="0060644E" w:rsidP="0060644E"/>
    <w:p w14:paraId="12497DDA" w14:textId="77777777" w:rsidR="0060644E" w:rsidRDefault="0060644E" w:rsidP="0060644E">
      <w:pPr>
        <w:widowControl/>
        <w:jc w:val="left"/>
      </w:pPr>
      <w:r>
        <w:br w:type="page"/>
      </w:r>
    </w:p>
    <w:p w14:paraId="286DDCF4" w14:textId="77777777" w:rsidR="0060644E" w:rsidRDefault="0060644E" w:rsidP="0060644E">
      <w:pPr>
        <w:pStyle w:val="aff"/>
      </w:pPr>
      <w:r>
        <w:rPr>
          <w:rFonts w:hint="eastAsia"/>
        </w:rPr>
        <w:lastRenderedPageBreak/>
        <w:t>【母親の就労状況別】</w:t>
      </w:r>
    </w:p>
    <w:p w14:paraId="19C23E6E" w14:textId="77777777" w:rsidR="0060644E" w:rsidRDefault="0060644E" w:rsidP="0060644E">
      <w:pPr>
        <w:pStyle w:val="ab"/>
      </w:pPr>
      <w:r w:rsidRPr="009373E7">
        <w:rPr>
          <w:rFonts w:hint="eastAsia"/>
        </w:rPr>
        <w:t>母親の就労状況別</w:t>
      </w:r>
      <w:r>
        <w:rPr>
          <w:rFonts w:hint="eastAsia"/>
        </w:rPr>
        <w:t>にみると、大きな差はみられません。</w:t>
      </w:r>
    </w:p>
    <w:p w14:paraId="4BE1C7DE" w14:textId="77777777" w:rsidR="0060644E" w:rsidRDefault="0060644E" w:rsidP="0060644E">
      <w:pPr>
        <w:pStyle w:val="af6"/>
      </w:pPr>
      <w:r>
        <w:rPr>
          <w:rFonts w:hint="eastAsia"/>
        </w:rPr>
        <w:t>単位：％</w:t>
      </w:r>
    </w:p>
    <w:tbl>
      <w:tblPr>
        <w:tblW w:w="9234"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415"/>
        <w:gridCol w:w="803"/>
        <w:gridCol w:w="803"/>
        <w:gridCol w:w="803"/>
        <w:gridCol w:w="803"/>
        <w:gridCol w:w="803"/>
        <w:gridCol w:w="804"/>
      </w:tblGrid>
      <w:tr w:rsidR="0060644E" w:rsidRPr="00310821" w14:paraId="25493221" w14:textId="77777777" w:rsidTr="00BC151E">
        <w:trPr>
          <w:cantSplit/>
          <w:trHeight w:val="2098"/>
        </w:trPr>
        <w:tc>
          <w:tcPr>
            <w:tcW w:w="4415" w:type="dxa"/>
            <w:shd w:val="clear" w:color="auto" w:fill="auto"/>
            <w:vAlign w:val="center"/>
          </w:tcPr>
          <w:p w14:paraId="2FBD7B8C" w14:textId="77777777" w:rsidR="0060644E" w:rsidRPr="00310821" w:rsidRDefault="0060644E" w:rsidP="00BC151E">
            <w:pPr>
              <w:spacing w:line="220" w:lineRule="exact"/>
              <w:ind w:left="57" w:right="57"/>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区分</w:t>
            </w:r>
          </w:p>
        </w:tc>
        <w:tc>
          <w:tcPr>
            <w:tcW w:w="803" w:type="dxa"/>
            <w:tcBorders>
              <w:right w:val="double" w:sz="4" w:space="0" w:color="auto"/>
            </w:tcBorders>
            <w:shd w:val="clear" w:color="auto" w:fill="auto"/>
            <w:textDirection w:val="tbRlV"/>
            <w:vAlign w:val="center"/>
          </w:tcPr>
          <w:p w14:paraId="133972EB"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回答者数（件）</w:t>
            </w:r>
          </w:p>
        </w:tc>
        <w:tc>
          <w:tcPr>
            <w:tcW w:w="803" w:type="dxa"/>
            <w:tcBorders>
              <w:left w:val="double" w:sz="4" w:space="0" w:color="auto"/>
            </w:tcBorders>
            <w:shd w:val="clear" w:color="auto" w:fill="auto"/>
            <w:textDirection w:val="tbRlV"/>
            <w:vAlign w:val="center"/>
          </w:tcPr>
          <w:p w14:paraId="1DFA58AC"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学童保育や未満児保育、一時預かりなどの保育サービスの充実</w:t>
            </w:r>
          </w:p>
        </w:tc>
        <w:tc>
          <w:tcPr>
            <w:tcW w:w="803" w:type="dxa"/>
            <w:shd w:val="clear" w:color="auto" w:fill="auto"/>
            <w:textDirection w:val="tbRlV"/>
            <w:vAlign w:val="center"/>
          </w:tcPr>
          <w:p w14:paraId="282873E9"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子育てに関する相談窓口の充実</w:t>
            </w:r>
          </w:p>
        </w:tc>
        <w:tc>
          <w:tcPr>
            <w:tcW w:w="803" w:type="dxa"/>
            <w:shd w:val="clear" w:color="auto" w:fill="auto"/>
            <w:textDirection w:val="tbRlV"/>
            <w:vAlign w:val="center"/>
          </w:tcPr>
          <w:p w14:paraId="32F378AD"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子育てに関する積極的な情報発信</w:t>
            </w:r>
          </w:p>
        </w:tc>
        <w:tc>
          <w:tcPr>
            <w:tcW w:w="803" w:type="dxa"/>
            <w:shd w:val="clear" w:color="auto" w:fill="auto"/>
            <w:textDirection w:val="tbRlV"/>
            <w:vAlign w:val="center"/>
          </w:tcPr>
          <w:p w14:paraId="4169662E"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子育てのための手厚い経済的支援</w:t>
            </w:r>
          </w:p>
        </w:tc>
        <w:tc>
          <w:tcPr>
            <w:tcW w:w="804" w:type="dxa"/>
            <w:shd w:val="clear" w:color="auto" w:fill="auto"/>
            <w:textDirection w:val="tbRlV"/>
            <w:vAlign w:val="center"/>
          </w:tcPr>
          <w:p w14:paraId="0381CAAE"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子育てしやすい職場環境の整備</w:t>
            </w:r>
          </w:p>
        </w:tc>
      </w:tr>
      <w:tr w:rsidR="0060644E" w:rsidRPr="00310821" w14:paraId="0E4AF5A4" w14:textId="77777777" w:rsidTr="00BC151E">
        <w:tc>
          <w:tcPr>
            <w:tcW w:w="4415" w:type="dxa"/>
            <w:shd w:val="clear" w:color="auto" w:fill="auto"/>
            <w:vAlign w:val="center"/>
          </w:tcPr>
          <w:p w14:paraId="0414E951"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全</w:t>
            </w:r>
            <w:r w:rsidRPr="00310821">
              <w:rPr>
                <w:rFonts w:ascii="BIZ UDゴシック" w:eastAsia="BIZ UDゴシック" w:hAnsi="BIZ UDゴシック" w:cs="ＭＳ Ｐ明朝"/>
                <w:color w:val="000000"/>
                <w:kern w:val="0"/>
                <w:sz w:val="18"/>
                <w:szCs w:val="20"/>
              </w:rPr>
              <w:t xml:space="preserve">  </w:t>
            </w:r>
            <w:r w:rsidRPr="00310821">
              <w:rPr>
                <w:rFonts w:ascii="BIZ UDゴシック" w:eastAsia="BIZ UDゴシック" w:hAnsi="BIZ UDゴシック" w:cs="ＭＳ Ｐ明朝" w:hint="eastAsia"/>
                <w:color w:val="000000"/>
                <w:kern w:val="0"/>
                <w:sz w:val="18"/>
                <w:szCs w:val="20"/>
              </w:rPr>
              <w:t>体</w:t>
            </w:r>
          </w:p>
        </w:tc>
        <w:tc>
          <w:tcPr>
            <w:tcW w:w="803" w:type="dxa"/>
            <w:tcBorders>
              <w:right w:val="double" w:sz="4" w:space="0" w:color="auto"/>
            </w:tcBorders>
            <w:shd w:val="clear" w:color="auto" w:fill="auto"/>
            <w:vAlign w:val="center"/>
          </w:tcPr>
          <w:p w14:paraId="31478D49"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217</w:t>
            </w:r>
          </w:p>
        </w:tc>
        <w:tc>
          <w:tcPr>
            <w:tcW w:w="803" w:type="dxa"/>
            <w:tcBorders>
              <w:left w:val="double" w:sz="4" w:space="0" w:color="auto"/>
            </w:tcBorders>
            <w:shd w:val="clear" w:color="auto" w:fill="auto"/>
            <w:vAlign w:val="center"/>
          </w:tcPr>
          <w:p w14:paraId="2104009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23.0 </w:t>
            </w:r>
          </w:p>
        </w:tc>
        <w:tc>
          <w:tcPr>
            <w:tcW w:w="803" w:type="dxa"/>
            <w:shd w:val="clear" w:color="auto" w:fill="auto"/>
            <w:vAlign w:val="center"/>
          </w:tcPr>
          <w:p w14:paraId="319756E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9.2 </w:t>
            </w:r>
          </w:p>
        </w:tc>
        <w:tc>
          <w:tcPr>
            <w:tcW w:w="803" w:type="dxa"/>
            <w:shd w:val="clear" w:color="auto" w:fill="auto"/>
            <w:vAlign w:val="center"/>
          </w:tcPr>
          <w:p w14:paraId="15ECCE2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6.0 </w:t>
            </w:r>
          </w:p>
        </w:tc>
        <w:tc>
          <w:tcPr>
            <w:tcW w:w="803" w:type="dxa"/>
            <w:shd w:val="clear" w:color="auto" w:fill="auto"/>
            <w:vAlign w:val="center"/>
          </w:tcPr>
          <w:p w14:paraId="38AD94E5"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68.7 </w:t>
            </w:r>
          </w:p>
        </w:tc>
        <w:tc>
          <w:tcPr>
            <w:tcW w:w="804" w:type="dxa"/>
            <w:shd w:val="clear" w:color="auto" w:fill="auto"/>
            <w:vAlign w:val="center"/>
          </w:tcPr>
          <w:p w14:paraId="7635F02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41.9 </w:t>
            </w:r>
          </w:p>
        </w:tc>
      </w:tr>
      <w:tr w:rsidR="0060644E" w:rsidRPr="00310821" w14:paraId="24A973A3" w14:textId="77777777" w:rsidTr="00BC151E">
        <w:tc>
          <w:tcPr>
            <w:tcW w:w="4415" w:type="dxa"/>
            <w:shd w:val="clear" w:color="auto" w:fill="auto"/>
            <w:vAlign w:val="center"/>
          </w:tcPr>
          <w:p w14:paraId="6CBE5696"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803" w:type="dxa"/>
            <w:tcBorders>
              <w:right w:val="double" w:sz="4" w:space="0" w:color="auto"/>
            </w:tcBorders>
            <w:shd w:val="clear" w:color="auto" w:fill="auto"/>
            <w:vAlign w:val="center"/>
          </w:tcPr>
          <w:p w14:paraId="5D0CB9AB"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138</w:t>
            </w:r>
          </w:p>
        </w:tc>
        <w:tc>
          <w:tcPr>
            <w:tcW w:w="803" w:type="dxa"/>
            <w:tcBorders>
              <w:left w:val="double" w:sz="4" w:space="0" w:color="auto"/>
            </w:tcBorders>
            <w:shd w:val="clear" w:color="auto" w:fill="auto"/>
            <w:vAlign w:val="center"/>
          </w:tcPr>
          <w:p w14:paraId="4C3BB4A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23.9 </w:t>
            </w:r>
          </w:p>
        </w:tc>
        <w:tc>
          <w:tcPr>
            <w:tcW w:w="803" w:type="dxa"/>
            <w:shd w:val="clear" w:color="auto" w:fill="auto"/>
            <w:vAlign w:val="center"/>
          </w:tcPr>
          <w:p w14:paraId="298E5B3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8.7 </w:t>
            </w:r>
          </w:p>
        </w:tc>
        <w:tc>
          <w:tcPr>
            <w:tcW w:w="803" w:type="dxa"/>
            <w:shd w:val="clear" w:color="auto" w:fill="auto"/>
            <w:vAlign w:val="center"/>
          </w:tcPr>
          <w:p w14:paraId="554DF9B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4.3 </w:t>
            </w:r>
          </w:p>
        </w:tc>
        <w:tc>
          <w:tcPr>
            <w:tcW w:w="803" w:type="dxa"/>
            <w:shd w:val="clear" w:color="auto" w:fill="auto"/>
            <w:vAlign w:val="center"/>
          </w:tcPr>
          <w:p w14:paraId="2B71A5D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71.0 </w:t>
            </w:r>
          </w:p>
        </w:tc>
        <w:tc>
          <w:tcPr>
            <w:tcW w:w="804" w:type="dxa"/>
            <w:shd w:val="clear" w:color="auto" w:fill="auto"/>
            <w:vAlign w:val="center"/>
          </w:tcPr>
          <w:p w14:paraId="41F30F94"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43.5 </w:t>
            </w:r>
          </w:p>
        </w:tc>
      </w:tr>
      <w:tr w:rsidR="0060644E" w:rsidRPr="00310821" w14:paraId="757D9698" w14:textId="77777777" w:rsidTr="00BC151E">
        <w:tc>
          <w:tcPr>
            <w:tcW w:w="4415" w:type="dxa"/>
            <w:shd w:val="clear" w:color="auto" w:fill="auto"/>
            <w:vAlign w:val="center"/>
          </w:tcPr>
          <w:p w14:paraId="13C60A03"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803" w:type="dxa"/>
            <w:tcBorders>
              <w:right w:val="double" w:sz="4" w:space="0" w:color="auto"/>
            </w:tcBorders>
            <w:shd w:val="clear" w:color="auto" w:fill="auto"/>
            <w:vAlign w:val="center"/>
          </w:tcPr>
          <w:p w14:paraId="2F7AC7BE"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tcBorders>
              <w:left w:val="double" w:sz="4" w:space="0" w:color="auto"/>
            </w:tcBorders>
            <w:shd w:val="clear" w:color="auto" w:fill="auto"/>
            <w:vAlign w:val="center"/>
          </w:tcPr>
          <w:p w14:paraId="144D95C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7F7786E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277FFC34"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73FB231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4" w:type="dxa"/>
            <w:shd w:val="clear" w:color="auto" w:fill="auto"/>
            <w:vAlign w:val="center"/>
          </w:tcPr>
          <w:p w14:paraId="047E1F2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5A0244A2" w14:textId="77777777" w:rsidTr="00BC151E">
        <w:tc>
          <w:tcPr>
            <w:tcW w:w="4415" w:type="dxa"/>
            <w:shd w:val="clear" w:color="auto" w:fill="auto"/>
            <w:vAlign w:val="center"/>
          </w:tcPr>
          <w:p w14:paraId="6E074259"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803" w:type="dxa"/>
            <w:tcBorders>
              <w:right w:val="double" w:sz="4" w:space="0" w:color="auto"/>
            </w:tcBorders>
            <w:shd w:val="clear" w:color="auto" w:fill="auto"/>
            <w:vAlign w:val="center"/>
          </w:tcPr>
          <w:p w14:paraId="2789375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71</w:t>
            </w:r>
          </w:p>
        </w:tc>
        <w:tc>
          <w:tcPr>
            <w:tcW w:w="803" w:type="dxa"/>
            <w:tcBorders>
              <w:left w:val="double" w:sz="4" w:space="0" w:color="auto"/>
            </w:tcBorders>
            <w:shd w:val="clear" w:color="auto" w:fill="auto"/>
            <w:vAlign w:val="center"/>
          </w:tcPr>
          <w:p w14:paraId="561D94F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22.5 </w:t>
            </w:r>
          </w:p>
        </w:tc>
        <w:tc>
          <w:tcPr>
            <w:tcW w:w="803" w:type="dxa"/>
            <w:shd w:val="clear" w:color="auto" w:fill="auto"/>
            <w:vAlign w:val="center"/>
          </w:tcPr>
          <w:p w14:paraId="47E8D20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9.9 </w:t>
            </w:r>
          </w:p>
        </w:tc>
        <w:tc>
          <w:tcPr>
            <w:tcW w:w="803" w:type="dxa"/>
            <w:shd w:val="clear" w:color="auto" w:fill="auto"/>
            <w:vAlign w:val="center"/>
          </w:tcPr>
          <w:p w14:paraId="49CEFC09"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8.5 </w:t>
            </w:r>
          </w:p>
        </w:tc>
        <w:tc>
          <w:tcPr>
            <w:tcW w:w="803" w:type="dxa"/>
            <w:shd w:val="clear" w:color="auto" w:fill="auto"/>
            <w:vAlign w:val="center"/>
          </w:tcPr>
          <w:p w14:paraId="24A7D1C5"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64.8 </w:t>
            </w:r>
          </w:p>
        </w:tc>
        <w:tc>
          <w:tcPr>
            <w:tcW w:w="804" w:type="dxa"/>
            <w:shd w:val="clear" w:color="auto" w:fill="auto"/>
            <w:vAlign w:val="center"/>
          </w:tcPr>
          <w:p w14:paraId="552726A4"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42.3 </w:t>
            </w:r>
          </w:p>
        </w:tc>
      </w:tr>
      <w:tr w:rsidR="0060644E" w:rsidRPr="00310821" w14:paraId="3D69D3DA" w14:textId="77777777" w:rsidTr="00BC151E">
        <w:tc>
          <w:tcPr>
            <w:tcW w:w="4415" w:type="dxa"/>
            <w:shd w:val="clear" w:color="auto" w:fill="auto"/>
            <w:vAlign w:val="center"/>
          </w:tcPr>
          <w:p w14:paraId="240FD9A3"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803" w:type="dxa"/>
            <w:tcBorders>
              <w:right w:val="double" w:sz="4" w:space="0" w:color="auto"/>
            </w:tcBorders>
            <w:shd w:val="clear" w:color="auto" w:fill="auto"/>
            <w:vAlign w:val="center"/>
          </w:tcPr>
          <w:p w14:paraId="0F1D137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tcBorders>
              <w:left w:val="double" w:sz="4" w:space="0" w:color="auto"/>
            </w:tcBorders>
            <w:shd w:val="clear" w:color="auto" w:fill="auto"/>
            <w:vAlign w:val="center"/>
          </w:tcPr>
          <w:p w14:paraId="697F85A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5C365870"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2BEBB08F"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0BE118B2"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4" w:type="dxa"/>
            <w:shd w:val="clear" w:color="auto" w:fill="auto"/>
            <w:vAlign w:val="center"/>
          </w:tcPr>
          <w:p w14:paraId="557D27B9"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71A54E7D" w14:textId="77777777" w:rsidTr="00BC151E">
        <w:tc>
          <w:tcPr>
            <w:tcW w:w="4415" w:type="dxa"/>
            <w:shd w:val="clear" w:color="auto" w:fill="auto"/>
            <w:vAlign w:val="center"/>
          </w:tcPr>
          <w:p w14:paraId="1FF11E66"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以前は就労していたが、現在は就労していない</w:t>
            </w:r>
          </w:p>
        </w:tc>
        <w:tc>
          <w:tcPr>
            <w:tcW w:w="803" w:type="dxa"/>
            <w:tcBorders>
              <w:right w:val="double" w:sz="4" w:space="0" w:color="auto"/>
            </w:tcBorders>
            <w:shd w:val="clear" w:color="auto" w:fill="auto"/>
            <w:vAlign w:val="center"/>
          </w:tcPr>
          <w:p w14:paraId="0027FE7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5</w:t>
            </w:r>
          </w:p>
        </w:tc>
        <w:tc>
          <w:tcPr>
            <w:tcW w:w="803" w:type="dxa"/>
            <w:tcBorders>
              <w:left w:val="double" w:sz="4" w:space="0" w:color="auto"/>
            </w:tcBorders>
            <w:shd w:val="clear" w:color="auto" w:fill="auto"/>
            <w:vAlign w:val="center"/>
          </w:tcPr>
          <w:p w14:paraId="195A7CD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20.0 </w:t>
            </w:r>
          </w:p>
        </w:tc>
        <w:tc>
          <w:tcPr>
            <w:tcW w:w="803" w:type="dxa"/>
            <w:shd w:val="clear" w:color="auto" w:fill="auto"/>
            <w:vAlign w:val="center"/>
          </w:tcPr>
          <w:p w14:paraId="3F741AE0"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6437D24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20.0 </w:t>
            </w:r>
          </w:p>
        </w:tc>
        <w:tc>
          <w:tcPr>
            <w:tcW w:w="803" w:type="dxa"/>
            <w:shd w:val="clear" w:color="auto" w:fill="auto"/>
            <w:vAlign w:val="center"/>
          </w:tcPr>
          <w:p w14:paraId="4C89F39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60.0 </w:t>
            </w:r>
          </w:p>
        </w:tc>
        <w:tc>
          <w:tcPr>
            <w:tcW w:w="804" w:type="dxa"/>
            <w:shd w:val="clear" w:color="auto" w:fill="auto"/>
            <w:vAlign w:val="center"/>
          </w:tcPr>
          <w:p w14:paraId="63529184"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20.0 </w:t>
            </w:r>
          </w:p>
        </w:tc>
      </w:tr>
      <w:tr w:rsidR="0060644E" w:rsidRPr="00310821" w14:paraId="26723002" w14:textId="77777777" w:rsidTr="00BC151E">
        <w:tc>
          <w:tcPr>
            <w:tcW w:w="4415" w:type="dxa"/>
            <w:shd w:val="clear" w:color="auto" w:fill="auto"/>
            <w:vAlign w:val="center"/>
          </w:tcPr>
          <w:p w14:paraId="6DC113EF"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これまで就労したことがない</w:t>
            </w:r>
          </w:p>
        </w:tc>
        <w:tc>
          <w:tcPr>
            <w:tcW w:w="803" w:type="dxa"/>
            <w:tcBorders>
              <w:right w:val="double" w:sz="4" w:space="0" w:color="auto"/>
            </w:tcBorders>
            <w:shd w:val="clear" w:color="auto" w:fill="auto"/>
            <w:vAlign w:val="center"/>
          </w:tcPr>
          <w:p w14:paraId="2326A1DA"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tcBorders>
              <w:left w:val="double" w:sz="4" w:space="0" w:color="auto"/>
            </w:tcBorders>
            <w:shd w:val="clear" w:color="auto" w:fill="auto"/>
            <w:vAlign w:val="center"/>
          </w:tcPr>
          <w:p w14:paraId="1C1BDC93"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73E9A59A"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6582F99B"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3" w:type="dxa"/>
            <w:shd w:val="clear" w:color="auto" w:fill="auto"/>
            <w:vAlign w:val="center"/>
          </w:tcPr>
          <w:p w14:paraId="6CAEA87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4" w:type="dxa"/>
            <w:shd w:val="clear" w:color="auto" w:fill="auto"/>
            <w:vAlign w:val="center"/>
          </w:tcPr>
          <w:p w14:paraId="0381D26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bl>
    <w:p w14:paraId="05A88E1A" w14:textId="77777777" w:rsidR="0060644E" w:rsidRDefault="0060644E" w:rsidP="0060644E">
      <w:pPr>
        <w:spacing w:line="160" w:lineRule="exact"/>
      </w:pPr>
    </w:p>
    <w:tbl>
      <w:tblPr>
        <w:tblW w:w="84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4416"/>
        <w:gridCol w:w="805"/>
        <w:gridCol w:w="805"/>
        <w:gridCol w:w="805"/>
        <w:gridCol w:w="805"/>
        <w:gridCol w:w="805"/>
      </w:tblGrid>
      <w:tr w:rsidR="0060644E" w:rsidRPr="00310821" w14:paraId="36CFF1FE" w14:textId="77777777" w:rsidTr="00BC151E">
        <w:trPr>
          <w:cantSplit/>
          <w:trHeight w:val="2098"/>
        </w:trPr>
        <w:tc>
          <w:tcPr>
            <w:tcW w:w="4416" w:type="dxa"/>
            <w:shd w:val="clear" w:color="auto" w:fill="auto"/>
            <w:vAlign w:val="center"/>
          </w:tcPr>
          <w:p w14:paraId="2E6038F6" w14:textId="77777777" w:rsidR="0060644E" w:rsidRPr="00310821" w:rsidRDefault="0060644E" w:rsidP="00BC151E">
            <w:pPr>
              <w:spacing w:line="220" w:lineRule="exact"/>
              <w:ind w:left="57" w:right="57"/>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区分</w:t>
            </w:r>
          </w:p>
        </w:tc>
        <w:tc>
          <w:tcPr>
            <w:tcW w:w="805" w:type="dxa"/>
            <w:shd w:val="clear" w:color="auto" w:fill="auto"/>
            <w:textDirection w:val="tbRlV"/>
            <w:vAlign w:val="center"/>
          </w:tcPr>
          <w:p w14:paraId="3C761414"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出産・子育てしやすい医療体制の充実</w:t>
            </w:r>
          </w:p>
        </w:tc>
        <w:tc>
          <w:tcPr>
            <w:tcW w:w="805" w:type="dxa"/>
            <w:shd w:val="clear" w:color="auto" w:fill="auto"/>
            <w:textDirection w:val="tbRlV"/>
            <w:vAlign w:val="center"/>
          </w:tcPr>
          <w:p w14:paraId="18ED0D86"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公園や図書館、児童館などの子どもの居場所づくり</w:t>
            </w:r>
          </w:p>
        </w:tc>
        <w:tc>
          <w:tcPr>
            <w:tcW w:w="805" w:type="dxa"/>
            <w:shd w:val="clear" w:color="auto" w:fill="auto"/>
            <w:textDirection w:val="tbRlV"/>
            <w:vAlign w:val="center"/>
          </w:tcPr>
          <w:p w14:paraId="592C8161"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その他</w:t>
            </w:r>
          </w:p>
        </w:tc>
        <w:tc>
          <w:tcPr>
            <w:tcW w:w="805" w:type="dxa"/>
            <w:shd w:val="clear" w:color="auto" w:fill="auto"/>
            <w:textDirection w:val="tbRlV"/>
            <w:vAlign w:val="center"/>
          </w:tcPr>
          <w:p w14:paraId="1B6C4CD1"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特にない（現状のサービスで満足）</w:t>
            </w:r>
          </w:p>
        </w:tc>
        <w:tc>
          <w:tcPr>
            <w:tcW w:w="805" w:type="dxa"/>
            <w:shd w:val="clear" w:color="auto" w:fill="auto"/>
            <w:textDirection w:val="tbRlV"/>
            <w:vAlign w:val="center"/>
          </w:tcPr>
          <w:p w14:paraId="24CBBAF4" w14:textId="77777777" w:rsidR="0060644E" w:rsidRPr="00310821" w:rsidRDefault="0060644E" w:rsidP="00BC151E">
            <w:pPr>
              <w:spacing w:line="220" w:lineRule="exact"/>
              <w:ind w:left="57" w:right="57"/>
              <w:rPr>
                <w:rFonts w:ascii="BIZ UDゴシック" w:eastAsia="BIZ UDゴシック" w:hAnsi="BIZ UDゴシック" w:cs="ＭＳ Ｐゴシック"/>
                <w:color w:val="000000"/>
                <w:kern w:val="0"/>
                <w:sz w:val="18"/>
                <w:szCs w:val="20"/>
              </w:rPr>
            </w:pPr>
            <w:r w:rsidRPr="00310821">
              <w:rPr>
                <w:rFonts w:ascii="BIZ UDゴシック" w:eastAsia="BIZ UDゴシック" w:hAnsi="BIZ UDゴシック" w:cs="ＭＳ Ｐゴシック" w:hint="eastAsia"/>
                <w:color w:val="000000"/>
                <w:kern w:val="0"/>
                <w:sz w:val="18"/>
                <w:szCs w:val="20"/>
              </w:rPr>
              <w:t>無回答</w:t>
            </w:r>
          </w:p>
        </w:tc>
      </w:tr>
      <w:tr w:rsidR="0060644E" w:rsidRPr="00310821" w14:paraId="5A1DB127" w14:textId="77777777" w:rsidTr="00BC151E">
        <w:tc>
          <w:tcPr>
            <w:tcW w:w="4416" w:type="dxa"/>
            <w:shd w:val="clear" w:color="auto" w:fill="auto"/>
            <w:vAlign w:val="center"/>
          </w:tcPr>
          <w:p w14:paraId="62835E76"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全</w:t>
            </w:r>
            <w:r w:rsidRPr="00310821">
              <w:rPr>
                <w:rFonts w:ascii="BIZ UDゴシック" w:eastAsia="BIZ UDゴシック" w:hAnsi="BIZ UDゴシック" w:cs="ＭＳ Ｐ明朝"/>
                <w:color w:val="000000"/>
                <w:kern w:val="0"/>
                <w:sz w:val="18"/>
                <w:szCs w:val="20"/>
              </w:rPr>
              <w:t xml:space="preserve">  </w:t>
            </w:r>
            <w:r w:rsidRPr="00310821">
              <w:rPr>
                <w:rFonts w:ascii="BIZ UDゴシック" w:eastAsia="BIZ UDゴシック" w:hAnsi="BIZ UDゴシック" w:cs="ＭＳ Ｐ明朝" w:hint="eastAsia"/>
                <w:color w:val="000000"/>
                <w:kern w:val="0"/>
                <w:sz w:val="18"/>
                <w:szCs w:val="20"/>
              </w:rPr>
              <w:t>体</w:t>
            </w:r>
          </w:p>
        </w:tc>
        <w:tc>
          <w:tcPr>
            <w:tcW w:w="805" w:type="dxa"/>
            <w:shd w:val="clear" w:color="auto" w:fill="auto"/>
            <w:vAlign w:val="center"/>
          </w:tcPr>
          <w:p w14:paraId="64CBAFC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34.6 </w:t>
            </w:r>
          </w:p>
        </w:tc>
        <w:tc>
          <w:tcPr>
            <w:tcW w:w="805" w:type="dxa"/>
            <w:shd w:val="clear" w:color="auto" w:fill="auto"/>
            <w:vAlign w:val="center"/>
          </w:tcPr>
          <w:p w14:paraId="7522659D"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27.6 </w:t>
            </w:r>
          </w:p>
        </w:tc>
        <w:tc>
          <w:tcPr>
            <w:tcW w:w="805" w:type="dxa"/>
            <w:shd w:val="clear" w:color="auto" w:fill="auto"/>
            <w:vAlign w:val="center"/>
          </w:tcPr>
          <w:p w14:paraId="43A12475"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6.0 </w:t>
            </w:r>
          </w:p>
        </w:tc>
        <w:tc>
          <w:tcPr>
            <w:tcW w:w="805" w:type="dxa"/>
            <w:shd w:val="clear" w:color="auto" w:fill="auto"/>
            <w:vAlign w:val="center"/>
          </w:tcPr>
          <w:p w14:paraId="1800700D"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3.2 </w:t>
            </w:r>
          </w:p>
        </w:tc>
        <w:tc>
          <w:tcPr>
            <w:tcW w:w="805" w:type="dxa"/>
            <w:shd w:val="clear" w:color="auto" w:fill="auto"/>
            <w:vAlign w:val="center"/>
          </w:tcPr>
          <w:p w14:paraId="63D76A8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4D245001" w14:textId="77777777" w:rsidTr="00BC151E">
        <w:tc>
          <w:tcPr>
            <w:tcW w:w="4416" w:type="dxa"/>
            <w:shd w:val="clear" w:color="auto" w:fill="auto"/>
            <w:vAlign w:val="center"/>
          </w:tcPr>
          <w:p w14:paraId="4021FA49"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フルタイム（週５日程度・１日８時間程度）で就労していて、産休、育休、介護休業中ではない</w:t>
            </w:r>
          </w:p>
        </w:tc>
        <w:tc>
          <w:tcPr>
            <w:tcW w:w="805" w:type="dxa"/>
            <w:shd w:val="clear" w:color="auto" w:fill="auto"/>
            <w:vAlign w:val="center"/>
          </w:tcPr>
          <w:p w14:paraId="728BA98B"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34.1 </w:t>
            </w:r>
          </w:p>
        </w:tc>
        <w:tc>
          <w:tcPr>
            <w:tcW w:w="805" w:type="dxa"/>
            <w:shd w:val="clear" w:color="auto" w:fill="auto"/>
            <w:vAlign w:val="center"/>
          </w:tcPr>
          <w:p w14:paraId="72F43054"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26.8 </w:t>
            </w:r>
          </w:p>
        </w:tc>
        <w:tc>
          <w:tcPr>
            <w:tcW w:w="805" w:type="dxa"/>
            <w:shd w:val="clear" w:color="auto" w:fill="auto"/>
            <w:vAlign w:val="center"/>
          </w:tcPr>
          <w:p w14:paraId="1CEF0A04"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4.3 </w:t>
            </w:r>
          </w:p>
        </w:tc>
        <w:tc>
          <w:tcPr>
            <w:tcW w:w="805" w:type="dxa"/>
            <w:shd w:val="clear" w:color="auto" w:fill="auto"/>
            <w:vAlign w:val="center"/>
          </w:tcPr>
          <w:p w14:paraId="19600CE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2.2 </w:t>
            </w:r>
          </w:p>
        </w:tc>
        <w:tc>
          <w:tcPr>
            <w:tcW w:w="805" w:type="dxa"/>
            <w:shd w:val="clear" w:color="auto" w:fill="auto"/>
            <w:vAlign w:val="center"/>
          </w:tcPr>
          <w:p w14:paraId="14DBBE6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0A956D76" w14:textId="77777777" w:rsidTr="00BC151E">
        <w:tc>
          <w:tcPr>
            <w:tcW w:w="4416" w:type="dxa"/>
            <w:shd w:val="clear" w:color="auto" w:fill="auto"/>
            <w:vAlign w:val="center"/>
          </w:tcPr>
          <w:p w14:paraId="051E275C"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フルタイム（週５日程度・１日８時間程度）で雇われているが、産休、育休、介護休業中である</w:t>
            </w:r>
          </w:p>
        </w:tc>
        <w:tc>
          <w:tcPr>
            <w:tcW w:w="805" w:type="dxa"/>
            <w:shd w:val="clear" w:color="auto" w:fill="auto"/>
            <w:vAlign w:val="center"/>
          </w:tcPr>
          <w:p w14:paraId="70D8A499"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422F79EB"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3264FB6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670E29E9"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256ABB05"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2A26081A" w14:textId="77777777" w:rsidTr="00BC151E">
        <w:tc>
          <w:tcPr>
            <w:tcW w:w="4416" w:type="dxa"/>
            <w:shd w:val="clear" w:color="auto" w:fill="auto"/>
            <w:vAlign w:val="center"/>
          </w:tcPr>
          <w:p w14:paraId="2194F5A7"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パート、アルバイト等（フルタイム以外の就労）で就労していて、産休、育休、介護休業中ではない</w:t>
            </w:r>
          </w:p>
        </w:tc>
        <w:tc>
          <w:tcPr>
            <w:tcW w:w="805" w:type="dxa"/>
            <w:shd w:val="clear" w:color="auto" w:fill="auto"/>
            <w:vAlign w:val="center"/>
          </w:tcPr>
          <w:p w14:paraId="6AA0BA7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35.2 </w:t>
            </w:r>
          </w:p>
        </w:tc>
        <w:tc>
          <w:tcPr>
            <w:tcW w:w="805" w:type="dxa"/>
            <w:shd w:val="clear" w:color="auto" w:fill="auto"/>
            <w:vAlign w:val="center"/>
          </w:tcPr>
          <w:p w14:paraId="331E6D4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28.2 </w:t>
            </w:r>
          </w:p>
        </w:tc>
        <w:tc>
          <w:tcPr>
            <w:tcW w:w="805" w:type="dxa"/>
            <w:shd w:val="clear" w:color="auto" w:fill="auto"/>
            <w:vAlign w:val="center"/>
          </w:tcPr>
          <w:p w14:paraId="315314E9"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9.9 </w:t>
            </w:r>
          </w:p>
        </w:tc>
        <w:tc>
          <w:tcPr>
            <w:tcW w:w="805" w:type="dxa"/>
            <w:shd w:val="clear" w:color="auto" w:fill="auto"/>
            <w:vAlign w:val="center"/>
          </w:tcPr>
          <w:p w14:paraId="5B55F97F"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4.2 </w:t>
            </w:r>
          </w:p>
        </w:tc>
        <w:tc>
          <w:tcPr>
            <w:tcW w:w="805" w:type="dxa"/>
            <w:shd w:val="clear" w:color="auto" w:fill="auto"/>
            <w:vAlign w:val="center"/>
          </w:tcPr>
          <w:p w14:paraId="0C51689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2EC65A24" w14:textId="77777777" w:rsidTr="00BC151E">
        <w:tc>
          <w:tcPr>
            <w:tcW w:w="4416" w:type="dxa"/>
            <w:shd w:val="clear" w:color="auto" w:fill="auto"/>
            <w:vAlign w:val="center"/>
          </w:tcPr>
          <w:p w14:paraId="10119D79"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パート、アルバイト等（フルタイム以外の就労）で雇われているが、産休、育休、介護休業中である</w:t>
            </w:r>
          </w:p>
        </w:tc>
        <w:tc>
          <w:tcPr>
            <w:tcW w:w="805" w:type="dxa"/>
            <w:shd w:val="clear" w:color="auto" w:fill="auto"/>
            <w:vAlign w:val="center"/>
          </w:tcPr>
          <w:p w14:paraId="0ED2DE23"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4AA09A83"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0E547D7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5A5E0AF5"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64D732D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44AC4E79" w14:textId="77777777" w:rsidTr="00BC151E">
        <w:tc>
          <w:tcPr>
            <w:tcW w:w="4416" w:type="dxa"/>
            <w:shd w:val="clear" w:color="auto" w:fill="auto"/>
            <w:vAlign w:val="center"/>
          </w:tcPr>
          <w:p w14:paraId="0A7CF079"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以前は就労していたが、現在は就労していない</w:t>
            </w:r>
          </w:p>
        </w:tc>
        <w:tc>
          <w:tcPr>
            <w:tcW w:w="805" w:type="dxa"/>
            <w:shd w:val="clear" w:color="auto" w:fill="auto"/>
            <w:vAlign w:val="center"/>
          </w:tcPr>
          <w:p w14:paraId="7621F9D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60.0 </w:t>
            </w:r>
          </w:p>
        </w:tc>
        <w:tc>
          <w:tcPr>
            <w:tcW w:w="805" w:type="dxa"/>
            <w:shd w:val="clear" w:color="auto" w:fill="auto"/>
            <w:vAlign w:val="center"/>
          </w:tcPr>
          <w:p w14:paraId="1079B90B"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60.0 </w:t>
            </w:r>
          </w:p>
        </w:tc>
        <w:tc>
          <w:tcPr>
            <w:tcW w:w="805" w:type="dxa"/>
            <w:shd w:val="clear" w:color="auto" w:fill="auto"/>
            <w:vAlign w:val="center"/>
          </w:tcPr>
          <w:p w14:paraId="28BCA70D"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68615F35"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color w:val="000000"/>
                <w:kern w:val="0"/>
                <w:sz w:val="18"/>
                <w:szCs w:val="20"/>
              </w:rPr>
              <w:t xml:space="preserve">20.0 </w:t>
            </w:r>
          </w:p>
        </w:tc>
        <w:tc>
          <w:tcPr>
            <w:tcW w:w="805" w:type="dxa"/>
            <w:shd w:val="clear" w:color="auto" w:fill="auto"/>
            <w:vAlign w:val="center"/>
          </w:tcPr>
          <w:p w14:paraId="7A8E6B03"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r w:rsidR="0060644E" w:rsidRPr="00310821" w14:paraId="5DD89F7A" w14:textId="77777777" w:rsidTr="00BC151E">
        <w:tc>
          <w:tcPr>
            <w:tcW w:w="4416" w:type="dxa"/>
            <w:shd w:val="clear" w:color="auto" w:fill="auto"/>
            <w:vAlign w:val="center"/>
          </w:tcPr>
          <w:p w14:paraId="214B3F84" w14:textId="77777777" w:rsidR="0060644E" w:rsidRPr="00310821" w:rsidRDefault="0060644E"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これまで就労したことがない</w:t>
            </w:r>
          </w:p>
        </w:tc>
        <w:tc>
          <w:tcPr>
            <w:tcW w:w="805" w:type="dxa"/>
            <w:shd w:val="clear" w:color="auto" w:fill="auto"/>
            <w:vAlign w:val="center"/>
          </w:tcPr>
          <w:p w14:paraId="5ED07056"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7D7274B8"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2AF4C31C"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0AEDE437"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c>
          <w:tcPr>
            <w:tcW w:w="805" w:type="dxa"/>
            <w:shd w:val="clear" w:color="auto" w:fill="auto"/>
            <w:vAlign w:val="center"/>
          </w:tcPr>
          <w:p w14:paraId="6358B9B1" w14:textId="77777777" w:rsidR="0060644E" w:rsidRPr="00310821" w:rsidRDefault="0060644E"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310821">
              <w:rPr>
                <w:rFonts w:ascii="BIZ UDゴシック" w:eastAsia="BIZ UDゴシック" w:hAnsi="BIZ UDゴシック" w:cs="ＭＳ Ｐ明朝" w:hint="eastAsia"/>
                <w:color w:val="000000"/>
                <w:kern w:val="0"/>
                <w:sz w:val="18"/>
                <w:szCs w:val="20"/>
              </w:rPr>
              <w:t>－</w:t>
            </w:r>
          </w:p>
        </w:tc>
      </w:tr>
    </w:tbl>
    <w:p w14:paraId="5A6B05E7" w14:textId="77777777" w:rsidR="0060644E" w:rsidRDefault="0060644E" w:rsidP="0060644E"/>
    <w:p w14:paraId="56CE4F0D" w14:textId="39DEAFAE" w:rsidR="0060644E" w:rsidRDefault="0060644E">
      <w:pPr>
        <w:widowControl/>
        <w:jc w:val="left"/>
      </w:pPr>
      <w:r>
        <w:br w:type="page"/>
      </w:r>
    </w:p>
    <w:p w14:paraId="4EC8CCE6" w14:textId="77777777" w:rsidR="00033ED0" w:rsidRPr="00985920" w:rsidRDefault="00033ED0" w:rsidP="00033ED0">
      <w:pPr>
        <w:pStyle w:val="2"/>
        <w:snapToGrid w:val="0"/>
        <w:spacing w:afterLines="50" w:after="180"/>
        <w:ind w:leftChars="50" w:left="105"/>
        <w:rPr>
          <w:rFonts w:hAnsi="BIZ UDゴシック" w:cs="Times New Roman"/>
          <w:noProof/>
          <w:szCs w:val="24"/>
        </w:rPr>
      </w:pPr>
      <w:bookmarkStart w:id="44" w:name="_Toc178273478"/>
      <w:r>
        <w:rPr>
          <w:rFonts w:hAnsi="BIZ UDゴシック" w:cs="Times New Roman" w:hint="eastAsia"/>
          <w:noProof/>
          <w:szCs w:val="24"/>
        </w:rPr>
        <w:lastRenderedPageBreak/>
        <w:t>４</w:t>
      </w:r>
      <w:r w:rsidRPr="00985920">
        <w:rPr>
          <w:rFonts w:hAnsi="BIZ UDゴシック" w:cs="Times New Roman" w:hint="eastAsia"/>
          <w:noProof/>
          <w:szCs w:val="24"/>
        </w:rPr>
        <w:t xml:space="preserve">　</w:t>
      </w:r>
      <w:r>
        <w:rPr>
          <w:rFonts w:hAnsi="BIZ UDゴシック" w:cs="Times New Roman" w:hint="eastAsia"/>
          <w:noProof/>
          <w:szCs w:val="24"/>
        </w:rPr>
        <w:t>小学生本人</w:t>
      </w:r>
      <w:bookmarkEnd w:id="44"/>
    </w:p>
    <w:p w14:paraId="086969F3" w14:textId="77777777" w:rsidR="00033ED0" w:rsidRPr="00985920" w:rsidRDefault="00033ED0" w:rsidP="00033ED0">
      <w:pPr>
        <w:pStyle w:val="3"/>
        <w:snapToGrid w:val="0"/>
        <w:ind w:leftChars="100" w:left="210"/>
        <w:rPr>
          <w:rFonts w:hAnsi="BIZ UDゴシック" w:cs="Times New Roman"/>
          <w:sz w:val="28"/>
          <w:szCs w:val="24"/>
        </w:rPr>
      </w:pPr>
      <w:bookmarkStart w:id="45" w:name="_Toc178273479"/>
      <w:r w:rsidRPr="00985920">
        <w:rPr>
          <w:rFonts w:hAnsi="BIZ UDゴシック" w:cs="Times New Roman" w:hint="eastAsia"/>
          <w:sz w:val="28"/>
          <w:szCs w:val="24"/>
        </w:rPr>
        <w:t>（１）あなた自身のことについて</w:t>
      </w:r>
      <w:bookmarkEnd w:id="45"/>
    </w:p>
    <w:p w14:paraId="4F125350" w14:textId="77777777" w:rsidR="00033ED0" w:rsidRDefault="00033ED0" w:rsidP="00033ED0">
      <w:pPr>
        <w:pStyle w:val="ac"/>
      </w:pPr>
      <w:r>
        <w:rPr>
          <w:rFonts w:hint="eastAsia"/>
        </w:rPr>
        <w:t>問１　お住まいの地域は</w:t>
      </w:r>
    </w:p>
    <w:p w14:paraId="0D12FB35" w14:textId="77777777" w:rsidR="00033ED0" w:rsidRDefault="00033ED0" w:rsidP="00033ED0">
      <w:pPr>
        <w:pStyle w:val="ab"/>
        <w:ind w:right="4649"/>
      </w:pPr>
      <w:r w:rsidRPr="0084544D">
        <w:rPr>
          <w:noProof/>
        </w:rPr>
        <w:drawing>
          <wp:anchor distT="0" distB="0" distL="114300" distR="114300" simplePos="0" relativeHeight="251840512" behindDoc="0" locked="0" layoutInCell="1" allowOverlap="1" wp14:anchorId="0634B62E" wp14:editId="47AAD92E">
            <wp:simplePos x="0" y="0"/>
            <wp:positionH relativeFrom="column">
              <wp:posOffset>3239770</wp:posOffset>
            </wp:positionH>
            <wp:positionV relativeFrom="paragraph">
              <wp:posOffset>-35560</wp:posOffset>
            </wp:positionV>
            <wp:extent cx="3360420" cy="2453640"/>
            <wp:effectExtent l="0" t="0" r="0" b="0"/>
            <wp:wrapNone/>
            <wp:docPr id="1354340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「萩原」の割合が</w:t>
      </w:r>
      <w:r>
        <w:t>37.3％と最も高く、次いで「下呂」の割合が36.6％、「金山」の割合が16.1％となっています。</w:t>
      </w:r>
    </w:p>
    <w:p w14:paraId="2C3BDD3F" w14:textId="77777777" w:rsidR="00033ED0" w:rsidRDefault="00033ED0" w:rsidP="00033ED0"/>
    <w:p w14:paraId="0FA38E2F" w14:textId="77777777" w:rsidR="00033ED0" w:rsidRDefault="00033ED0" w:rsidP="00033ED0"/>
    <w:p w14:paraId="109261D1" w14:textId="77777777" w:rsidR="00033ED0" w:rsidRDefault="00033ED0" w:rsidP="00033ED0"/>
    <w:p w14:paraId="5ABF4001" w14:textId="77777777" w:rsidR="00033ED0" w:rsidRDefault="00033ED0" w:rsidP="00033ED0"/>
    <w:p w14:paraId="76073F3A" w14:textId="77777777" w:rsidR="00033ED0" w:rsidRDefault="00033ED0" w:rsidP="00033ED0"/>
    <w:p w14:paraId="0F117E3F" w14:textId="77777777" w:rsidR="00033ED0" w:rsidRDefault="00033ED0" w:rsidP="00033ED0"/>
    <w:p w14:paraId="2D24F933" w14:textId="77777777" w:rsidR="00033ED0" w:rsidRDefault="00033ED0" w:rsidP="00033ED0"/>
    <w:p w14:paraId="7E78E9D9" w14:textId="77777777" w:rsidR="00033ED0" w:rsidRDefault="00033ED0" w:rsidP="00033ED0"/>
    <w:p w14:paraId="7FB01F3E" w14:textId="77777777" w:rsidR="00033ED0" w:rsidRDefault="00033ED0" w:rsidP="00033ED0"/>
    <w:p w14:paraId="22AB7FA4" w14:textId="77777777" w:rsidR="00033ED0" w:rsidRDefault="00033ED0" w:rsidP="00033ED0"/>
    <w:p w14:paraId="284C82A2" w14:textId="77777777" w:rsidR="00033ED0" w:rsidRDefault="00033ED0" w:rsidP="00033ED0"/>
    <w:p w14:paraId="1A3C4257" w14:textId="77777777" w:rsidR="00033ED0" w:rsidRDefault="00033ED0" w:rsidP="00033ED0"/>
    <w:p w14:paraId="14C9D402" w14:textId="77777777" w:rsidR="00033ED0" w:rsidRDefault="00033ED0" w:rsidP="00033ED0">
      <w:pPr>
        <w:widowControl/>
        <w:jc w:val="left"/>
      </w:pPr>
    </w:p>
    <w:p w14:paraId="1DD70062" w14:textId="77777777" w:rsidR="00033ED0" w:rsidRDefault="00033ED0" w:rsidP="00033ED0">
      <w:pPr>
        <w:pStyle w:val="ac"/>
      </w:pPr>
      <w:r>
        <w:rPr>
          <w:rFonts w:hint="eastAsia"/>
        </w:rPr>
        <w:t>問２　学年</w:t>
      </w:r>
    </w:p>
    <w:p w14:paraId="5C367728" w14:textId="77777777" w:rsidR="00033ED0" w:rsidRDefault="00033ED0" w:rsidP="00033ED0">
      <w:pPr>
        <w:pStyle w:val="ab"/>
        <w:ind w:right="4649"/>
      </w:pPr>
      <w:r w:rsidRPr="0084544D">
        <w:rPr>
          <w:noProof/>
        </w:rPr>
        <w:drawing>
          <wp:anchor distT="0" distB="0" distL="114300" distR="114300" simplePos="0" relativeHeight="251841536" behindDoc="0" locked="0" layoutInCell="1" allowOverlap="1" wp14:anchorId="6CF64772" wp14:editId="005A852B">
            <wp:simplePos x="0" y="0"/>
            <wp:positionH relativeFrom="column">
              <wp:posOffset>3239770</wp:posOffset>
            </wp:positionH>
            <wp:positionV relativeFrom="paragraph">
              <wp:posOffset>-35560</wp:posOffset>
            </wp:positionV>
            <wp:extent cx="3360420" cy="1844040"/>
            <wp:effectExtent l="0" t="0" r="0" b="0"/>
            <wp:wrapNone/>
            <wp:docPr id="5753186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「小学５年生」の割合が</w:t>
      </w:r>
      <w:r>
        <w:t>35.8％と最も高く、次いで「小学６年生」の割合が33.6％、「小学４年生」の割合が30.0％となっています。</w:t>
      </w:r>
    </w:p>
    <w:p w14:paraId="30862548" w14:textId="77777777" w:rsidR="00033ED0" w:rsidRDefault="00033ED0" w:rsidP="00033ED0"/>
    <w:p w14:paraId="2550F647" w14:textId="77777777" w:rsidR="00033ED0" w:rsidRDefault="00033ED0" w:rsidP="00033ED0"/>
    <w:p w14:paraId="2E04C155" w14:textId="77777777" w:rsidR="00033ED0" w:rsidRDefault="00033ED0" w:rsidP="00033ED0"/>
    <w:p w14:paraId="0779B4EC" w14:textId="77777777" w:rsidR="00033ED0" w:rsidRDefault="00033ED0" w:rsidP="00033ED0"/>
    <w:p w14:paraId="631E6972" w14:textId="77777777" w:rsidR="00033ED0" w:rsidRDefault="00033ED0" w:rsidP="00033ED0"/>
    <w:p w14:paraId="20C01E98" w14:textId="77777777" w:rsidR="00033ED0" w:rsidRDefault="00033ED0" w:rsidP="00033ED0">
      <w:pPr>
        <w:widowControl/>
        <w:jc w:val="left"/>
      </w:pPr>
    </w:p>
    <w:p w14:paraId="05628171" w14:textId="77777777" w:rsidR="00033ED0" w:rsidRDefault="00033ED0" w:rsidP="00033ED0">
      <w:pPr>
        <w:widowControl/>
        <w:jc w:val="left"/>
      </w:pPr>
    </w:p>
    <w:p w14:paraId="2F0C85D2" w14:textId="77777777" w:rsidR="00033ED0" w:rsidRDefault="00033ED0" w:rsidP="00033ED0">
      <w:pPr>
        <w:widowControl/>
        <w:jc w:val="left"/>
      </w:pPr>
    </w:p>
    <w:p w14:paraId="0E76A4DB" w14:textId="77777777" w:rsidR="00033ED0" w:rsidRDefault="00033ED0" w:rsidP="00033ED0">
      <w:pPr>
        <w:widowControl/>
        <w:jc w:val="left"/>
      </w:pPr>
      <w:r>
        <w:br w:type="page"/>
      </w:r>
    </w:p>
    <w:p w14:paraId="789F17AF" w14:textId="77777777" w:rsidR="00033ED0" w:rsidRDefault="00033ED0" w:rsidP="00033ED0">
      <w:pPr>
        <w:pStyle w:val="ac"/>
      </w:pPr>
      <w:r>
        <w:rPr>
          <w:rFonts w:hint="eastAsia"/>
        </w:rPr>
        <w:lastRenderedPageBreak/>
        <w:t>問３　性別</w:t>
      </w:r>
    </w:p>
    <w:p w14:paraId="0A5C8246" w14:textId="206EE093" w:rsidR="00033ED0" w:rsidRDefault="00033ED0" w:rsidP="00033ED0">
      <w:pPr>
        <w:pStyle w:val="ab"/>
        <w:ind w:right="4649"/>
      </w:pPr>
      <w:r w:rsidRPr="0084544D">
        <w:rPr>
          <w:noProof/>
        </w:rPr>
        <w:drawing>
          <wp:anchor distT="0" distB="0" distL="114300" distR="114300" simplePos="0" relativeHeight="251842560" behindDoc="0" locked="0" layoutInCell="1" allowOverlap="1" wp14:anchorId="40ABF09A" wp14:editId="2BB372BA">
            <wp:simplePos x="0" y="0"/>
            <wp:positionH relativeFrom="column">
              <wp:posOffset>3239770</wp:posOffset>
            </wp:positionH>
            <wp:positionV relativeFrom="paragraph">
              <wp:posOffset>-35560</wp:posOffset>
            </wp:positionV>
            <wp:extent cx="3360420" cy="2148840"/>
            <wp:effectExtent l="0" t="0" r="0" b="0"/>
            <wp:wrapNone/>
            <wp:docPr id="196875372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「男」の割合が</w:t>
      </w:r>
      <w:r>
        <w:t>50.7％、「女」の割合が47.6％となっています。</w:t>
      </w:r>
    </w:p>
    <w:p w14:paraId="19FE67E9" w14:textId="77777777" w:rsidR="00033ED0" w:rsidRDefault="00033ED0" w:rsidP="00033ED0"/>
    <w:p w14:paraId="4FE51D20" w14:textId="77777777" w:rsidR="00033ED0" w:rsidRDefault="00033ED0" w:rsidP="00033ED0"/>
    <w:p w14:paraId="239B3968" w14:textId="77777777" w:rsidR="00033ED0" w:rsidRDefault="00033ED0" w:rsidP="00033ED0"/>
    <w:p w14:paraId="14F60A06" w14:textId="77777777" w:rsidR="00033ED0" w:rsidRDefault="00033ED0" w:rsidP="00033ED0"/>
    <w:p w14:paraId="3DEB4758" w14:textId="77777777" w:rsidR="00033ED0" w:rsidRDefault="00033ED0" w:rsidP="00033ED0"/>
    <w:p w14:paraId="061CD988" w14:textId="77777777" w:rsidR="00033ED0" w:rsidRDefault="00033ED0" w:rsidP="00033ED0"/>
    <w:p w14:paraId="1BD1F2BA" w14:textId="77777777" w:rsidR="00033ED0" w:rsidRDefault="00033ED0" w:rsidP="00033ED0"/>
    <w:p w14:paraId="60598583" w14:textId="77777777" w:rsidR="00033ED0" w:rsidRDefault="00033ED0" w:rsidP="00033ED0">
      <w:pPr>
        <w:widowControl/>
        <w:jc w:val="left"/>
      </w:pPr>
    </w:p>
    <w:p w14:paraId="6563D86A" w14:textId="77777777" w:rsidR="00033ED0" w:rsidRDefault="00033ED0" w:rsidP="00033ED0">
      <w:pPr>
        <w:widowControl/>
        <w:jc w:val="left"/>
      </w:pPr>
    </w:p>
    <w:p w14:paraId="427254F1" w14:textId="77777777" w:rsidR="00033ED0" w:rsidRDefault="00033ED0" w:rsidP="00033ED0">
      <w:pPr>
        <w:widowControl/>
        <w:jc w:val="left"/>
      </w:pPr>
    </w:p>
    <w:p w14:paraId="373173BF" w14:textId="77777777" w:rsidR="00033ED0" w:rsidRDefault="00033ED0" w:rsidP="00033ED0">
      <w:pPr>
        <w:widowControl/>
        <w:jc w:val="left"/>
      </w:pPr>
    </w:p>
    <w:p w14:paraId="7F324A30" w14:textId="77777777" w:rsidR="00033ED0" w:rsidRDefault="00033ED0" w:rsidP="00033ED0">
      <w:pPr>
        <w:widowControl/>
        <w:jc w:val="left"/>
      </w:pPr>
    </w:p>
    <w:p w14:paraId="4755118B" w14:textId="77777777" w:rsidR="00033ED0" w:rsidRDefault="00033ED0" w:rsidP="00033ED0">
      <w:pPr>
        <w:widowControl/>
        <w:jc w:val="left"/>
      </w:pPr>
    </w:p>
    <w:p w14:paraId="258ECFF3" w14:textId="77777777" w:rsidR="00033ED0" w:rsidRDefault="00033ED0" w:rsidP="00033ED0">
      <w:pPr>
        <w:pStyle w:val="ac"/>
      </w:pPr>
      <w:r>
        <w:rPr>
          <w:rFonts w:hint="eastAsia"/>
        </w:rPr>
        <w:t>問４　一緒にくらしている人</w:t>
      </w:r>
    </w:p>
    <w:p w14:paraId="72CC5792" w14:textId="77777777" w:rsidR="00033ED0" w:rsidRDefault="00033ED0" w:rsidP="00033ED0">
      <w:pPr>
        <w:pStyle w:val="ab"/>
        <w:ind w:right="4649"/>
      </w:pPr>
      <w:r w:rsidRPr="0084544D">
        <w:rPr>
          <w:noProof/>
        </w:rPr>
        <w:drawing>
          <wp:anchor distT="0" distB="0" distL="114300" distR="114300" simplePos="0" relativeHeight="251843584" behindDoc="0" locked="0" layoutInCell="1" allowOverlap="1" wp14:anchorId="14561108" wp14:editId="1E451494">
            <wp:simplePos x="0" y="0"/>
            <wp:positionH relativeFrom="column">
              <wp:posOffset>3239770</wp:posOffset>
            </wp:positionH>
            <wp:positionV relativeFrom="paragraph">
              <wp:posOffset>-35560</wp:posOffset>
            </wp:positionV>
            <wp:extent cx="3360420" cy="2758440"/>
            <wp:effectExtent l="0" t="0" r="0" b="0"/>
            <wp:wrapNone/>
            <wp:docPr id="15322007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「母親」の割合が</w:t>
      </w:r>
      <w:r>
        <w:t>97.8％と最も高く、次いで「父親」、「兄弟・姉妹」の割合が88.4％となっています。</w:t>
      </w:r>
    </w:p>
    <w:p w14:paraId="24486205" w14:textId="77777777" w:rsidR="00033ED0" w:rsidRDefault="00033ED0" w:rsidP="00033ED0"/>
    <w:p w14:paraId="07E5158A" w14:textId="77777777" w:rsidR="00033ED0" w:rsidRDefault="00033ED0" w:rsidP="00033ED0"/>
    <w:p w14:paraId="7A77F9B0" w14:textId="77777777" w:rsidR="00033ED0" w:rsidRDefault="00033ED0" w:rsidP="00033ED0"/>
    <w:p w14:paraId="67B2DBBB" w14:textId="77777777" w:rsidR="00033ED0" w:rsidRDefault="00033ED0" w:rsidP="00033ED0"/>
    <w:p w14:paraId="53A48C71" w14:textId="77777777" w:rsidR="00033ED0" w:rsidRDefault="00033ED0" w:rsidP="00033ED0"/>
    <w:p w14:paraId="6AACC063" w14:textId="77777777" w:rsidR="00033ED0" w:rsidRDefault="00033ED0" w:rsidP="00033ED0"/>
    <w:p w14:paraId="005D810B" w14:textId="77777777" w:rsidR="00033ED0" w:rsidRDefault="00033ED0" w:rsidP="00033ED0"/>
    <w:p w14:paraId="1E2C25C4" w14:textId="77777777" w:rsidR="00033ED0" w:rsidRDefault="00033ED0" w:rsidP="00033ED0"/>
    <w:p w14:paraId="1EB18E79" w14:textId="77777777" w:rsidR="00033ED0" w:rsidRDefault="00033ED0" w:rsidP="00033ED0"/>
    <w:p w14:paraId="1CB377A6" w14:textId="77777777" w:rsidR="00033ED0" w:rsidRDefault="00033ED0" w:rsidP="00033ED0">
      <w:pPr>
        <w:widowControl/>
        <w:jc w:val="left"/>
      </w:pPr>
    </w:p>
    <w:p w14:paraId="2C01DDEB" w14:textId="77777777" w:rsidR="00033ED0" w:rsidRDefault="00033ED0" w:rsidP="00033ED0">
      <w:pPr>
        <w:widowControl/>
        <w:jc w:val="left"/>
      </w:pPr>
    </w:p>
    <w:p w14:paraId="5EAB4634" w14:textId="77777777" w:rsidR="00033ED0" w:rsidRDefault="00033ED0" w:rsidP="00033ED0">
      <w:pPr>
        <w:widowControl/>
        <w:jc w:val="left"/>
      </w:pPr>
    </w:p>
    <w:p w14:paraId="6BB11DD1" w14:textId="77777777" w:rsidR="00033ED0" w:rsidRDefault="00033ED0" w:rsidP="00033ED0">
      <w:pPr>
        <w:widowControl/>
        <w:jc w:val="left"/>
      </w:pPr>
      <w:r>
        <w:br w:type="page"/>
      </w:r>
    </w:p>
    <w:p w14:paraId="04D1CE78" w14:textId="77777777" w:rsidR="00033ED0" w:rsidRPr="00985920" w:rsidRDefault="00033ED0" w:rsidP="00033ED0">
      <w:pPr>
        <w:pStyle w:val="3"/>
        <w:snapToGrid w:val="0"/>
        <w:ind w:leftChars="100" w:left="210"/>
        <w:rPr>
          <w:rFonts w:hAnsi="BIZ UDゴシック" w:cs="Times New Roman"/>
          <w:sz w:val="28"/>
          <w:szCs w:val="24"/>
        </w:rPr>
      </w:pPr>
      <w:bookmarkStart w:id="46" w:name="_Toc178273480"/>
      <w:r w:rsidRPr="00985920">
        <w:rPr>
          <w:rFonts w:hAnsi="BIZ UDゴシック" w:cs="Times New Roman" w:hint="eastAsia"/>
          <w:sz w:val="28"/>
          <w:szCs w:val="24"/>
        </w:rPr>
        <w:lastRenderedPageBreak/>
        <w:t>（</w:t>
      </w:r>
      <w:r>
        <w:rPr>
          <w:rFonts w:hAnsi="BIZ UDゴシック" w:cs="Times New Roman" w:hint="eastAsia"/>
          <w:sz w:val="28"/>
          <w:szCs w:val="24"/>
        </w:rPr>
        <w:t>２</w:t>
      </w:r>
      <w:r w:rsidRPr="00985920">
        <w:rPr>
          <w:rFonts w:hAnsi="BIZ UDゴシック" w:cs="Times New Roman" w:hint="eastAsia"/>
          <w:sz w:val="28"/>
          <w:szCs w:val="24"/>
        </w:rPr>
        <w:t>）あなたの生活のことについて</w:t>
      </w:r>
      <w:bookmarkEnd w:id="46"/>
    </w:p>
    <w:p w14:paraId="7FEA88AA" w14:textId="77777777" w:rsidR="00033ED0" w:rsidRDefault="00033ED0" w:rsidP="00033ED0">
      <w:pPr>
        <w:pStyle w:val="ac"/>
      </w:pPr>
      <w:r>
        <w:rPr>
          <w:rFonts w:hint="eastAsia"/>
        </w:rPr>
        <w:t>問５　あなたが安心してすごせる場所はどこですか。</w:t>
      </w:r>
    </w:p>
    <w:p w14:paraId="6389CF00" w14:textId="77777777" w:rsidR="00033ED0" w:rsidRDefault="00033ED0" w:rsidP="00033ED0">
      <w:pPr>
        <w:pStyle w:val="ab"/>
        <w:ind w:right="4649"/>
      </w:pPr>
      <w:r w:rsidRPr="0084544D">
        <w:rPr>
          <w:noProof/>
        </w:rPr>
        <w:drawing>
          <wp:anchor distT="0" distB="0" distL="114300" distR="114300" simplePos="0" relativeHeight="251844608" behindDoc="0" locked="0" layoutInCell="1" allowOverlap="1" wp14:anchorId="2F38D61D" wp14:editId="5B332CCF">
            <wp:simplePos x="0" y="0"/>
            <wp:positionH relativeFrom="column">
              <wp:posOffset>3239770</wp:posOffset>
            </wp:positionH>
            <wp:positionV relativeFrom="paragraph">
              <wp:posOffset>-35560</wp:posOffset>
            </wp:positionV>
            <wp:extent cx="3360420" cy="4282440"/>
            <wp:effectExtent l="0" t="0" r="0" b="0"/>
            <wp:wrapNone/>
            <wp:docPr id="160320417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「リビングなど家で家族といられる場所」の割合が</w:t>
      </w:r>
      <w:r>
        <w:t>81.0％と最も高く、次いで「自分の部屋など、家で一人でいられる場所」の割合が54.2％、「友だちの家、祖父母や親戚の家」の割合が45.4％となっています。</w:t>
      </w:r>
    </w:p>
    <w:p w14:paraId="38D72CE9" w14:textId="77777777" w:rsidR="00033ED0" w:rsidRDefault="00033ED0" w:rsidP="00033ED0"/>
    <w:p w14:paraId="31E2AE6D" w14:textId="77777777" w:rsidR="00033ED0" w:rsidRDefault="00033ED0" w:rsidP="00033ED0"/>
    <w:p w14:paraId="604A65E2" w14:textId="77777777" w:rsidR="00033ED0" w:rsidRDefault="00033ED0" w:rsidP="00033ED0"/>
    <w:p w14:paraId="21338A96" w14:textId="77777777" w:rsidR="00033ED0" w:rsidRDefault="00033ED0" w:rsidP="00033ED0"/>
    <w:p w14:paraId="51585D28" w14:textId="77777777" w:rsidR="00033ED0" w:rsidRDefault="00033ED0" w:rsidP="00033ED0"/>
    <w:p w14:paraId="45FA9801" w14:textId="77777777" w:rsidR="00033ED0" w:rsidRDefault="00033ED0" w:rsidP="00033ED0"/>
    <w:p w14:paraId="39A63B5A" w14:textId="77777777" w:rsidR="00033ED0" w:rsidRDefault="00033ED0" w:rsidP="00033ED0"/>
    <w:p w14:paraId="393FAF22" w14:textId="77777777" w:rsidR="00033ED0" w:rsidRDefault="00033ED0" w:rsidP="00033ED0"/>
    <w:p w14:paraId="5B2E711C" w14:textId="77777777" w:rsidR="00033ED0" w:rsidRDefault="00033ED0" w:rsidP="00033ED0"/>
    <w:p w14:paraId="1FB61D22" w14:textId="77777777" w:rsidR="00033ED0" w:rsidRDefault="00033ED0" w:rsidP="00033ED0"/>
    <w:p w14:paraId="288872A7" w14:textId="77777777" w:rsidR="00033ED0" w:rsidRDefault="00033ED0" w:rsidP="00033ED0"/>
    <w:p w14:paraId="15A32738" w14:textId="77777777" w:rsidR="00033ED0" w:rsidRDefault="00033ED0" w:rsidP="00033ED0"/>
    <w:p w14:paraId="2F244BD0" w14:textId="77777777" w:rsidR="00033ED0" w:rsidRDefault="00033ED0" w:rsidP="00033ED0"/>
    <w:p w14:paraId="1E7D3472" w14:textId="77777777" w:rsidR="00033ED0" w:rsidRDefault="00033ED0" w:rsidP="00033ED0"/>
    <w:p w14:paraId="4451B0A3" w14:textId="77777777" w:rsidR="00033ED0" w:rsidRDefault="00033ED0" w:rsidP="00033ED0"/>
    <w:p w14:paraId="0CF2320A" w14:textId="77777777" w:rsidR="00033ED0" w:rsidRDefault="00033ED0" w:rsidP="00033ED0"/>
    <w:p w14:paraId="42764E6C" w14:textId="77777777" w:rsidR="00033ED0" w:rsidRDefault="00033ED0" w:rsidP="00033ED0"/>
    <w:p w14:paraId="4FAB6631" w14:textId="77777777" w:rsidR="00033ED0" w:rsidRDefault="00033ED0" w:rsidP="00033ED0"/>
    <w:p w14:paraId="7D7C4149" w14:textId="77777777" w:rsidR="00033ED0" w:rsidRDefault="00033ED0" w:rsidP="00033ED0"/>
    <w:p w14:paraId="22E18568" w14:textId="77777777" w:rsidR="00033ED0" w:rsidRDefault="00033ED0" w:rsidP="00033ED0"/>
    <w:p w14:paraId="40C7B23C" w14:textId="77777777" w:rsidR="00033ED0" w:rsidRDefault="00033ED0" w:rsidP="00033ED0">
      <w:pPr>
        <w:widowControl/>
        <w:jc w:val="left"/>
      </w:pPr>
      <w:r>
        <w:br w:type="page"/>
      </w:r>
    </w:p>
    <w:p w14:paraId="480D7E44" w14:textId="77777777" w:rsidR="00033ED0" w:rsidRDefault="00033ED0" w:rsidP="00033ED0">
      <w:pPr>
        <w:pStyle w:val="ac"/>
      </w:pPr>
      <w:r w:rsidRPr="006A5C33">
        <w:lastRenderedPageBreak/>
        <w:drawing>
          <wp:anchor distT="0" distB="0" distL="114300" distR="114300" simplePos="0" relativeHeight="251880448" behindDoc="0" locked="0" layoutInCell="1" allowOverlap="1" wp14:anchorId="2E6AA6D2" wp14:editId="59A05495">
            <wp:simplePos x="0" y="0"/>
            <wp:positionH relativeFrom="column">
              <wp:posOffset>3233478</wp:posOffset>
            </wp:positionH>
            <wp:positionV relativeFrom="paragraph">
              <wp:posOffset>311785</wp:posOffset>
            </wp:positionV>
            <wp:extent cx="2901600" cy="6443280"/>
            <wp:effectExtent l="0" t="0" r="0" b="0"/>
            <wp:wrapNone/>
            <wp:docPr id="132950719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901600" cy="644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問６　どんな居場所があれば行きたい（利用したい）と思いますか。</w:t>
      </w:r>
    </w:p>
    <w:p w14:paraId="48B1C1B5" w14:textId="77777777" w:rsidR="00033ED0" w:rsidRDefault="00033ED0" w:rsidP="00033ED0">
      <w:pPr>
        <w:pStyle w:val="ab"/>
        <w:ind w:right="4649"/>
      </w:pPr>
      <w:r>
        <w:rPr>
          <w:rFonts w:hint="eastAsia"/>
        </w:rPr>
        <w:t>「好きなことをして自由に過ごせる場所」の割合が</w:t>
      </w:r>
      <w:r>
        <w:t>77.5％と最も高く、次いで「いつでも行きたいときに行ける場所」の割合が69.2％、「友だちとおしゃべりができる場所」の割合が67.2％となっています。</w:t>
      </w:r>
    </w:p>
    <w:p w14:paraId="66610FC6" w14:textId="77777777" w:rsidR="00033ED0" w:rsidRDefault="00033ED0" w:rsidP="00033ED0"/>
    <w:p w14:paraId="34A702A9" w14:textId="77777777" w:rsidR="00033ED0" w:rsidRDefault="00033ED0" w:rsidP="00033ED0"/>
    <w:p w14:paraId="061DDE2C" w14:textId="77777777" w:rsidR="00033ED0" w:rsidRDefault="00033ED0" w:rsidP="00033ED0"/>
    <w:p w14:paraId="42E0EA1E" w14:textId="77777777" w:rsidR="00033ED0" w:rsidRDefault="00033ED0" w:rsidP="00033ED0"/>
    <w:p w14:paraId="49825A36" w14:textId="77777777" w:rsidR="00033ED0" w:rsidRPr="006A5C33" w:rsidRDefault="00033ED0" w:rsidP="00033ED0"/>
    <w:p w14:paraId="28CBB73D" w14:textId="77777777" w:rsidR="00033ED0" w:rsidRDefault="00033ED0" w:rsidP="00033ED0"/>
    <w:p w14:paraId="2A416F09" w14:textId="77777777" w:rsidR="00033ED0" w:rsidRDefault="00033ED0" w:rsidP="00033ED0"/>
    <w:p w14:paraId="2B4D77E0" w14:textId="77777777" w:rsidR="00033ED0" w:rsidRDefault="00033ED0" w:rsidP="00033ED0"/>
    <w:p w14:paraId="55FC8A6A" w14:textId="77777777" w:rsidR="00033ED0" w:rsidRDefault="00033ED0" w:rsidP="00033ED0"/>
    <w:p w14:paraId="5456EDA2" w14:textId="77777777" w:rsidR="00033ED0" w:rsidRDefault="00033ED0" w:rsidP="00033ED0"/>
    <w:p w14:paraId="25E733A0" w14:textId="77777777" w:rsidR="00033ED0" w:rsidRDefault="00033ED0" w:rsidP="00033ED0"/>
    <w:p w14:paraId="31B43773" w14:textId="77777777" w:rsidR="00033ED0" w:rsidRDefault="00033ED0" w:rsidP="00033ED0"/>
    <w:p w14:paraId="69C004B3" w14:textId="77777777" w:rsidR="00033ED0" w:rsidRDefault="00033ED0" w:rsidP="00033ED0"/>
    <w:p w14:paraId="068143A3" w14:textId="77777777" w:rsidR="00033ED0" w:rsidRDefault="00033ED0" w:rsidP="00033ED0"/>
    <w:p w14:paraId="280C7A51" w14:textId="77777777" w:rsidR="00033ED0" w:rsidRDefault="00033ED0" w:rsidP="00033ED0"/>
    <w:p w14:paraId="01BD2E73" w14:textId="77777777" w:rsidR="00033ED0" w:rsidRDefault="00033ED0" w:rsidP="00033ED0"/>
    <w:p w14:paraId="51ABAE05" w14:textId="77777777" w:rsidR="00033ED0" w:rsidRDefault="00033ED0" w:rsidP="00033ED0"/>
    <w:p w14:paraId="423FD128" w14:textId="77777777" w:rsidR="00033ED0" w:rsidRDefault="00033ED0" w:rsidP="00033ED0"/>
    <w:p w14:paraId="2547C61F" w14:textId="77777777" w:rsidR="00033ED0" w:rsidRDefault="00033ED0" w:rsidP="00033ED0"/>
    <w:p w14:paraId="4D885DE4" w14:textId="77777777" w:rsidR="00033ED0" w:rsidRDefault="00033ED0" w:rsidP="00033ED0"/>
    <w:p w14:paraId="0386CA60" w14:textId="77777777" w:rsidR="00033ED0" w:rsidRDefault="00033ED0" w:rsidP="00033ED0"/>
    <w:p w14:paraId="650E707B" w14:textId="77777777" w:rsidR="00033ED0" w:rsidRDefault="00033ED0" w:rsidP="00033ED0"/>
    <w:p w14:paraId="75FE13F2" w14:textId="77777777" w:rsidR="00033ED0" w:rsidRDefault="00033ED0" w:rsidP="00033ED0"/>
    <w:p w14:paraId="2F500F05" w14:textId="77777777" w:rsidR="00033ED0" w:rsidRDefault="00033ED0" w:rsidP="00033ED0"/>
    <w:p w14:paraId="2D5D0012" w14:textId="77777777" w:rsidR="00033ED0" w:rsidRDefault="00033ED0" w:rsidP="00033ED0">
      <w:pPr>
        <w:widowControl/>
        <w:jc w:val="left"/>
      </w:pPr>
      <w:r>
        <w:br w:type="page"/>
      </w:r>
    </w:p>
    <w:p w14:paraId="63D8706E" w14:textId="77777777" w:rsidR="00033ED0" w:rsidRDefault="00033ED0" w:rsidP="00033ED0">
      <w:pPr>
        <w:pStyle w:val="ac"/>
      </w:pPr>
      <w:r>
        <w:rPr>
          <w:rFonts w:hint="eastAsia"/>
        </w:rPr>
        <w:lastRenderedPageBreak/>
        <w:t>問７　あなたは、昨年までの長期休暇（夏休みや冬休みなど）の間、どこで過ごすことが多かったですか。朝や昼間の過ごす場所について教えてください。</w:t>
      </w:r>
    </w:p>
    <w:p w14:paraId="015E0727" w14:textId="77777777" w:rsidR="00033ED0" w:rsidRDefault="00033ED0" w:rsidP="00033ED0">
      <w:pPr>
        <w:pStyle w:val="ab"/>
        <w:ind w:right="4649"/>
      </w:pPr>
      <w:r w:rsidRPr="0084544D">
        <w:rPr>
          <w:noProof/>
        </w:rPr>
        <w:drawing>
          <wp:anchor distT="0" distB="0" distL="114300" distR="114300" simplePos="0" relativeHeight="251845632" behindDoc="0" locked="0" layoutInCell="1" allowOverlap="1" wp14:anchorId="137FE7BF" wp14:editId="554AE022">
            <wp:simplePos x="0" y="0"/>
            <wp:positionH relativeFrom="column">
              <wp:posOffset>3239770</wp:posOffset>
            </wp:positionH>
            <wp:positionV relativeFrom="paragraph">
              <wp:posOffset>-35560</wp:posOffset>
            </wp:positionV>
            <wp:extent cx="3360420" cy="3368040"/>
            <wp:effectExtent l="0" t="0" r="0" b="0"/>
            <wp:wrapNone/>
            <wp:docPr id="7899761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「自分の家」の割合が</w:t>
      </w:r>
      <w:r>
        <w:t>72.4％と最も高くなっています。</w:t>
      </w:r>
    </w:p>
    <w:p w14:paraId="0F4518D2" w14:textId="77777777" w:rsidR="00033ED0" w:rsidRDefault="00033ED0" w:rsidP="00033ED0"/>
    <w:p w14:paraId="68D5E5DD" w14:textId="77777777" w:rsidR="00033ED0" w:rsidRDefault="00033ED0" w:rsidP="00033ED0"/>
    <w:p w14:paraId="70E02FC1" w14:textId="77777777" w:rsidR="00033ED0" w:rsidRDefault="00033ED0" w:rsidP="00033ED0"/>
    <w:p w14:paraId="6394E6D0" w14:textId="77777777" w:rsidR="00033ED0" w:rsidRDefault="00033ED0" w:rsidP="00033ED0"/>
    <w:p w14:paraId="6267A263" w14:textId="77777777" w:rsidR="00033ED0" w:rsidRDefault="00033ED0" w:rsidP="00033ED0"/>
    <w:p w14:paraId="3CCD8E3A" w14:textId="77777777" w:rsidR="00033ED0" w:rsidRDefault="00033ED0" w:rsidP="00033ED0"/>
    <w:p w14:paraId="34D60DE1" w14:textId="77777777" w:rsidR="00033ED0" w:rsidRDefault="00033ED0" w:rsidP="00033ED0"/>
    <w:p w14:paraId="12DF3D2B" w14:textId="77777777" w:rsidR="00033ED0" w:rsidRDefault="00033ED0" w:rsidP="00033ED0"/>
    <w:p w14:paraId="193A5897" w14:textId="77777777" w:rsidR="00033ED0" w:rsidRDefault="00033ED0" w:rsidP="00033ED0"/>
    <w:p w14:paraId="6E6554A5" w14:textId="77777777" w:rsidR="00033ED0" w:rsidRDefault="00033ED0" w:rsidP="00033ED0"/>
    <w:p w14:paraId="39AB268D" w14:textId="77777777" w:rsidR="00033ED0" w:rsidRDefault="00033ED0" w:rsidP="00033ED0"/>
    <w:p w14:paraId="75F2C7A3" w14:textId="77777777" w:rsidR="00033ED0" w:rsidRDefault="00033ED0" w:rsidP="00033ED0"/>
    <w:p w14:paraId="7DE19EF0" w14:textId="7653A592" w:rsidR="00033ED0" w:rsidRDefault="00033ED0" w:rsidP="00033ED0">
      <w:pPr>
        <w:widowControl/>
        <w:jc w:val="left"/>
      </w:pPr>
    </w:p>
    <w:p w14:paraId="539B5E96" w14:textId="77777777" w:rsidR="00033ED0" w:rsidRDefault="00033ED0" w:rsidP="00033ED0">
      <w:pPr>
        <w:pStyle w:val="ac"/>
      </w:pPr>
      <w:r>
        <w:rPr>
          <w:rFonts w:hint="eastAsia"/>
        </w:rPr>
        <w:t>問８　あなたは週にどのくらい、食事をしていますか。</w:t>
      </w:r>
    </w:p>
    <w:p w14:paraId="0A889502" w14:textId="77777777" w:rsidR="00033ED0" w:rsidRPr="00270EA5" w:rsidRDefault="00033ED0" w:rsidP="00033ED0">
      <w:pPr>
        <w:pStyle w:val="4"/>
        <w:rPr>
          <w:rFonts w:hAnsi="BIZ UDゴシック"/>
        </w:rPr>
      </w:pPr>
      <w:r w:rsidRPr="00270EA5">
        <w:rPr>
          <w:rFonts w:hAnsi="BIZ UDゴシック" w:hint="eastAsia"/>
        </w:rPr>
        <w:t>朝食</w:t>
      </w:r>
    </w:p>
    <w:p w14:paraId="34C93283" w14:textId="77777777" w:rsidR="00033ED0" w:rsidRDefault="00033ED0" w:rsidP="00033ED0">
      <w:pPr>
        <w:pStyle w:val="ab"/>
        <w:ind w:right="4649"/>
      </w:pPr>
      <w:r w:rsidRPr="0084544D">
        <w:rPr>
          <w:noProof/>
        </w:rPr>
        <w:drawing>
          <wp:anchor distT="0" distB="0" distL="114300" distR="114300" simplePos="0" relativeHeight="251846656" behindDoc="0" locked="0" layoutInCell="1" allowOverlap="1" wp14:anchorId="3117BBAD" wp14:editId="34855783">
            <wp:simplePos x="0" y="0"/>
            <wp:positionH relativeFrom="column">
              <wp:posOffset>3239770</wp:posOffset>
            </wp:positionH>
            <wp:positionV relativeFrom="paragraph">
              <wp:posOffset>-35560</wp:posOffset>
            </wp:positionV>
            <wp:extent cx="3360420" cy="2148840"/>
            <wp:effectExtent l="0" t="0" r="0" b="0"/>
            <wp:wrapNone/>
            <wp:docPr id="108027390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「毎日食べる（週７日）」の割合が</w:t>
      </w:r>
      <w:r>
        <w:t>90.2％と最も高くなっています。</w:t>
      </w:r>
    </w:p>
    <w:p w14:paraId="25A39BB1" w14:textId="77777777" w:rsidR="00033ED0" w:rsidRDefault="00033ED0" w:rsidP="00033ED0"/>
    <w:p w14:paraId="10988F73" w14:textId="77777777" w:rsidR="00033ED0" w:rsidRDefault="00033ED0" w:rsidP="00033ED0"/>
    <w:p w14:paraId="47C3E074" w14:textId="77777777" w:rsidR="00033ED0" w:rsidRDefault="00033ED0" w:rsidP="00033ED0"/>
    <w:p w14:paraId="4086AC64" w14:textId="77777777" w:rsidR="00033ED0" w:rsidRDefault="00033ED0" w:rsidP="00033ED0"/>
    <w:p w14:paraId="68D3FBE8" w14:textId="77777777" w:rsidR="00033ED0" w:rsidRDefault="00033ED0" w:rsidP="00033ED0"/>
    <w:p w14:paraId="2773E181" w14:textId="77777777" w:rsidR="00033ED0" w:rsidRDefault="00033ED0" w:rsidP="00033ED0"/>
    <w:p w14:paraId="239ECCC2" w14:textId="77777777" w:rsidR="00033ED0" w:rsidRDefault="00033ED0" w:rsidP="00033ED0">
      <w:pPr>
        <w:pStyle w:val="aff"/>
      </w:pPr>
      <w:r>
        <w:rPr>
          <w:rFonts w:hint="eastAsia"/>
        </w:rPr>
        <w:t>【学年別】</w:t>
      </w:r>
    </w:p>
    <w:p w14:paraId="1E21FF7A" w14:textId="77777777" w:rsidR="00033ED0" w:rsidRDefault="00033ED0" w:rsidP="00033ED0">
      <w:pPr>
        <w:pStyle w:val="ab"/>
      </w:pPr>
      <w:r w:rsidRPr="00A673E8">
        <w:rPr>
          <w:rFonts w:hint="eastAsia"/>
        </w:rPr>
        <w:t>学年別</w:t>
      </w:r>
      <w:r>
        <w:rPr>
          <w:rFonts w:hint="eastAsia"/>
        </w:rPr>
        <w:t>にみると、大きな差はみられません。</w:t>
      </w:r>
    </w:p>
    <w:p w14:paraId="1952AC5C"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84544D" w14:paraId="33973C21" w14:textId="77777777" w:rsidTr="00BC151E">
        <w:trPr>
          <w:cantSplit/>
          <w:trHeight w:val="1701"/>
        </w:trPr>
        <w:tc>
          <w:tcPr>
            <w:tcW w:w="1701" w:type="dxa"/>
            <w:shd w:val="clear" w:color="auto" w:fill="auto"/>
            <w:vAlign w:val="center"/>
          </w:tcPr>
          <w:p w14:paraId="13AB1260" w14:textId="77777777" w:rsidR="00033ED0" w:rsidRPr="0084544D"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24ECB542"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27F26A49"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毎日食べる（週７日）</w:t>
            </w:r>
          </w:p>
        </w:tc>
        <w:tc>
          <w:tcPr>
            <w:tcW w:w="826" w:type="dxa"/>
            <w:shd w:val="clear" w:color="auto" w:fill="auto"/>
            <w:textDirection w:val="tbRlV"/>
            <w:vAlign w:val="center"/>
          </w:tcPr>
          <w:p w14:paraId="19E44D09"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週５～６日</w:t>
            </w:r>
          </w:p>
        </w:tc>
        <w:tc>
          <w:tcPr>
            <w:tcW w:w="825" w:type="dxa"/>
            <w:shd w:val="clear" w:color="auto" w:fill="auto"/>
            <w:textDirection w:val="tbRlV"/>
            <w:vAlign w:val="center"/>
          </w:tcPr>
          <w:p w14:paraId="666C15EE"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週３～４日</w:t>
            </w:r>
          </w:p>
        </w:tc>
        <w:tc>
          <w:tcPr>
            <w:tcW w:w="826" w:type="dxa"/>
            <w:shd w:val="clear" w:color="auto" w:fill="auto"/>
            <w:textDirection w:val="tbRlV"/>
            <w:vAlign w:val="center"/>
          </w:tcPr>
          <w:p w14:paraId="5B92261F"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週１～２日、ほとんど食べない</w:t>
            </w:r>
          </w:p>
        </w:tc>
        <w:tc>
          <w:tcPr>
            <w:tcW w:w="825" w:type="dxa"/>
            <w:shd w:val="clear" w:color="auto" w:fill="auto"/>
            <w:textDirection w:val="tbRlV"/>
            <w:vAlign w:val="center"/>
          </w:tcPr>
          <w:p w14:paraId="10CD6B3A"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無回答</w:t>
            </w:r>
          </w:p>
        </w:tc>
      </w:tr>
      <w:tr w:rsidR="00033ED0" w:rsidRPr="0084544D" w14:paraId="00D1C0B7" w14:textId="77777777" w:rsidTr="00BC151E">
        <w:tc>
          <w:tcPr>
            <w:tcW w:w="1701" w:type="dxa"/>
            <w:shd w:val="clear" w:color="auto" w:fill="auto"/>
            <w:vAlign w:val="center"/>
          </w:tcPr>
          <w:p w14:paraId="4BEA9056"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全</w:t>
            </w:r>
            <w:r w:rsidRPr="0084544D">
              <w:rPr>
                <w:rFonts w:ascii="BIZ UDゴシック" w:eastAsia="BIZ UDゴシック" w:hAnsi="BIZ UDゴシック" w:cs="ＭＳ Ｐ明朝"/>
                <w:color w:val="000000"/>
                <w:kern w:val="0"/>
                <w:sz w:val="18"/>
                <w:szCs w:val="20"/>
              </w:rPr>
              <w:t xml:space="preserve">  </w:t>
            </w:r>
            <w:r w:rsidRPr="0084544D">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00AFFEA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601</w:t>
            </w:r>
          </w:p>
        </w:tc>
        <w:tc>
          <w:tcPr>
            <w:tcW w:w="826" w:type="dxa"/>
            <w:tcBorders>
              <w:left w:val="double" w:sz="4" w:space="0" w:color="auto"/>
            </w:tcBorders>
            <w:shd w:val="clear" w:color="auto" w:fill="auto"/>
            <w:vAlign w:val="center"/>
          </w:tcPr>
          <w:p w14:paraId="7AC7E94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90.2 </w:t>
            </w:r>
          </w:p>
        </w:tc>
        <w:tc>
          <w:tcPr>
            <w:tcW w:w="826" w:type="dxa"/>
            <w:shd w:val="clear" w:color="auto" w:fill="auto"/>
            <w:vAlign w:val="center"/>
          </w:tcPr>
          <w:p w14:paraId="624C7E7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5.7 </w:t>
            </w:r>
          </w:p>
        </w:tc>
        <w:tc>
          <w:tcPr>
            <w:tcW w:w="825" w:type="dxa"/>
            <w:shd w:val="clear" w:color="auto" w:fill="auto"/>
            <w:vAlign w:val="center"/>
          </w:tcPr>
          <w:p w14:paraId="2B9C796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1.5 </w:t>
            </w:r>
          </w:p>
        </w:tc>
        <w:tc>
          <w:tcPr>
            <w:tcW w:w="826" w:type="dxa"/>
            <w:shd w:val="clear" w:color="auto" w:fill="auto"/>
            <w:vAlign w:val="center"/>
          </w:tcPr>
          <w:p w14:paraId="2CEABDB6"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1.7 </w:t>
            </w:r>
          </w:p>
        </w:tc>
        <w:tc>
          <w:tcPr>
            <w:tcW w:w="825" w:type="dxa"/>
            <w:shd w:val="clear" w:color="auto" w:fill="auto"/>
            <w:vAlign w:val="center"/>
          </w:tcPr>
          <w:p w14:paraId="447CBFA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1.0 </w:t>
            </w:r>
          </w:p>
        </w:tc>
      </w:tr>
      <w:tr w:rsidR="00033ED0" w:rsidRPr="0084544D" w14:paraId="287D8F8F" w14:textId="77777777" w:rsidTr="00BC151E">
        <w:tc>
          <w:tcPr>
            <w:tcW w:w="1701" w:type="dxa"/>
            <w:shd w:val="clear" w:color="auto" w:fill="auto"/>
            <w:vAlign w:val="center"/>
          </w:tcPr>
          <w:p w14:paraId="09DAEBCC"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小学４年生</w:t>
            </w:r>
          </w:p>
        </w:tc>
        <w:tc>
          <w:tcPr>
            <w:tcW w:w="825" w:type="dxa"/>
            <w:tcBorders>
              <w:right w:val="double" w:sz="4" w:space="0" w:color="auto"/>
            </w:tcBorders>
            <w:shd w:val="clear" w:color="auto" w:fill="auto"/>
            <w:vAlign w:val="center"/>
          </w:tcPr>
          <w:p w14:paraId="2E94B73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180</w:t>
            </w:r>
          </w:p>
        </w:tc>
        <w:tc>
          <w:tcPr>
            <w:tcW w:w="826" w:type="dxa"/>
            <w:tcBorders>
              <w:left w:val="double" w:sz="4" w:space="0" w:color="auto"/>
            </w:tcBorders>
            <w:shd w:val="clear" w:color="auto" w:fill="auto"/>
            <w:vAlign w:val="center"/>
          </w:tcPr>
          <w:p w14:paraId="1A46AB7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90.6 </w:t>
            </w:r>
          </w:p>
        </w:tc>
        <w:tc>
          <w:tcPr>
            <w:tcW w:w="826" w:type="dxa"/>
            <w:shd w:val="clear" w:color="auto" w:fill="auto"/>
            <w:vAlign w:val="center"/>
          </w:tcPr>
          <w:p w14:paraId="242CBF9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3.9 </w:t>
            </w:r>
          </w:p>
        </w:tc>
        <w:tc>
          <w:tcPr>
            <w:tcW w:w="825" w:type="dxa"/>
            <w:shd w:val="clear" w:color="auto" w:fill="auto"/>
            <w:vAlign w:val="center"/>
          </w:tcPr>
          <w:p w14:paraId="63BE233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3.3 </w:t>
            </w:r>
          </w:p>
        </w:tc>
        <w:tc>
          <w:tcPr>
            <w:tcW w:w="826" w:type="dxa"/>
            <w:shd w:val="clear" w:color="auto" w:fill="auto"/>
            <w:vAlign w:val="center"/>
          </w:tcPr>
          <w:p w14:paraId="105A992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1.1 </w:t>
            </w:r>
          </w:p>
        </w:tc>
        <w:tc>
          <w:tcPr>
            <w:tcW w:w="825" w:type="dxa"/>
            <w:shd w:val="clear" w:color="auto" w:fill="auto"/>
            <w:vAlign w:val="center"/>
          </w:tcPr>
          <w:p w14:paraId="7EB2B2A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1.1 </w:t>
            </w:r>
          </w:p>
        </w:tc>
      </w:tr>
      <w:tr w:rsidR="00033ED0" w:rsidRPr="0084544D" w14:paraId="5129CAF5" w14:textId="77777777" w:rsidTr="00BC151E">
        <w:tc>
          <w:tcPr>
            <w:tcW w:w="1701" w:type="dxa"/>
            <w:shd w:val="clear" w:color="auto" w:fill="auto"/>
            <w:vAlign w:val="center"/>
          </w:tcPr>
          <w:p w14:paraId="73F92C66"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小学５年生</w:t>
            </w:r>
          </w:p>
        </w:tc>
        <w:tc>
          <w:tcPr>
            <w:tcW w:w="825" w:type="dxa"/>
            <w:tcBorders>
              <w:right w:val="double" w:sz="4" w:space="0" w:color="auto"/>
            </w:tcBorders>
            <w:shd w:val="clear" w:color="auto" w:fill="auto"/>
            <w:vAlign w:val="center"/>
          </w:tcPr>
          <w:p w14:paraId="392941E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215</w:t>
            </w:r>
          </w:p>
        </w:tc>
        <w:tc>
          <w:tcPr>
            <w:tcW w:w="826" w:type="dxa"/>
            <w:tcBorders>
              <w:left w:val="double" w:sz="4" w:space="0" w:color="auto"/>
            </w:tcBorders>
            <w:shd w:val="clear" w:color="auto" w:fill="auto"/>
            <w:vAlign w:val="center"/>
          </w:tcPr>
          <w:p w14:paraId="7ED16C9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91.6 </w:t>
            </w:r>
          </w:p>
        </w:tc>
        <w:tc>
          <w:tcPr>
            <w:tcW w:w="826" w:type="dxa"/>
            <w:shd w:val="clear" w:color="auto" w:fill="auto"/>
            <w:vAlign w:val="center"/>
          </w:tcPr>
          <w:p w14:paraId="4340CA5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5.6 </w:t>
            </w:r>
          </w:p>
        </w:tc>
        <w:tc>
          <w:tcPr>
            <w:tcW w:w="825" w:type="dxa"/>
            <w:shd w:val="clear" w:color="auto" w:fill="auto"/>
            <w:vAlign w:val="center"/>
          </w:tcPr>
          <w:p w14:paraId="279FE0B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0.9 </w:t>
            </w:r>
          </w:p>
        </w:tc>
        <w:tc>
          <w:tcPr>
            <w:tcW w:w="826" w:type="dxa"/>
            <w:shd w:val="clear" w:color="auto" w:fill="auto"/>
            <w:vAlign w:val="center"/>
          </w:tcPr>
          <w:p w14:paraId="3B7BEC2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1.4 </w:t>
            </w:r>
          </w:p>
        </w:tc>
        <w:tc>
          <w:tcPr>
            <w:tcW w:w="825" w:type="dxa"/>
            <w:shd w:val="clear" w:color="auto" w:fill="auto"/>
            <w:vAlign w:val="center"/>
          </w:tcPr>
          <w:p w14:paraId="1C1E4AD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r>
      <w:tr w:rsidR="00033ED0" w:rsidRPr="0084544D" w14:paraId="6DE45C34" w14:textId="77777777" w:rsidTr="00BC151E">
        <w:tc>
          <w:tcPr>
            <w:tcW w:w="1701" w:type="dxa"/>
            <w:shd w:val="clear" w:color="auto" w:fill="auto"/>
            <w:vAlign w:val="center"/>
          </w:tcPr>
          <w:p w14:paraId="4B5C0354"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小学６年生</w:t>
            </w:r>
          </w:p>
        </w:tc>
        <w:tc>
          <w:tcPr>
            <w:tcW w:w="825" w:type="dxa"/>
            <w:tcBorders>
              <w:right w:val="double" w:sz="4" w:space="0" w:color="auto"/>
            </w:tcBorders>
            <w:shd w:val="clear" w:color="auto" w:fill="auto"/>
            <w:vAlign w:val="center"/>
          </w:tcPr>
          <w:p w14:paraId="23F87DB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202</w:t>
            </w:r>
          </w:p>
        </w:tc>
        <w:tc>
          <w:tcPr>
            <w:tcW w:w="826" w:type="dxa"/>
            <w:tcBorders>
              <w:left w:val="double" w:sz="4" w:space="0" w:color="auto"/>
            </w:tcBorders>
            <w:shd w:val="clear" w:color="auto" w:fill="auto"/>
            <w:vAlign w:val="center"/>
          </w:tcPr>
          <w:p w14:paraId="0EFAB06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89.1 </w:t>
            </w:r>
          </w:p>
        </w:tc>
        <w:tc>
          <w:tcPr>
            <w:tcW w:w="826" w:type="dxa"/>
            <w:shd w:val="clear" w:color="auto" w:fill="auto"/>
            <w:vAlign w:val="center"/>
          </w:tcPr>
          <w:p w14:paraId="424EA66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7.4 </w:t>
            </w:r>
          </w:p>
        </w:tc>
        <w:tc>
          <w:tcPr>
            <w:tcW w:w="825" w:type="dxa"/>
            <w:shd w:val="clear" w:color="auto" w:fill="auto"/>
            <w:vAlign w:val="center"/>
          </w:tcPr>
          <w:p w14:paraId="5E538E38"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c>
          <w:tcPr>
            <w:tcW w:w="826" w:type="dxa"/>
            <w:shd w:val="clear" w:color="auto" w:fill="auto"/>
            <w:vAlign w:val="center"/>
          </w:tcPr>
          <w:p w14:paraId="4683E66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2.5 </w:t>
            </w:r>
          </w:p>
        </w:tc>
        <w:tc>
          <w:tcPr>
            <w:tcW w:w="825" w:type="dxa"/>
            <w:shd w:val="clear" w:color="auto" w:fill="auto"/>
            <w:vAlign w:val="center"/>
          </w:tcPr>
          <w:p w14:paraId="4D2A615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1.0 </w:t>
            </w:r>
          </w:p>
        </w:tc>
      </w:tr>
    </w:tbl>
    <w:p w14:paraId="0C5FE0D0" w14:textId="77777777" w:rsidR="00033ED0" w:rsidRDefault="00033ED0" w:rsidP="00033ED0">
      <w:pPr>
        <w:widowControl/>
        <w:jc w:val="left"/>
      </w:pPr>
      <w:r>
        <w:br w:type="page"/>
      </w:r>
    </w:p>
    <w:p w14:paraId="55404ABA" w14:textId="77777777" w:rsidR="00033ED0" w:rsidRDefault="00033ED0" w:rsidP="00033ED0">
      <w:pPr>
        <w:pStyle w:val="4"/>
      </w:pPr>
      <w:r>
        <w:rPr>
          <w:rFonts w:hint="eastAsia"/>
        </w:rPr>
        <w:lastRenderedPageBreak/>
        <w:t>夕食</w:t>
      </w:r>
    </w:p>
    <w:p w14:paraId="1E7FA022" w14:textId="77777777" w:rsidR="00033ED0" w:rsidRDefault="00033ED0" w:rsidP="00033ED0">
      <w:pPr>
        <w:pStyle w:val="ab"/>
        <w:ind w:right="4649"/>
      </w:pPr>
      <w:r w:rsidRPr="0084544D">
        <w:rPr>
          <w:noProof/>
        </w:rPr>
        <w:drawing>
          <wp:anchor distT="0" distB="0" distL="114300" distR="114300" simplePos="0" relativeHeight="251847680" behindDoc="0" locked="0" layoutInCell="1" allowOverlap="1" wp14:anchorId="4AF984A8" wp14:editId="7A7B0A4A">
            <wp:simplePos x="0" y="0"/>
            <wp:positionH relativeFrom="column">
              <wp:posOffset>3239770</wp:posOffset>
            </wp:positionH>
            <wp:positionV relativeFrom="paragraph">
              <wp:posOffset>-35560</wp:posOffset>
            </wp:positionV>
            <wp:extent cx="3360420" cy="2148840"/>
            <wp:effectExtent l="0" t="0" r="0" b="0"/>
            <wp:wrapNone/>
            <wp:docPr id="81922164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「毎日食べる（週７日）」の割合が</w:t>
      </w:r>
      <w:r>
        <w:t>94.7％と最も高くなっています。</w:t>
      </w:r>
    </w:p>
    <w:p w14:paraId="212EF4AC" w14:textId="77777777" w:rsidR="00033ED0" w:rsidRDefault="00033ED0" w:rsidP="00033ED0"/>
    <w:p w14:paraId="216D266E" w14:textId="77777777" w:rsidR="00033ED0" w:rsidRDefault="00033ED0" w:rsidP="00033ED0"/>
    <w:p w14:paraId="7368096C" w14:textId="77777777" w:rsidR="00033ED0" w:rsidRDefault="00033ED0" w:rsidP="00033ED0"/>
    <w:p w14:paraId="793E6EAA" w14:textId="77777777" w:rsidR="00033ED0" w:rsidRDefault="00033ED0" w:rsidP="00033ED0"/>
    <w:p w14:paraId="6B286877" w14:textId="77777777" w:rsidR="00033ED0" w:rsidRDefault="00033ED0" w:rsidP="00033ED0"/>
    <w:p w14:paraId="083C8F0D" w14:textId="77777777" w:rsidR="00033ED0" w:rsidRDefault="00033ED0" w:rsidP="00033ED0"/>
    <w:p w14:paraId="45E249BA" w14:textId="77777777" w:rsidR="00033ED0" w:rsidRDefault="00033ED0" w:rsidP="00033ED0">
      <w:pPr>
        <w:pStyle w:val="aff"/>
      </w:pPr>
      <w:r>
        <w:rPr>
          <w:rFonts w:hint="eastAsia"/>
        </w:rPr>
        <w:t>【学年別】</w:t>
      </w:r>
    </w:p>
    <w:p w14:paraId="153348C1" w14:textId="77777777" w:rsidR="00033ED0" w:rsidRDefault="00033ED0" w:rsidP="00033ED0">
      <w:pPr>
        <w:pStyle w:val="ab"/>
      </w:pPr>
      <w:r w:rsidRPr="00A673E8">
        <w:rPr>
          <w:rFonts w:hint="eastAsia"/>
        </w:rPr>
        <w:t>学年別</w:t>
      </w:r>
      <w:r>
        <w:rPr>
          <w:rFonts w:hint="eastAsia"/>
        </w:rPr>
        <w:t>にみると、大きな差はみられません。</w:t>
      </w:r>
    </w:p>
    <w:p w14:paraId="6B7AC1F8"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84544D" w14:paraId="33941EA6" w14:textId="77777777" w:rsidTr="00BC151E">
        <w:trPr>
          <w:cantSplit/>
          <w:trHeight w:val="1701"/>
        </w:trPr>
        <w:tc>
          <w:tcPr>
            <w:tcW w:w="1701" w:type="dxa"/>
            <w:shd w:val="clear" w:color="auto" w:fill="auto"/>
            <w:vAlign w:val="center"/>
          </w:tcPr>
          <w:p w14:paraId="5F70273A" w14:textId="77777777" w:rsidR="00033ED0" w:rsidRPr="0084544D"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6C9DB7B5"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799D7A36"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毎日食べる（週７日）</w:t>
            </w:r>
          </w:p>
        </w:tc>
        <w:tc>
          <w:tcPr>
            <w:tcW w:w="826" w:type="dxa"/>
            <w:shd w:val="clear" w:color="auto" w:fill="auto"/>
            <w:textDirection w:val="tbRlV"/>
            <w:vAlign w:val="center"/>
          </w:tcPr>
          <w:p w14:paraId="29665358"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週５～６日</w:t>
            </w:r>
          </w:p>
        </w:tc>
        <w:tc>
          <w:tcPr>
            <w:tcW w:w="825" w:type="dxa"/>
            <w:shd w:val="clear" w:color="auto" w:fill="auto"/>
            <w:textDirection w:val="tbRlV"/>
            <w:vAlign w:val="center"/>
          </w:tcPr>
          <w:p w14:paraId="559815D5"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週３～４日</w:t>
            </w:r>
          </w:p>
        </w:tc>
        <w:tc>
          <w:tcPr>
            <w:tcW w:w="826" w:type="dxa"/>
            <w:shd w:val="clear" w:color="auto" w:fill="auto"/>
            <w:textDirection w:val="tbRlV"/>
            <w:vAlign w:val="center"/>
          </w:tcPr>
          <w:p w14:paraId="468A756E"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週１～２日、ほとんど食べない</w:t>
            </w:r>
          </w:p>
        </w:tc>
        <w:tc>
          <w:tcPr>
            <w:tcW w:w="825" w:type="dxa"/>
            <w:shd w:val="clear" w:color="auto" w:fill="auto"/>
            <w:textDirection w:val="tbRlV"/>
            <w:vAlign w:val="center"/>
          </w:tcPr>
          <w:p w14:paraId="48C7C9C3"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無回答</w:t>
            </w:r>
          </w:p>
        </w:tc>
      </w:tr>
      <w:tr w:rsidR="00033ED0" w:rsidRPr="0084544D" w14:paraId="796BB3CA" w14:textId="77777777" w:rsidTr="00BC151E">
        <w:tc>
          <w:tcPr>
            <w:tcW w:w="1701" w:type="dxa"/>
            <w:shd w:val="clear" w:color="auto" w:fill="auto"/>
            <w:vAlign w:val="center"/>
          </w:tcPr>
          <w:p w14:paraId="546893DB"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全</w:t>
            </w:r>
            <w:r w:rsidRPr="0084544D">
              <w:rPr>
                <w:rFonts w:ascii="BIZ UDゴシック" w:eastAsia="BIZ UDゴシック" w:hAnsi="BIZ UDゴシック" w:cs="ＭＳ Ｐ明朝"/>
                <w:color w:val="000000"/>
                <w:kern w:val="0"/>
                <w:sz w:val="18"/>
                <w:szCs w:val="20"/>
              </w:rPr>
              <w:t xml:space="preserve">  </w:t>
            </w:r>
            <w:r w:rsidRPr="0084544D">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4AFD125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601</w:t>
            </w:r>
          </w:p>
        </w:tc>
        <w:tc>
          <w:tcPr>
            <w:tcW w:w="826" w:type="dxa"/>
            <w:tcBorders>
              <w:left w:val="double" w:sz="4" w:space="0" w:color="auto"/>
            </w:tcBorders>
            <w:shd w:val="clear" w:color="auto" w:fill="auto"/>
            <w:vAlign w:val="center"/>
          </w:tcPr>
          <w:p w14:paraId="69B4C4D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94.7 </w:t>
            </w:r>
          </w:p>
        </w:tc>
        <w:tc>
          <w:tcPr>
            <w:tcW w:w="826" w:type="dxa"/>
            <w:shd w:val="clear" w:color="auto" w:fill="auto"/>
            <w:vAlign w:val="center"/>
          </w:tcPr>
          <w:p w14:paraId="56F0E31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2.8 </w:t>
            </w:r>
          </w:p>
        </w:tc>
        <w:tc>
          <w:tcPr>
            <w:tcW w:w="825" w:type="dxa"/>
            <w:shd w:val="clear" w:color="auto" w:fill="auto"/>
            <w:vAlign w:val="center"/>
          </w:tcPr>
          <w:p w14:paraId="7243F76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c>
          <w:tcPr>
            <w:tcW w:w="826" w:type="dxa"/>
            <w:shd w:val="clear" w:color="auto" w:fill="auto"/>
            <w:vAlign w:val="center"/>
          </w:tcPr>
          <w:p w14:paraId="3476869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0.7 </w:t>
            </w:r>
          </w:p>
        </w:tc>
        <w:tc>
          <w:tcPr>
            <w:tcW w:w="825" w:type="dxa"/>
            <w:shd w:val="clear" w:color="auto" w:fill="auto"/>
            <w:vAlign w:val="center"/>
          </w:tcPr>
          <w:p w14:paraId="4216A2A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1.3 </w:t>
            </w:r>
          </w:p>
        </w:tc>
      </w:tr>
      <w:tr w:rsidR="00033ED0" w:rsidRPr="0084544D" w14:paraId="071CF9B7" w14:textId="77777777" w:rsidTr="00BC151E">
        <w:tc>
          <w:tcPr>
            <w:tcW w:w="1701" w:type="dxa"/>
            <w:shd w:val="clear" w:color="auto" w:fill="auto"/>
            <w:vAlign w:val="center"/>
          </w:tcPr>
          <w:p w14:paraId="33DD50A2"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小学４年生</w:t>
            </w:r>
          </w:p>
        </w:tc>
        <w:tc>
          <w:tcPr>
            <w:tcW w:w="825" w:type="dxa"/>
            <w:tcBorders>
              <w:right w:val="double" w:sz="4" w:space="0" w:color="auto"/>
            </w:tcBorders>
            <w:shd w:val="clear" w:color="auto" w:fill="auto"/>
            <w:vAlign w:val="center"/>
          </w:tcPr>
          <w:p w14:paraId="4C6B214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180</w:t>
            </w:r>
          </w:p>
        </w:tc>
        <w:tc>
          <w:tcPr>
            <w:tcW w:w="826" w:type="dxa"/>
            <w:tcBorders>
              <w:left w:val="double" w:sz="4" w:space="0" w:color="auto"/>
            </w:tcBorders>
            <w:shd w:val="clear" w:color="auto" w:fill="auto"/>
            <w:vAlign w:val="center"/>
          </w:tcPr>
          <w:p w14:paraId="44E7A29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92.8 </w:t>
            </w:r>
          </w:p>
        </w:tc>
        <w:tc>
          <w:tcPr>
            <w:tcW w:w="826" w:type="dxa"/>
            <w:shd w:val="clear" w:color="auto" w:fill="auto"/>
            <w:vAlign w:val="center"/>
          </w:tcPr>
          <w:p w14:paraId="05563F6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3.3 </w:t>
            </w:r>
          </w:p>
        </w:tc>
        <w:tc>
          <w:tcPr>
            <w:tcW w:w="825" w:type="dxa"/>
            <w:shd w:val="clear" w:color="auto" w:fill="auto"/>
            <w:vAlign w:val="center"/>
          </w:tcPr>
          <w:p w14:paraId="58C9ED4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0.6 </w:t>
            </w:r>
          </w:p>
        </w:tc>
        <w:tc>
          <w:tcPr>
            <w:tcW w:w="826" w:type="dxa"/>
            <w:shd w:val="clear" w:color="auto" w:fill="auto"/>
            <w:vAlign w:val="center"/>
          </w:tcPr>
          <w:p w14:paraId="55A0F83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2.2 </w:t>
            </w:r>
          </w:p>
        </w:tc>
        <w:tc>
          <w:tcPr>
            <w:tcW w:w="825" w:type="dxa"/>
            <w:shd w:val="clear" w:color="auto" w:fill="auto"/>
            <w:vAlign w:val="center"/>
          </w:tcPr>
          <w:p w14:paraId="1B5E2E25"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1.1 </w:t>
            </w:r>
          </w:p>
        </w:tc>
      </w:tr>
      <w:tr w:rsidR="00033ED0" w:rsidRPr="0084544D" w14:paraId="5039CA2F" w14:textId="77777777" w:rsidTr="00BC151E">
        <w:tc>
          <w:tcPr>
            <w:tcW w:w="1701" w:type="dxa"/>
            <w:shd w:val="clear" w:color="auto" w:fill="auto"/>
            <w:vAlign w:val="center"/>
          </w:tcPr>
          <w:p w14:paraId="7DA4A4C3"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小学５年生</w:t>
            </w:r>
          </w:p>
        </w:tc>
        <w:tc>
          <w:tcPr>
            <w:tcW w:w="825" w:type="dxa"/>
            <w:tcBorders>
              <w:right w:val="double" w:sz="4" w:space="0" w:color="auto"/>
            </w:tcBorders>
            <w:shd w:val="clear" w:color="auto" w:fill="auto"/>
            <w:vAlign w:val="center"/>
          </w:tcPr>
          <w:p w14:paraId="3051D16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215</w:t>
            </w:r>
          </w:p>
        </w:tc>
        <w:tc>
          <w:tcPr>
            <w:tcW w:w="826" w:type="dxa"/>
            <w:tcBorders>
              <w:left w:val="double" w:sz="4" w:space="0" w:color="auto"/>
            </w:tcBorders>
            <w:shd w:val="clear" w:color="auto" w:fill="auto"/>
            <w:vAlign w:val="center"/>
          </w:tcPr>
          <w:p w14:paraId="4DDAA93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96.3 </w:t>
            </w:r>
          </w:p>
        </w:tc>
        <w:tc>
          <w:tcPr>
            <w:tcW w:w="826" w:type="dxa"/>
            <w:shd w:val="clear" w:color="auto" w:fill="auto"/>
            <w:vAlign w:val="center"/>
          </w:tcPr>
          <w:p w14:paraId="589B870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2.8 </w:t>
            </w:r>
          </w:p>
        </w:tc>
        <w:tc>
          <w:tcPr>
            <w:tcW w:w="825" w:type="dxa"/>
            <w:shd w:val="clear" w:color="auto" w:fill="auto"/>
            <w:vAlign w:val="center"/>
          </w:tcPr>
          <w:p w14:paraId="61986A7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c>
          <w:tcPr>
            <w:tcW w:w="826" w:type="dxa"/>
            <w:shd w:val="clear" w:color="auto" w:fill="auto"/>
            <w:vAlign w:val="center"/>
          </w:tcPr>
          <w:p w14:paraId="2F393D4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41F0DC2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r>
      <w:tr w:rsidR="00033ED0" w:rsidRPr="0084544D" w14:paraId="6954971C" w14:textId="77777777" w:rsidTr="00BC151E">
        <w:tc>
          <w:tcPr>
            <w:tcW w:w="1701" w:type="dxa"/>
            <w:shd w:val="clear" w:color="auto" w:fill="auto"/>
            <w:vAlign w:val="center"/>
          </w:tcPr>
          <w:p w14:paraId="540E5200"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小学６年生</w:t>
            </w:r>
          </w:p>
        </w:tc>
        <w:tc>
          <w:tcPr>
            <w:tcW w:w="825" w:type="dxa"/>
            <w:tcBorders>
              <w:right w:val="double" w:sz="4" w:space="0" w:color="auto"/>
            </w:tcBorders>
            <w:shd w:val="clear" w:color="auto" w:fill="auto"/>
            <w:vAlign w:val="center"/>
          </w:tcPr>
          <w:p w14:paraId="446CBD8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202</w:t>
            </w:r>
          </w:p>
        </w:tc>
        <w:tc>
          <w:tcPr>
            <w:tcW w:w="826" w:type="dxa"/>
            <w:tcBorders>
              <w:left w:val="double" w:sz="4" w:space="0" w:color="auto"/>
            </w:tcBorders>
            <w:shd w:val="clear" w:color="auto" w:fill="auto"/>
            <w:vAlign w:val="center"/>
          </w:tcPr>
          <w:p w14:paraId="1AB0346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95.0 </w:t>
            </w:r>
          </w:p>
        </w:tc>
        <w:tc>
          <w:tcPr>
            <w:tcW w:w="826" w:type="dxa"/>
            <w:shd w:val="clear" w:color="auto" w:fill="auto"/>
            <w:vAlign w:val="center"/>
          </w:tcPr>
          <w:p w14:paraId="74D7CC2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2.5 </w:t>
            </w:r>
          </w:p>
        </w:tc>
        <w:tc>
          <w:tcPr>
            <w:tcW w:w="825" w:type="dxa"/>
            <w:shd w:val="clear" w:color="auto" w:fill="auto"/>
            <w:vAlign w:val="center"/>
          </w:tcPr>
          <w:p w14:paraId="15C0DC5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c>
          <w:tcPr>
            <w:tcW w:w="826" w:type="dxa"/>
            <w:shd w:val="clear" w:color="auto" w:fill="auto"/>
            <w:vAlign w:val="center"/>
          </w:tcPr>
          <w:p w14:paraId="22D221D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726A0BD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2.0 </w:t>
            </w:r>
          </w:p>
        </w:tc>
      </w:tr>
    </w:tbl>
    <w:p w14:paraId="6D35F7F1" w14:textId="77777777" w:rsidR="00033ED0" w:rsidRDefault="00033ED0" w:rsidP="00033ED0"/>
    <w:p w14:paraId="32A9AA72" w14:textId="77777777" w:rsidR="00033ED0" w:rsidRDefault="00033ED0" w:rsidP="00033ED0">
      <w:pPr>
        <w:pStyle w:val="4"/>
      </w:pPr>
      <w:r>
        <w:rPr>
          <w:rFonts w:hint="eastAsia"/>
        </w:rPr>
        <w:t>夏休みや冬休みなどの期間の昼食</w:t>
      </w:r>
    </w:p>
    <w:p w14:paraId="31FCB646" w14:textId="77777777" w:rsidR="00033ED0" w:rsidRDefault="00033ED0" w:rsidP="00033ED0">
      <w:pPr>
        <w:pStyle w:val="ab"/>
        <w:ind w:right="4649"/>
      </w:pPr>
      <w:r w:rsidRPr="0084544D">
        <w:rPr>
          <w:noProof/>
        </w:rPr>
        <w:drawing>
          <wp:anchor distT="0" distB="0" distL="114300" distR="114300" simplePos="0" relativeHeight="251848704" behindDoc="0" locked="0" layoutInCell="1" allowOverlap="1" wp14:anchorId="307AE970" wp14:editId="5D46A095">
            <wp:simplePos x="0" y="0"/>
            <wp:positionH relativeFrom="column">
              <wp:posOffset>3239770</wp:posOffset>
            </wp:positionH>
            <wp:positionV relativeFrom="paragraph">
              <wp:posOffset>-35560</wp:posOffset>
            </wp:positionV>
            <wp:extent cx="3360420" cy="2148840"/>
            <wp:effectExtent l="0" t="0" r="0" b="0"/>
            <wp:wrapNone/>
            <wp:docPr id="201144502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「毎日食べる（週７日）」の割合が</w:t>
      </w:r>
      <w:r>
        <w:t>91.5％と最も高くなっています。</w:t>
      </w:r>
    </w:p>
    <w:p w14:paraId="46E9739F" w14:textId="77777777" w:rsidR="00033ED0" w:rsidRDefault="00033ED0" w:rsidP="00033ED0"/>
    <w:p w14:paraId="05056C96" w14:textId="77777777" w:rsidR="00033ED0" w:rsidRDefault="00033ED0" w:rsidP="00033ED0"/>
    <w:p w14:paraId="3C237775" w14:textId="77777777" w:rsidR="00033ED0" w:rsidRDefault="00033ED0" w:rsidP="00033ED0"/>
    <w:p w14:paraId="37AA897D" w14:textId="77777777" w:rsidR="00033ED0" w:rsidRDefault="00033ED0" w:rsidP="00033ED0"/>
    <w:p w14:paraId="24694CEA" w14:textId="77777777" w:rsidR="00033ED0" w:rsidRDefault="00033ED0" w:rsidP="00033ED0"/>
    <w:p w14:paraId="1CF80897" w14:textId="77777777" w:rsidR="00033ED0" w:rsidRDefault="00033ED0" w:rsidP="00033ED0"/>
    <w:p w14:paraId="726E3AD4" w14:textId="77777777" w:rsidR="00033ED0" w:rsidRDefault="00033ED0" w:rsidP="00033ED0">
      <w:pPr>
        <w:pStyle w:val="aff"/>
      </w:pPr>
      <w:r>
        <w:rPr>
          <w:rFonts w:hint="eastAsia"/>
        </w:rPr>
        <w:t>【学年別】</w:t>
      </w:r>
    </w:p>
    <w:p w14:paraId="09D3DD24" w14:textId="77777777" w:rsidR="00033ED0" w:rsidRDefault="00033ED0" w:rsidP="00033ED0">
      <w:pPr>
        <w:pStyle w:val="ab"/>
      </w:pPr>
      <w:r w:rsidRPr="00A673E8">
        <w:rPr>
          <w:rFonts w:hint="eastAsia"/>
        </w:rPr>
        <w:t>学年別</w:t>
      </w:r>
      <w:r>
        <w:rPr>
          <w:rFonts w:hint="eastAsia"/>
        </w:rPr>
        <w:t>にみると、大きな差はみられません。</w:t>
      </w:r>
    </w:p>
    <w:p w14:paraId="1FD766F3"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84544D" w14:paraId="01DA63F5" w14:textId="77777777" w:rsidTr="00BC151E">
        <w:trPr>
          <w:cantSplit/>
          <w:trHeight w:val="1701"/>
        </w:trPr>
        <w:tc>
          <w:tcPr>
            <w:tcW w:w="1701" w:type="dxa"/>
            <w:shd w:val="clear" w:color="auto" w:fill="auto"/>
            <w:vAlign w:val="center"/>
          </w:tcPr>
          <w:p w14:paraId="25954CF3" w14:textId="77777777" w:rsidR="00033ED0" w:rsidRPr="0084544D"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6BB5C37E"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3719A1F9"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毎日食べる（週７日）</w:t>
            </w:r>
          </w:p>
        </w:tc>
        <w:tc>
          <w:tcPr>
            <w:tcW w:w="826" w:type="dxa"/>
            <w:shd w:val="clear" w:color="auto" w:fill="auto"/>
            <w:textDirection w:val="tbRlV"/>
            <w:vAlign w:val="center"/>
          </w:tcPr>
          <w:p w14:paraId="6D67A831"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週５～６日</w:t>
            </w:r>
          </w:p>
        </w:tc>
        <w:tc>
          <w:tcPr>
            <w:tcW w:w="825" w:type="dxa"/>
            <w:shd w:val="clear" w:color="auto" w:fill="auto"/>
            <w:textDirection w:val="tbRlV"/>
            <w:vAlign w:val="center"/>
          </w:tcPr>
          <w:p w14:paraId="3CAC5EBB"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週３～４日</w:t>
            </w:r>
          </w:p>
        </w:tc>
        <w:tc>
          <w:tcPr>
            <w:tcW w:w="826" w:type="dxa"/>
            <w:shd w:val="clear" w:color="auto" w:fill="auto"/>
            <w:textDirection w:val="tbRlV"/>
            <w:vAlign w:val="center"/>
          </w:tcPr>
          <w:p w14:paraId="3BBAFA62"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週１～２日、ほとんど食べない</w:t>
            </w:r>
          </w:p>
        </w:tc>
        <w:tc>
          <w:tcPr>
            <w:tcW w:w="825" w:type="dxa"/>
            <w:shd w:val="clear" w:color="auto" w:fill="auto"/>
            <w:textDirection w:val="tbRlV"/>
            <w:vAlign w:val="center"/>
          </w:tcPr>
          <w:p w14:paraId="0F246243"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無回答</w:t>
            </w:r>
          </w:p>
        </w:tc>
      </w:tr>
      <w:tr w:rsidR="00033ED0" w:rsidRPr="0084544D" w14:paraId="6688FE64" w14:textId="77777777" w:rsidTr="00BC151E">
        <w:tc>
          <w:tcPr>
            <w:tcW w:w="1701" w:type="dxa"/>
            <w:shd w:val="clear" w:color="auto" w:fill="auto"/>
            <w:vAlign w:val="center"/>
          </w:tcPr>
          <w:p w14:paraId="323969A6"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全</w:t>
            </w:r>
            <w:r w:rsidRPr="0084544D">
              <w:rPr>
                <w:rFonts w:ascii="BIZ UDゴシック" w:eastAsia="BIZ UDゴシック" w:hAnsi="BIZ UDゴシック" w:cs="ＭＳ Ｐ明朝"/>
                <w:color w:val="000000"/>
                <w:kern w:val="0"/>
                <w:sz w:val="18"/>
                <w:szCs w:val="20"/>
              </w:rPr>
              <w:t xml:space="preserve">  </w:t>
            </w:r>
            <w:r w:rsidRPr="0084544D">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5F96CF4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601</w:t>
            </w:r>
          </w:p>
        </w:tc>
        <w:tc>
          <w:tcPr>
            <w:tcW w:w="826" w:type="dxa"/>
            <w:tcBorders>
              <w:left w:val="double" w:sz="4" w:space="0" w:color="auto"/>
            </w:tcBorders>
            <w:shd w:val="clear" w:color="auto" w:fill="auto"/>
            <w:vAlign w:val="center"/>
          </w:tcPr>
          <w:p w14:paraId="379A128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91.5 </w:t>
            </w:r>
          </w:p>
        </w:tc>
        <w:tc>
          <w:tcPr>
            <w:tcW w:w="826" w:type="dxa"/>
            <w:shd w:val="clear" w:color="auto" w:fill="auto"/>
            <w:vAlign w:val="center"/>
          </w:tcPr>
          <w:p w14:paraId="2CC5D96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6.0 </w:t>
            </w:r>
          </w:p>
        </w:tc>
        <w:tc>
          <w:tcPr>
            <w:tcW w:w="825" w:type="dxa"/>
            <w:shd w:val="clear" w:color="auto" w:fill="auto"/>
            <w:vAlign w:val="center"/>
          </w:tcPr>
          <w:p w14:paraId="3D3210C5"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1.5 </w:t>
            </w:r>
          </w:p>
        </w:tc>
        <w:tc>
          <w:tcPr>
            <w:tcW w:w="826" w:type="dxa"/>
            <w:shd w:val="clear" w:color="auto" w:fill="auto"/>
            <w:vAlign w:val="center"/>
          </w:tcPr>
          <w:p w14:paraId="44BA32E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0.3 </w:t>
            </w:r>
          </w:p>
        </w:tc>
        <w:tc>
          <w:tcPr>
            <w:tcW w:w="825" w:type="dxa"/>
            <w:shd w:val="clear" w:color="auto" w:fill="auto"/>
            <w:vAlign w:val="center"/>
          </w:tcPr>
          <w:p w14:paraId="3640946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0.7 </w:t>
            </w:r>
          </w:p>
        </w:tc>
      </w:tr>
      <w:tr w:rsidR="00033ED0" w:rsidRPr="0084544D" w14:paraId="782DCBC7" w14:textId="77777777" w:rsidTr="00BC151E">
        <w:tc>
          <w:tcPr>
            <w:tcW w:w="1701" w:type="dxa"/>
            <w:shd w:val="clear" w:color="auto" w:fill="auto"/>
            <w:vAlign w:val="center"/>
          </w:tcPr>
          <w:p w14:paraId="3094222A"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小学４年生</w:t>
            </w:r>
          </w:p>
        </w:tc>
        <w:tc>
          <w:tcPr>
            <w:tcW w:w="825" w:type="dxa"/>
            <w:tcBorders>
              <w:right w:val="double" w:sz="4" w:space="0" w:color="auto"/>
            </w:tcBorders>
            <w:shd w:val="clear" w:color="auto" w:fill="auto"/>
            <w:vAlign w:val="center"/>
          </w:tcPr>
          <w:p w14:paraId="3DEF64F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180</w:t>
            </w:r>
          </w:p>
        </w:tc>
        <w:tc>
          <w:tcPr>
            <w:tcW w:w="826" w:type="dxa"/>
            <w:tcBorders>
              <w:left w:val="double" w:sz="4" w:space="0" w:color="auto"/>
            </w:tcBorders>
            <w:shd w:val="clear" w:color="auto" w:fill="auto"/>
            <w:vAlign w:val="center"/>
          </w:tcPr>
          <w:p w14:paraId="240080E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90.6 </w:t>
            </w:r>
          </w:p>
        </w:tc>
        <w:tc>
          <w:tcPr>
            <w:tcW w:w="826" w:type="dxa"/>
            <w:shd w:val="clear" w:color="auto" w:fill="auto"/>
            <w:vAlign w:val="center"/>
          </w:tcPr>
          <w:p w14:paraId="425D70A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5.6 </w:t>
            </w:r>
          </w:p>
        </w:tc>
        <w:tc>
          <w:tcPr>
            <w:tcW w:w="825" w:type="dxa"/>
            <w:shd w:val="clear" w:color="auto" w:fill="auto"/>
            <w:vAlign w:val="center"/>
          </w:tcPr>
          <w:p w14:paraId="15B7E85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2.8 </w:t>
            </w:r>
          </w:p>
        </w:tc>
        <w:tc>
          <w:tcPr>
            <w:tcW w:w="826" w:type="dxa"/>
            <w:shd w:val="clear" w:color="auto" w:fill="auto"/>
            <w:vAlign w:val="center"/>
          </w:tcPr>
          <w:p w14:paraId="4B58855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0.6 </w:t>
            </w:r>
          </w:p>
        </w:tc>
        <w:tc>
          <w:tcPr>
            <w:tcW w:w="825" w:type="dxa"/>
            <w:shd w:val="clear" w:color="auto" w:fill="auto"/>
            <w:vAlign w:val="center"/>
          </w:tcPr>
          <w:p w14:paraId="1DFFC4C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0.6 </w:t>
            </w:r>
          </w:p>
        </w:tc>
      </w:tr>
      <w:tr w:rsidR="00033ED0" w:rsidRPr="0084544D" w14:paraId="1B58D50A" w14:textId="77777777" w:rsidTr="00BC151E">
        <w:tc>
          <w:tcPr>
            <w:tcW w:w="1701" w:type="dxa"/>
            <w:shd w:val="clear" w:color="auto" w:fill="auto"/>
            <w:vAlign w:val="center"/>
          </w:tcPr>
          <w:p w14:paraId="0FEF934C"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小学５年生</w:t>
            </w:r>
          </w:p>
        </w:tc>
        <w:tc>
          <w:tcPr>
            <w:tcW w:w="825" w:type="dxa"/>
            <w:tcBorders>
              <w:right w:val="double" w:sz="4" w:space="0" w:color="auto"/>
            </w:tcBorders>
            <w:shd w:val="clear" w:color="auto" w:fill="auto"/>
            <w:vAlign w:val="center"/>
          </w:tcPr>
          <w:p w14:paraId="74F283C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215</w:t>
            </w:r>
          </w:p>
        </w:tc>
        <w:tc>
          <w:tcPr>
            <w:tcW w:w="826" w:type="dxa"/>
            <w:tcBorders>
              <w:left w:val="double" w:sz="4" w:space="0" w:color="auto"/>
            </w:tcBorders>
            <w:shd w:val="clear" w:color="auto" w:fill="auto"/>
            <w:vAlign w:val="center"/>
          </w:tcPr>
          <w:p w14:paraId="16B659D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93.5 </w:t>
            </w:r>
          </w:p>
        </w:tc>
        <w:tc>
          <w:tcPr>
            <w:tcW w:w="826" w:type="dxa"/>
            <w:shd w:val="clear" w:color="auto" w:fill="auto"/>
            <w:vAlign w:val="center"/>
          </w:tcPr>
          <w:p w14:paraId="6CA139F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5.1 </w:t>
            </w:r>
          </w:p>
        </w:tc>
        <w:tc>
          <w:tcPr>
            <w:tcW w:w="825" w:type="dxa"/>
            <w:shd w:val="clear" w:color="auto" w:fill="auto"/>
            <w:vAlign w:val="center"/>
          </w:tcPr>
          <w:p w14:paraId="003A713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0.9 </w:t>
            </w:r>
          </w:p>
        </w:tc>
        <w:tc>
          <w:tcPr>
            <w:tcW w:w="826" w:type="dxa"/>
            <w:shd w:val="clear" w:color="auto" w:fill="auto"/>
            <w:vAlign w:val="center"/>
          </w:tcPr>
          <w:p w14:paraId="5D14DCA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0461146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r>
      <w:tr w:rsidR="00033ED0" w:rsidRPr="0084544D" w14:paraId="1D813D41" w14:textId="77777777" w:rsidTr="00BC151E">
        <w:tc>
          <w:tcPr>
            <w:tcW w:w="1701" w:type="dxa"/>
            <w:shd w:val="clear" w:color="auto" w:fill="auto"/>
            <w:vAlign w:val="center"/>
          </w:tcPr>
          <w:p w14:paraId="39F1B2C1"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小学６年生</w:t>
            </w:r>
          </w:p>
        </w:tc>
        <w:tc>
          <w:tcPr>
            <w:tcW w:w="825" w:type="dxa"/>
            <w:tcBorders>
              <w:right w:val="double" w:sz="4" w:space="0" w:color="auto"/>
            </w:tcBorders>
            <w:shd w:val="clear" w:color="auto" w:fill="auto"/>
            <w:vAlign w:val="center"/>
          </w:tcPr>
          <w:p w14:paraId="086372F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202</w:t>
            </w:r>
          </w:p>
        </w:tc>
        <w:tc>
          <w:tcPr>
            <w:tcW w:w="826" w:type="dxa"/>
            <w:tcBorders>
              <w:left w:val="double" w:sz="4" w:space="0" w:color="auto"/>
            </w:tcBorders>
            <w:shd w:val="clear" w:color="auto" w:fill="auto"/>
            <w:vAlign w:val="center"/>
          </w:tcPr>
          <w:p w14:paraId="6A3DB02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90.6 </w:t>
            </w:r>
          </w:p>
        </w:tc>
        <w:tc>
          <w:tcPr>
            <w:tcW w:w="826" w:type="dxa"/>
            <w:shd w:val="clear" w:color="auto" w:fill="auto"/>
            <w:vAlign w:val="center"/>
          </w:tcPr>
          <w:p w14:paraId="5B9B231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7.4 </w:t>
            </w:r>
          </w:p>
        </w:tc>
        <w:tc>
          <w:tcPr>
            <w:tcW w:w="825" w:type="dxa"/>
            <w:shd w:val="clear" w:color="auto" w:fill="auto"/>
            <w:vAlign w:val="center"/>
          </w:tcPr>
          <w:p w14:paraId="699D937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1.0 </w:t>
            </w:r>
          </w:p>
        </w:tc>
        <w:tc>
          <w:tcPr>
            <w:tcW w:w="826" w:type="dxa"/>
            <w:shd w:val="clear" w:color="auto" w:fill="auto"/>
            <w:vAlign w:val="center"/>
          </w:tcPr>
          <w:p w14:paraId="5D2F87A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c>
          <w:tcPr>
            <w:tcW w:w="825" w:type="dxa"/>
            <w:shd w:val="clear" w:color="auto" w:fill="auto"/>
            <w:vAlign w:val="center"/>
          </w:tcPr>
          <w:p w14:paraId="03743E28"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0.5 </w:t>
            </w:r>
          </w:p>
        </w:tc>
      </w:tr>
    </w:tbl>
    <w:p w14:paraId="221AA7B0" w14:textId="77777777" w:rsidR="00033ED0" w:rsidRDefault="00033ED0" w:rsidP="00037AE1">
      <w:pPr>
        <w:widowControl/>
        <w:snapToGrid w:val="0"/>
        <w:spacing w:line="20" w:lineRule="exact"/>
        <w:jc w:val="left"/>
      </w:pPr>
      <w:r>
        <w:br w:type="page"/>
      </w:r>
    </w:p>
    <w:p w14:paraId="739FDA95" w14:textId="77777777" w:rsidR="00033ED0" w:rsidRDefault="00033ED0" w:rsidP="00033ED0">
      <w:pPr>
        <w:pStyle w:val="ac"/>
      </w:pPr>
      <w:r>
        <w:rPr>
          <w:rFonts w:hint="eastAsia"/>
        </w:rPr>
        <w:lastRenderedPageBreak/>
        <w:t>問９　あなたは「ヤングケアラー」ということばを知っていますか。</w:t>
      </w:r>
    </w:p>
    <w:p w14:paraId="5691898D" w14:textId="77777777" w:rsidR="00033ED0" w:rsidRDefault="00033ED0" w:rsidP="00033ED0">
      <w:pPr>
        <w:pStyle w:val="ab"/>
        <w:ind w:right="4649"/>
      </w:pPr>
      <w:r w:rsidRPr="0084544D">
        <w:rPr>
          <w:noProof/>
        </w:rPr>
        <w:drawing>
          <wp:anchor distT="0" distB="0" distL="114300" distR="114300" simplePos="0" relativeHeight="251849728" behindDoc="0" locked="0" layoutInCell="1" allowOverlap="1" wp14:anchorId="00C1945B" wp14:editId="798B5CF3">
            <wp:simplePos x="0" y="0"/>
            <wp:positionH relativeFrom="column">
              <wp:posOffset>3239770</wp:posOffset>
            </wp:positionH>
            <wp:positionV relativeFrom="paragraph">
              <wp:posOffset>-35560</wp:posOffset>
            </wp:positionV>
            <wp:extent cx="3360420" cy="1844040"/>
            <wp:effectExtent l="0" t="0" r="0" b="0"/>
            <wp:wrapNone/>
            <wp:docPr id="53690298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「知らない」の割合が</w:t>
      </w:r>
      <w:r>
        <w:t>81.9％と最も高く、次いで「ことばは聞いたことがある」の割合が13.1％となっています。</w:t>
      </w:r>
    </w:p>
    <w:p w14:paraId="2856D724" w14:textId="77777777" w:rsidR="00033ED0" w:rsidRDefault="00033ED0" w:rsidP="00033ED0"/>
    <w:p w14:paraId="26884FA7" w14:textId="77777777" w:rsidR="00033ED0" w:rsidRDefault="00033ED0" w:rsidP="00033ED0"/>
    <w:p w14:paraId="56648FC2" w14:textId="77777777" w:rsidR="00033ED0" w:rsidRDefault="00033ED0" w:rsidP="00033ED0"/>
    <w:p w14:paraId="6AEBFA5D" w14:textId="77777777" w:rsidR="00033ED0" w:rsidRDefault="00033ED0" w:rsidP="00033ED0"/>
    <w:p w14:paraId="79F0A968" w14:textId="77777777" w:rsidR="00033ED0" w:rsidRDefault="00033ED0" w:rsidP="00033ED0"/>
    <w:p w14:paraId="20A00314" w14:textId="77777777" w:rsidR="00033ED0" w:rsidRDefault="00033ED0" w:rsidP="00033ED0"/>
    <w:p w14:paraId="35A2D954" w14:textId="77777777" w:rsidR="00033ED0" w:rsidRDefault="00033ED0" w:rsidP="00033ED0"/>
    <w:p w14:paraId="437834CC" w14:textId="77777777" w:rsidR="00033ED0" w:rsidRDefault="00033ED0" w:rsidP="00033ED0">
      <w:pPr>
        <w:widowControl/>
        <w:jc w:val="left"/>
      </w:pPr>
    </w:p>
    <w:p w14:paraId="758E424F" w14:textId="77777777" w:rsidR="00033ED0" w:rsidRDefault="00033ED0" w:rsidP="00033ED0">
      <w:pPr>
        <w:pStyle w:val="ac"/>
      </w:pPr>
      <w:r>
        <w:rPr>
          <w:rFonts w:hint="eastAsia"/>
        </w:rPr>
        <w:t>問</w:t>
      </w:r>
      <w:r>
        <w:t>10　家族の中にあなたがお世話（大人が行うような家事や家族のお世話のことを指します。）している人はいますか。</w:t>
      </w:r>
    </w:p>
    <w:p w14:paraId="6D92C67C" w14:textId="77777777" w:rsidR="00033ED0" w:rsidRDefault="00033ED0" w:rsidP="00033ED0">
      <w:pPr>
        <w:pStyle w:val="ab"/>
        <w:ind w:right="4649"/>
      </w:pPr>
      <w:r w:rsidRPr="0084544D">
        <w:rPr>
          <w:noProof/>
        </w:rPr>
        <w:drawing>
          <wp:anchor distT="0" distB="0" distL="114300" distR="114300" simplePos="0" relativeHeight="251850752" behindDoc="0" locked="0" layoutInCell="1" allowOverlap="1" wp14:anchorId="4BD73E82" wp14:editId="7279DAE6">
            <wp:simplePos x="0" y="0"/>
            <wp:positionH relativeFrom="column">
              <wp:posOffset>3239770</wp:posOffset>
            </wp:positionH>
            <wp:positionV relativeFrom="paragraph">
              <wp:posOffset>-35560</wp:posOffset>
            </wp:positionV>
            <wp:extent cx="3360420" cy="1539240"/>
            <wp:effectExtent l="0" t="0" r="0" b="0"/>
            <wp:wrapNone/>
            <wp:docPr id="1705536349"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35.3％、「いない」の割合が63.6％となっています。</w:t>
      </w:r>
    </w:p>
    <w:p w14:paraId="32D57191" w14:textId="77777777" w:rsidR="00033ED0" w:rsidRDefault="00033ED0" w:rsidP="00033ED0"/>
    <w:p w14:paraId="41729E85" w14:textId="77777777" w:rsidR="00033ED0" w:rsidRDefault="00033ED0" w:rsidP="00033ED0"/>
    <w:p w14:paraId="65381BCC" w14:textId="77777777" w:rsidR="00033ED0" w:rsidRDefault="00033ED0" w:rsidP="00033ED0"/>
    <w:p w14:paraId="348F45E4" w14:textId="77777777" w:rsidR="00033ED0" w:rsidRDefault="00033ED0" w:rsidP="00033ED0"/>
    <w:p w14:paraId="7778FB11" w14:textId="77777777" w:rsidR="00033ED0" w:rsidRDefault="00033ED0" w:rsidP="00033ED0"/>
    <w:p w14:paraId="7744A0B3" w14:textId="77777777" w:rsidR="00033ED0" w:rsidRDefault="00033ED0" w:rsidP="00033ED0"/>
    <w:p w14:paraId="1ED5F807" w14:textId="77777777" w:rsidR="00033ED0" w:rsidRDefault="00033ED0" w:rsidP="00033ED0">
      <w:pPr>
        <w:widowControl/>
        <w:jc w:val="left"/>
      </w:pPr>
    </w:p>
    <w:p w14:paraId="1198E7E8" w14:textId="77777777" w:rsidR="00033ED0" w:rsidRDefault="00033ED0" w:rsidP="00033ED0">
      <w:pPr>
        <w:widowControl/>
        <w:jc w:val="left"/>
      </w:pPr>
    </w:p>
    <w:p w14:paraId="32056E13" w14:textId="77777777" w:rsidR="00033ED0" w:rsidRDefault="00033ED0" w:rsidP="00033ED0">
      <w:pPr>
        <w:pStyle w:val="ac"/>
      </w:pPr>
      <w:r>
        <w:rPr>
          <w:rFonts w:hint="eastAsia"/>
        </w:rPr>
        <w:t>問</w:t>
      </w:r>
      <w:r>
        <w:t>10－１　問10の質問で「いる」と答えた人にお聞きします。</w:t>
      </w:r>
      <w:r>
        <w:rPr>
          <w:rFonts w:hint="eastAsia"/>
        </w:rPr>
        <w:t>あなたがお世話している人は誰ですか。</w:t>
      </w:r>
    </w:p>
    <w:p w14:paraId="155C8AA0" w14:textId="77777777" w:rsidR="00033ED0" w:rsidRDefault="00033ED0" w:rsidP="00033ED0">
      <w:pPr>
        <w:pStyle w:val="ab"/>
        <w:ind w:right="4649"/>
      </w:pPr>
      <w:r w:rsidRPr="0084544D">
        <w:rPr>
          <w:noProof/>
        </w:rPr>
        <w:drawing>
          <wp:anchor distT="0" distB="0" distL="114300" distR="114300" simplePos="0" relativeHeight="251851776" behindDoc="0" locked="0" layoutInCell="1" allowOverlap="1" wp14:anchorId="7C5558BC" wp14:editId="47CF96E0">
            <wp:simplePos x="0" y="0"/>
            <wp:positionH relativeFrom="column">
              <wp:posOffset>3239770</wp:posOffset>
            </wp:positionH>
            <wp:positionV relativeFrom="paragraph">
              <wp:posOffset>-35560</wp:posOffset>
            </wp:positionV>
            <wp:extent cx="3360420" cy="2453640"/>
            <wp:effectExtent l="0" t="0" r="0" b="0"/>
            <wp:wrapNone/>
            <wp:docPr id="1679660808"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「母親」の割合が</w:t>
      </w:r>
      <w:r>
        <w:t>60.4％と最も高く、次いで「兄弟・姉妹」の割合が47.6％、「父親」の割合が42.0％となっています。</w:t>
      </w:r>
    </w:p>
    <w:p w14:paraId="1A3EC6B0" w14:textId="77777777" w:rsidR="00033ED0" w:rsidRDefault="00033ED0" w:rsidP="00033ED0"/>
    <w:p w14:paraId="75590801" w14:textId="77777777" w:rsidR="00033ED0" w:rsidRDefault="00033ED0" w:rsidP="00033ED0"/>
    <w:p w14:paraId="739505CC" w14:textId="77777777" w:rsidR="00033ED0" w:rsidRDefault="00033ED0" w:rsidP="00033ED0"/>
    <w:p w14:paraId="370C51A1" w14:textId="77777777" w:rsidR="00033ED0" w:rsidRDefault="00033ED0" w:rsidP="00033ED0"/>
    <w:p w14:paraId="6EA46454" w14:textId="77777777" w:rsidR="00033ED0" w:rsidRDefault="00033ED0" w:rsidP="00033ED0"/>
    <w:p w14:paraId="33A9D85D" w14:textId="77777777" w:rsidR="00033ED0" w:rsidRDefault="00033ED0" w:rsidP="00033ED0"/>
    <w:p w14:paraId="15DE265A" w14:textId="77777777" w:rsidR="00033ED0" w:rsidRDefault="00033ED0" w:rsidP="00033ED0"/>
    <w:p w14:paraId="067217E0" w14:textId="77777777" w:rsidR="00033ED0" w:rsidRDefault="00033ED0" w:rsidP="00033ED0">
      <w:pPr>
        <w:widowControl/>
        <w:jc w:val="left"/>
      </w:pPr>
      <w:r>
        <w:br w:type="page"/>
      </w:r>
    </w:p>
    <w:p w14:paraId="620AA34C" w14:textId="77777777" w:rsidR="00033ED0" w:rsidRDefault="00033ED0" w:rsidP="00033ED0">
      <w:pPr>
        <w:pStyle w:val="ac"/>
      </w:pPr>
      <w:r>
        <w:rPr>
          <w:rFonts w:hint="eastAsia"/>
        </w:rPr>
        <w:lastRenderedPageBreak/>
        <w:t>問</w:t>
      </w:r>
      <w:r>
        <w:t>10－２　問10の質問で「いる」と答えた人にお聞きします。</w:t>
      </w:r>
      <w:r>
        <w:rPr>
          <w:rFonts w:hint="eastAsia"/>
        </w:rPr>
        <w:t>お世話をしていることで、以下のような経験をしたことはありますか。</w:t>
      </w:r>
    </w:p>
    <w:p w14:paraId="4D2779EB" w14:textId="77777777" w:rsidR="00033ED0" w:rsidRDefault="00033ED0" w:rsidP="00033ED0">
      <w:pPr>
        <w:pStyle w:val="ab"/>
        <w:ind w:right="4649"/>
      </w:pPr>
      <w:r w:rsidRPr="0084544D">
        <w:rPr>
          <w:noProof/>
        </w:rPr>
        <w:drawing>
          <wp:anchor distT="0" distB="0" distL="114300" distR="114300" simplePos="0" relativeHeight="251852800" behindDoc="0" locked="0" layoutInCell="1" allowOverlap="1" wp14:anchorId="5EE790A0" wp14:editId="01DBE9D1">
            <wp:simplePos x="0" y="0"/>
            <wp:positionH relativeFrom="column">
              <wp:posOffset>3239770</wp:posOffset>
            </wp:positionH>
            <wp:positionV relativeFrom="paragraph">
              <wp:posOffset>-35560</wp:posOffset>
            </wp:positionV>
            <wp:extent cx="3360420" cy="3672840"/>
            <wp:effectExtent l="0" t="0" r="0" b="0"/>
            <wp:wrapNone/>
            <wp:docPr id="151611131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「特にない」の割合が</w:t>
      </w:r>
      <w:r>
        <w:t>57.5％と最も高く、次いで「自分の時間が取れない」の割合が16.0％、「学校を休んでしまう」の割合が13.2％となっています。</w:t>
      </w:r>
    </w:p>
    <w:p w14:paraId="7E7D0801" w14:textId="77777777" w:rsidR="00033ED0" w:rsidRDefault="00033ED0" w:rsidP="00033ED0"/>
    <w:p w14:paraId="1DA91430" w14:textId="77777777" w:rsidR="00033ED0" w:rsidRDefault="00033ED0" w:rsidP="00033ED0"/>
    <w:p w14:paraId="7A7838CB" w14:textId="77777777" w:rsidR="00033ED0" w:rsidRDefault="00033ED0" w:rsidP="00033ED0"/>
    <w:p w14:paraId="7127CF43" w14:textId="77777777" w:rsidR="00033ED0" w:rsidRDefault="00033ED0" w:rsidP="00033ED0"/>
    <w:p w14:paraId="1F471F93" w14:textId="77777777" w:rsidR="00033ED0" w:rsidRDefault="00033ED0" w:rsidP="00033ED0"/>
    <w:p w14:paraId="069302FA" w14:textId="77777777" w:rsidR="00033ED0" w:rsidRDefault="00033ED0" w:rsidP="00033ED0"/>
    <w:p w14:paraId="50E5E99E" w14:textId="77777777" w:rsidR="00033ED0" w:rsidRDefault="00033ED0" w:rsidP="00033ED0"/>
    <w:p w14:paraId="1F40201A" w14:textId="77777777" w:rsidR="00033ED0" w:rsidRDefault="00033ED0" w:rsidP="00033ED0"/>
    <w:p w14:paraId="7A1C46C8" w14:textId="77777777" w:rsidR="00033ED0" w:rsidRDefault="00033ED0" w:rsidP="00033ED0"/>
    <w:p w14:paraId="29D44F7C" w14:textId="77777777" w:rsidR="00033ED0" w:rsidRDefault="00033ED0" w:rsidP="00033ED0"/>
    <w:p w14:paraId="50FA0005" w14:textId="77777777" w:rsidR="00033ED0" w:rsidRDefault="00033ED0" w:rsidP="00033ED0"/>
    <w:p w14:paraId="21DF8D98" w14:textId="77777777" w:rsidR="00033ED0" w:rsidRDefault="00033ED0" w:rsidP="00033ED0"/>
    <w:p w14:paraId="1847C887" w14:textId="77777777" w:rsidR="00033ED0" w:rsidRDefault="00033ED0" w:rsidP="00033ED0"/>
    <w:p w14:paraId="14E4A163" w14:textId="77777777" w:rsidR="00033ED0" w:rsidRDefault="00033ED0" w:rsidP="00033ED0"/>
    <w:p w14:paraId="22100B3D" w14:textId="77777777" w:rsidR="00033ED0" w:rsidRDefault="00033ED0" w:rsidP="00033ED0"/>
    <w:p w14:paraId="5C8BE672" w14:textId="77777777" w:rsidR="00033ED0" w:rsidRDefault="00033ED0" w:rsidP="00033ED0"/>
    <w:p w14:paraId="7E148198" w14:textId="77777777" w:rsidR="00033ED0" w:rsidRDefault="00033ED0" w:rsidP="00033ED0">
      <w:pPr>
        <w:widowControl/>
        <w:jc w:val="left"/>
      </w:pPr>
      <w:r>
        <w:br w:type="page"/>
      </w:r>
    </w:p>
    <w:p w14:paraId="73BCB0C8" w14:textId="77777777" w:rsidR="00033ED0" w:rsidRPr="00985920" w:rsidRDefault="00033ED0" w:rsidP="00033ED0">
      <w:pPr>
        <w:pStyle w:val="3"/>
        <w:snapToGrid w:val="0"/>
        <w:ind w:leftChars="100" w:left="210"/>
        <w:rPr>
          <w:rFonts w:hAnsi="BIZ UDゴシック" w:cs="Times New Roman"/>
          <w:sz w:val="28"/>
          <w:szCs w:val="24"/>
        </w:rPr>
      </w:pPr>
      <w:bookmarkStart w:id="47" w:name="_Toc178273481"/>
      <w:r w:rsidRPr="00985920">
        <w:rPr>
          <w:rFonts w:hAnsi="BIZ UDゴシック" w:cs="Times New Roman" w:hint="eastAsia"/>
          <w:sz w:val="28"/>
          <w:szCs w:val="24"/>
        </w:rPr>
        <w:lastRenderedPageBreak/>
        <w:t>（</w:t>
      </w:r>
      <w:r>
        <w:rPr>
          <w:rFonts w:hAnsi="BIZ UDゴシック" w:cs="Times New Roman" w:hint="eastAsia"/>
          <w:sz w:val="28"/>
          <w:szCs w:val="24"/>
        </w:rPr>
        <w:t>３</w:t>
      </w:r>
      <w:r w:rsidRPr="00985920">
        <w:rPr>
          <w:rFonts w:hAnsi="BIZ UDゴシック" w:cs="Times New Roman" w:hint="eastAsia"/>
          <w:sz w:val="28"/>
          <w:szCs w:val="24"/>
        </w:rPr>
        <w:t>）あなたの気持ちや困っていること、つらいことの相談について</w:t>
      </w:r>
      <w:bookmarkEnd w:id="47"/>
    </w:p>
    <w:p w14:paraId="28D6DF92" w14:textId="77777777" w:rsidR="00033ED0" w:rsidRDefault="00033ED0" w:rsidP="00033ED0">
      <w:pPr>
        <w:pStyle w:val="ac"/>
      </w:pPr>
      <w:r>
        <w:rPr>
          <w:rFonts w:hint="eastAsia"/>
        </w:rPr>
        <w:t>問</w:t>
      </w:r>
      <w:r>
        <w:t>11　あなたは、今、自分が幸せだと思いますか。</w:t>
      </w:r>
    </w:p>
    <w:p w14:paraId="564BA1B4" w14:textId="77777777" w:rsidR="00033ED0" w:rsidRDefault="00033ED0" w:rsidP="00033ED0">
      <w:pPr>
        <w:pStyle w:val="ab"/>
        <w:ind w:right="4649"/>
      </w:pPr>
      <w:r w:rsidRPr="0084544D">
        <w:rPr>
          <w:noProof/>
        </w:rPr>
        <w:drawing>
          <wp:anchor distT="0" distB="0" distL="114300" distR="114300" simplePos="0" relativeHeight="251853824" behindDoc="0" locked="0" layoutInCell="1" allowOverlap="1" wp14:anchorId="58F6018A" wp14:editId="6CA5B39E">
            <wp:simplePos x="0" y="0"/>
            <wp:positionH relativeFrom="column">
              <wp:posOffset>3239770</wp:posOffset>
            </wp:positionH>
            <wp:positionV relativeFrom="paragraph">
              <wp:posOffset>-35560</wp:posOffset>
            </wp:positionV>
            <wp:extent cx="3360420" cy="2148840"/>
            <wp:effectExtent l="0" t="0" r="0" b="0"/>
            <wp:wrapNone/>
            <wp:docPr id="1486241799"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63.7％と最も高く、次いで「どちらかと言えばそう思う」の割合が27.6％となっています。</w:t>
      </w:r>
    </w:p>
    <w:p w14:paraId="2E87630A" w14:textId="77777777" w:rsidR="00033ED0" w:rsidRDefault="00033ED0" w:rsidP="00033ED0"/>
    <w:p w14:paraId="1AEF38A6" w14:textId="77777777" w:rsidR="00033ED0" w:rsidRDefault="00033ED0" w:rsidP="00033ED0"/>
    <w:p w14:paraId="665CECC1" w14:textId="77777777" w:rsidR="00033ED0" w:rsidRDefault="00033ED0" w:rsidP="00033ED0"/>
    <w:p w14:paraId="15F387A6" w14:textId="77777777" w:rsidR="00033ED0" w:rsidRDefault="00033ED0" w:rsidP="00033ED0"/>
    <w:p w14:paraId="3AA7B57C" w14:textId="77777777" w:rsidR="00033ED0" w:rsidRDefault="00033ED0" w:rsidP="00033ED0"/>
    <w:p w14:paraId="4EEA2924" w14:textId="77777777" w:rsidR="00033ED0" w:rsidRDefault="00033ED0" w:rsidP="00033ED0"/>
    <w:p w14:paraId="083934C8" w14:textId="77777777" w:rsidR="00033ED0" w:rsidRDefault="00033ED0" w:rsidP="00033ED0">
      <w:pPr>
        <w:widowControl/>
        <w:jc w:val="left"/>
      </w:pPr>
    </w:p>
    <w:p w14:paraId="15AA82F3" w14:textId="77777777" w:rsidR="00033ED0" w:rsidRDefault="00033ED0" w:rsidP="00033ED0">
      <w:pPr>
        <w:widowControl/>
        <w:jc w:val="left"/>
      </w:pPr>
    </w:p>
    <w:p w14:paraId="496E50C9" w14:textId="77777777" w:rsidR="00033ED0" w:rsidRDefault="00033ED0" w:rsidP="00033ED0">
      <w:pPr>
        <w:widowControl/>
        <w:jc w:val="left"/>
      </w:pPr>
    </w:p>
    <w:p w14:paraId="19561F03" w14:textId="77777777" w:rsidR="00033ED0" w:rsidRDefault="00033ED0" w:rsidP="00033ED0">
      <w:pPr>
        <w:pStyle w:val="ac"/>
      </w:pPr>
      <w:r>
        <w:rPr>
          <w:rFonts w:hint="eastAsia"/>
        </w:rPr>
        <w:t>問</w:t>
      </w:r>
      <w:r>
        <w:t>12　あなたが日常生活の中で感じていることについてお答えください。</w:t>
      </w:r>
    </w:p>
    <w:p w14:paraId="281E04D0" w14:textId="1EDCD7F9" w:rsidR="00033ED0" w:rsidRDefault="00033ED0" w:rsidP="00033ED0">
      <w:pPr>
        <w:pStyle w:val="4"/>
      </w:pPr>
      <w:r>
        <w:rPr>
          <w:rFonts w:hint="eastAsia"/>
        </w:rPr>
        <w:t>自分のことが好きだ</w:t>
      </w:r>
    </w:p>
    <w:p w14:paraId="22AB7894" w14:textId="77777777" w:rsidR="00033ED0" w:rsidRDefault="00033ED0" w:rsidP="00033ED0">
      <w:pPr>
        <w:pStyle w:val="ab"/>
        <w:ind w:right="4649"/>
      </w:pPr>
      <w:r w:rsidRPr="0084544D">
        <w:rPr>
          <w:noProof/>
        </w:rPr>
        <w:drawing>
          <wp:anchor distT="0" distB="0" distL="114300" distR="114300" simplePos="0" relativeHeight="251854848" behindDoc="0" locked="0" layoutInCell="1" allowOverlap="1" wp14:anchorId="271FF833" wp14:editId="2BE89330">
            <wp:simplePos x="0" y="0"/>
            <wp:positionH relativeFrom="column">
              <wp:posOffset>3239770</wp:posOffset>
            </wp:positionH>
            <wp:positionV relativeFrom="paragraph">
              <wp:posOffset>-35560</wp:posOffset>
            </wp:positionV>
            <wp:extent cx="3360420" cy="2148840"/>
            <wp:effectExtent l="0" t="0" r="0" b="0"/>
            <wp:wrapNone/>
            <wp:docPr id="121447484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39.6％と最も高く、次いで「そう思う」の割合が38.1％、「あまりそう思わない」の割合が15.8％となっています。</w:t>
      </w:r>
    </w:p>
    <w:p w14:paraId="273D9784" w14:textId="77777777" w:rsidR="00033ED0" w:rsidRDefault="00033ED0" w:rsidP="00033ED0"/>
    <w:p w14:paraId="00EA5CF4" w14:textId="77777777" w:rsidR="00033ED0" w:rsidRDefault="00033ED0" w:rsidP="00033ED0"/>
    <w:p w14:paraId="39FCA062" w14:textId="77777777" w:rsidR="00033ED0" w:rsidRDefault="00033ED0" w:rsidP="00033ED0"/>
    <w:p w14:paraId="2BA19BBB" w14:textId="77777777" w:rsidR="00033ED0" w:rsidRDefault="00033ED0" w:rsidP="00033ED0"/>
    <w:p w14:paraId="71E028DA" w14:textId="77777777" w:rsidR="00033ED0" w:rsidRDefault="00033ED0" w:rsidP="00033ED0"/>
    <w:p w14:paraId="3F8C1DD2" w14:textId="77777777" w:rsidR="00033ED0" w:rsidRDefault="00033ED0" w:rsidP="00033ED0"/>
    <w:p w14:paraId="7D60C70B" w14:textId="77777777" w:rsidR="00033ED0" w:rsidRDefault="00033ED0" w:rsidP="00033ED0"/>
    <w:p w14:paraId="04C0F553" w14:textId="77777777" w:rsidR="00033ED0" w:rsidRDefault="00033ED0" w:rsidP="00033ED0"/>
    <w:p w14:paraId="79901C3C" w14:textId="77777777" w:rsidR="00033ED0" w:rsidRDefault="00033ED0" w:rsidP="00033ED0">
      <w:pPr>
        <w:pStyle w:val="4"/>
      </w:pPr>
      <w:r>
        <w:rPr>
          <w:rFonts w:hint="eastAsia"/>
        </w:rPr>
        <w:t>自分に自信がある</w:t>
      </w:r>
    </w:p>
    <w:p w14:paraId="289814A5" w14:textId="77777777" w:rsidR="00033ED0" w:rsidRDefault="00033ED0" w:rsidP="00033ED0">
      <w:pPr>
        <w:pStyle w:val="ab"/>
        <w:ind w:right="4649"/>
      </w:pPr>
      <w:r w:rsidRPr="0084544D">
        <w:rPr>
          <w:noProof/>
        </w:rPr>
        <w:drawing>
          <wp:anchor distT="0" distB="0" distL="114300" distR="114300" simplePos="0" relativeHeight="251855872" behindDoc="0" locked="0" layoutInCell="1" allowOverlap="1" wp14:anchorId="54C8F8F6" wp14:editId="14635A4D">
            <wp:simplePos x="0" y="0"/>
            <wp:positionH relativeFrom="column">
              <wp:posOffset>3239770</wp:posOffset>
            </wp:positionH>
            <wp:positionV relativeFrom="paragraph">
              <wp:posOffset>-35560</wp:posOffset>
            </wp:positionV>
            <wp:extent cx="3360420" cy="2148840"/>
            <wp:effectExtent l="0" t="0" r="0" b="0"/>
            <wp:wrapNone/>
            <wp:docPr id="360600656"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41.4％と最も高く、次いで「そう思う」の割合が32.3％、「あまりそう思わない」の割合が20.5％となっています。</w:t>
      </w:r>
    </w:p>
    <w:p w14:paraId="6D5CD8AD" w14:textId="77777777" w:rsidR="00033ED0" w:rsidRDefault="00033ED0" w:rsidP="00033ED0"/>
    <w:p w14:paraId="1DF163C7" w14:textId="77777777" w:rsidR="00033ED0" w:rsidRDefault="00033ED0" w:rsidP="00033ED0"/>
    <w:p w14:paraId="508D97BE" w14:textId="77777777" w:rsidR="00033ED0" w:rsidRDefault="00033ED0" w:rsidP="00033ED0"/>
    <w:p w14:paraId="630334AE" w14:textId="77777777" w:rsidR="00033ED0" w:rsidRDefault="00033ED0" w:rsidP="00033ED0"/>
    <w:p w14:paraId="0D08DD31" w14:textId="77777777" w:rsidR="00033ED0" w:rsidRDefault="00033ED0" w:rsidP="00033ED0"/>
    <w:p w14:paraId="281A5C72" w14:textId="77777777" w:rsidR="00033ED0" w:rsidRDefault="00033ED0" w:rsidP="00033ED0"/>
    <w:p w14:paraId="16594B5F" w14:textId="77777777" w:rsidR="00033ED0" w:rsidRDefault="00033ED0" w:rsidP="00033ED0">
      <w:pPr>
        <w:widowControl/>
        <w:jc w:val="left"/>
      </w:pPr>
      <w:r>
        <w:br w:type="page"/>
      </w:r>
    </w:p>
    <w:p w14:paraId="7AAD39B3" w14:textId="77777777" w:rsidR="00033ED0" w:rsidRDefault="00033ED0" w:rsidP="00033ED0">
      <w:pPr>
        <w:pStyle w:val="4"/>
      </w:pPr>
      <w:r>
        <w:rPr>
          <w:rFonts w:hint="eastAsia"/>
        </w:rPr>
        <w:lastRenderedPageBreak/>
        <w:t>自分の考えをはっきり相手に伝えることができる</w:t>
      </w:r>
    </w:p>
    <w:p w14:paraId="628B7F16" w14:textId="77777777" w:rsidR="00033ED0" w:rsidRDefault="00033ED0" w:rsidP="00033ED0">
      <w:pPr>
        <w:pStyle w:val="ab"/>
        <w:ind w:right="4649"/>
      </w:pPr>
      <w:r w:rsidRPr="0084544D">
        <w:rPr>
          <w:noProof/>
        </w:rPr>
        <w:drawing>
          <wp:anchor distT="0" distB="0" distL="114300" distR="114300" simplePos="0" relativeHeight="251856896" behindDoc="0" locked="0" layoutInCell="1" allowOverlap="1" wp14:anchorId="558A3D6D" wp14:editId="428C08D9">
            <wp:simplePos x="0" y="0"/>
            <wp:positionH relativeFrom="column">
              <wp:posOffset>3239770</wp:posOffset>
            </wp:positionH>
            <wp:positionV relativeFrom="paragraph">
              <wp:posOffset>-35560</wp:posOffset>
            </wp:positionV>
            <wp:extent cx="3360420" cy="2148840"/>
            <wp:effectExtent l="0" t="0" r="0" b="0"/>
            <wp:wrapNone/>
            <wp:docPr id="168137775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42.3％と最も高く、次いで「そう思う」の割合が30.4％、「あまりそう思わない」の割合が20.8％となっています。</w:t>
      </w:r>
    </w:p>
    <w:p w14:paraId="1C9760F6" w14:textId="77777777" w:rsidR="00033ED0" w:rsidRDefault="00033ED0" w:rsidP="00033ED0"/>
    <w:p w14:paraId="766F7B68" w14:textId="77777777" w:rsidR="00033ED0" w:rsidRDefault="00033ED0" w:rsidP="00033ED0"/>
    <w:p w14:paraId="2DDE2DE8" w14:textId="77777777" w:rsidR="00033ED0" w:rsidRDefault="00033ED0" w:rsidP="00033ED0"/>
    <w:p w14:paraId="3F93F120" w14:textId="77777777" w:rsidR="00033ED0" w:rsidRDefault="00033ED0" w:rsidP="00033ED0"/>
    <w:p w14:paraId="29963C48" w14:textId="77777777" w:rsidR="00033ED0" w:rsidRDefault="00033ED0" w:rsidP="00033ED0"/>
    <w:p w14:paraId="03935FF7" w14:textId="77777777" w:rsidR="00033ED0" w:rsidRDefault="00033ED0" w:rsidP="00033ED0"/>
    <w:p w14:paraId="47D536FC" w14:textId="77777777" w:rsidR="00033ED0" w:rsidRDefault="00033ED0" w:rsidP="00033ED0"/>
    <w:p w14:paraId="59AB3A7C" w14:textId="77777777" w:rsidR="00033ED0" w:rsidRDefault="00033ED0" w:rsidP="00033ED0"/>
    <w:p w14:paraId="18EF9831" w14:textId="77777777" w:rsidR="00033ED0" w:rsidRDefault="00033ED0" w:rsidP="00033ED0"/>
    <w:p w14:paraId="3AAE4DEB" w14:textId="77777777" w:rsidR="00033ED0" w:rsidRDefault="00033ED0" w:rsidP="00033ED0">
      <w:pPr>
        <w:pStyle w:val="4"/>
      </w:pPr>
      <w:r>
        <w:rPr>
          <w:rFonts w:hint="eastAsia"/>
        </w:rPr>
        <w:t>大人は信用できる</w:t>
      </w:r>
    </w:p>
    <w:p w14:paraId="4BEFFA1A" w14:textId="77777777" w:rsidR="00033ED0" w:rsidRDefault="00033ED0" w:rsidP="00033ED0">
      <w:pPr>
        <w:pStyle w:val="ab"/>
        <w:ind w:right="4649"/>
      </w:pPr>
      <w:r w:rsidRPr="0084544D">
        <w:rPr>
          <w:noProof/>
        </w:rPr>
        <w:drawing>
          <wp:anchor distT="0" distB="0" distL="114300" distR="114300" simplePos="0" relativeHeight="251857920" behindDoc="0" locked="0" layoutInCell="1" allowOverlap="1" wp14:anchorId="068683E1" wp14:editId="113C549C">
            <wp:simplePos x="0" y="0"/>
            <wp:positionH relativeFrom="column">
              <wp:posOffset>3239770</wp:posOffset>
            </wp:positionH>
            <wp:positionV relativeFrom="paragraph">
              <wp:posOffset>-35560</wp:posOffset>
            </wp:positionV>
            <wp:extent cx="3360420" cy="2148840"/>
            <wp:effectExtent l="0" t="0" r="0" b="0"/>
            <wp:wrapNone/>
            <wp:docPr id="407770568"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45.3％と最も高く、次いで「そう思う」の割合が43.4％となっています。</w:t>
      </w:r>
    </w:p>
    <w:p w14:paraId="505A8718" w14:textId="77777777" w:rsidR="00033ED0" w:rsidRDefault="00033ED0" w:rsidP="00033ED0"/>
    <w:p w14:paraId="3BFD80C8" w14:textId="77777777" w:rsidR="00033ED0" w:rsidRDefault="00033ED0" w:rsidP="00033ED0"/>
    <w:p w14:paraId="07424310" w14:textId="77777777" w:rsidR="00033ED0" w:rsidRDefault="00033ED0" w:rsidP="00033ED0"/>
    <w:p w14:paraId="14137E74" w14:textId="77777777" w:rsidR="00033ED0" w:rsidRDefault="00033ED0" w:rsidP="00033ED0"/>
    <w:p w14:paraId="4AE6E01D" w14:textId="77777777" w:rsidR="00033ED0" w:rsidRDefault="00033ED0" w:rsidP="00033ED0"/>
    <w:p w14:paraId="16308650" w14:textId="77777777" w:rsidR="00033ED0" w:rsidRDefault="00033ED0" w:rsidP="00033ED0"/>
    <w:p w14:paraId="5E9D735E" w14:textId="77777777" w:rsidR="00033ED0" w:rsidRDefault="00033ED0" w:rsidP="00033ED0"/>
    <w:p w14:paraId="595FC1DA" w14:textId="77777777" w:rsidR="00033ED0" w:rsidRDefault="00033ED0" w:rsidP="00033ED0"/>
    <w:p w14:paraId="499CA6D4" w14:textId="77777777" w:rsidR="00033ED0" w:rsidRDefault="00033ED0" w:rsidP="00033ED0"/>
    <w:p w14:paraId="19B8FCAB" w14:textId="77777777" w:rsidR="00033ED0" w:rsidRDefault="00033ED0" w:rsidP="00033ED0">
      <w:pPr>
        <w:pStyle w:val="4"/>
      </w:pPr>
      <w:r>
        <w:rPr>
          <w:rFonts w:hint="eastAsia"/>
        </w:rPr>
        <w:t>まわりの人から大切にされていると感じる</w:t>
      </w:r>
    </w:p>
    <w:p w14:paraId="68C1E3F1" w14:textId="77777777" w:rsidR="00033ED0" w:rsidRDefault="00033ED0" w:rsidP="00033ED0">
      <w:pPr>
        <w:pStyle w:val="ab"/>
        <w:ind w:right="4649"/>
      </w:pPr>
      <w:r w:rsidRPr="0084544D">
        <w:rPr>
          <w:noProof/>
        </w:rPr>
        <w:drawing>
          <wp:anchor distT="0" distB="0" distL="114300" distR="114300" simplePos="0" relativeHeight="251858944" behindDoc="0" locked="0" layoutInCell="1" allowOverlap="1" wp14:anchorId="09E88C80" wp14:editId="5286AE1A">
            <wp:simplePos x="0" y="0"/>
            <wp:positionH relativeFrom="column">
              <wp:posOffset>3239770</wp:posOffset>
            </wp:positionH>
            <wp:positionV relativeFrom="paragraph">
              <wp:posOffset>-35560</wp:posOffset>
            </wp:positionV>
            <wp:extent cx="3360420" cy="2148840"/>
            <wp:effectExtent l="0" t="0" r="0" b="0"/>
            <wp:wrapNone/>
            <wp:docPr id="49179368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49.1％と最も高く、次いで「まあそう思う」の割合が40.8％となっています。</w:t>
      </w:r>
    </w:p>
    <w:p w14:paraId="71527AC0" w14:textId="77777777" w:rsidR="00033ED0" w:rsidRDefault="00033ED0" w:rsidP="00033ED0"/>
    <w:p w14:paraId="043C0EAA" w14:textId="77777777" w:rsidR="00033ED0" w:rsidRDefault="00033ED0" w:rsidP="00033ED0"/>
    <w:p w14:paraId="0F0B4D6D" w14:textId="77777777" w:rsidR="00033ED0" w:rsidRDefault="00033ED0" w:rsidP="00033ED0"/>
    <w:p w14:paraId="3FA614E1" w14:textId="77777777" w:rsidR="00033ED0" w:rsidRDefault="00033ED0" w:rsidP="00033ED0"/>
    <w:p w14:paraId="617BE41D" w14:textId="77777777" w:rsidR="00033ED0" w:rsidRDefault="00033ED0" w:rsidP="00033ED0"/>
    <w:p w14:paraId="68EB0759" w14:textId="77777777" w:rsidR="00033ED0" w:rsidRDefault="00033ED0" w:rsidP="00033ED0"/>
    <w:p w14:paraId="1B85C0DE" w14:textId="77777777" w:rsidR="00033ED0" w:rsidRDefault="00033ED0" w:rsidP="00033ED0"/>
    <w:p w14:paraId="7544CED3" w14:textId="77777777" w:rsidR="00033ED0" w:rsidRDefault="00033ED0" w:rsidP="00033ED0"/>
    <w:p w14:paraId="6BBF6E1C" w14:textId="77777777" w:rsidR="00033ED0" w:rsidRDefault="00033ED0" w:rsidP="00033ED0">
      <w:pPr>
        <w:widowControl/>
        <w:jc w:val="left"/>
      </w:pPr>
      <w:r>
        <w:br w:type="page"/>
      </w:r>
    </w:p>
    <w:p w14:paraId="29F012F2" w14:textId="77777777" w:rsidR="00033ED0" w:rsidRDefault="00033ED0" w:rsidP="00033ED0">
      <w:pPr>
        <w:pStyle w:val="4"/>
      </w:pPr>
      <w:r>
        <w:rPr>
          <w:rFonts w:hint="eastAsia"/>
        </w:rPr>
        <w:lastRenderedPageBreak/>
        <w:t>学校にいる時間は楽しい</w:t>
      </w:r>
    </w:p>
    <w:p w14:paraId="7A13A19B" w14:textId="77777777" w:rsidR="00033ED0" w:rsidRDefault="00033ED0" w:rsidP="00033ED0">
      <w:pPr>
        <w:pStyle w:val="ab"/>
        <w:ind w:right="4649"/>
      </w:pPr>
      <w:r w:rsidRPr="0084544D">
        <w:rPr>
          <w:noProof/>
        </w:rPr>
        <w:drawing>
          <wp:anchor distT="0" distB="0" distL="114300" distR="114300" simplePos="0" relativeHeight="251859968" behindDoc="0" locked="0" layoutInCell="1" allowOverlap="1" wp14:anchorId="1E245A37" wp14:editId="13D1F596">
            <wp:simplePos x="0" y="0"/>
            <wp:positionH relativeFrom="column">
              <wp:posOffset>3239770</wp:posOffset>
            </wp:positionH>
            <wp:positionV relativeFrom="paragraph">
              <wp:posOffset>-35560</wp:posOffset>
            </wp:positionV>
            <wp:extent cx="3360420" cy="2148840"/>
            <wp:effectExtent l="0" t="0" r="0" b="0"/>
            <wp:wrapNone/>
            <wp:docPr id="27213578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53.2％と最も高く、次いで「まあそう思う」の割合が35.8％となっています。</w:t>
      </w:r>
    </w:p>
    <w:p w14:paraId="5E2BB363" w14:textId="77777777" w:rsidR="00033ED0" w:rsidRDefault="00033ED0" w:rsidP="00033ED0"/>
    <w:p w14:paraId="4D8DD560" w14:textId="77777777" w:rsidR="00033ED0" w:rsidRDefault="00033ED0" w:rsidP="00033ED0"/>
    <w:p w14:paraId="553F99BE" w14:textId="77777777" w:rsidR="00033ED0" w:rsidRDefault="00033ED0" w:rsidP="00033ED0"/>
    <w:p w14:paraId="03F9EE03" w14:textId="77777777" w:rsidR="00033ED0" w:rsidRDefault="00033ED0" w:rsidP="00033ED0"/>
    <w:p w14:paraId="262C905B" w14:textId="77777777" w:rsidR="00033ED0" w:rsidRDefault="00033ED0" w:rsidP="00033ED0"/>
    <w:p w14:paraId="16AAAD6E" w14:textId="77777777" w:rsidR="00033ED0" w:rsidRDefault="00033ED0" w:rsidP="00033ED0"/>
    <w:p w14:paraId="2CCC1B8B" w14:textId="77777777" w:rsidR="00033ED0" w:rsidRDefault="00033ED0" w:rsidP="00033ED0"/>
    <w:p w14:paraId="2D498162" w14:textId="77777777" w:rsidR="00033ED0" w:rsidRDefault="00033ED0" w:rsidP="00033ED0"/>
    <w:p w14:paraId="77F556ED" w14:textId="77777777" w:rsidR="00033ED0" w:rsidRDefault="00033ED0" w:rsidP="00033ED0"/>
    <w:p w14:paraId="1A14C97F" w14:textId="77777777" w:rsidR="00033ED0" w:rsidRDefault="00033ED0" w:rsidP="00033ED0">
      <w:pPr>
        <w:pStyle w:val="4"/>
      </w:pPr>
      <w:r>
        <w:rPr>
          <w:rFonts w:hint="eastAsia"/>
        </w:rPr>
        <w:t>自分の将来の夢や目標を持っている</w:t>
      </w:r>
    </w:p>
    <w:p w14:paraId="2A82C94E" w14:textId="77777777" w:rsidR="00033ED0" w:rsidRDefault="00033ED0" w:rsidP="00033ED0">
      <w:pPr>
        <w:pStyle w:val="ab"/>
        <w:ind w:right="4649"/>
      </w:pPr>
      <w:r w:rsidRPr="0084544D">
        <w:rPr>
          <w:noProof/>
        </w:rPr>
        <w:drawing>
          <wp:anchor distT="0" distB="0" distL="114300" distR="114300" simplePos="0" relativeHeight="251860992" behindDoc="0" locked="0" layoutInCell="1" allowOverlap="1" wp14:anchorId="383CA5FB" wp14:editId="78C742AC">
            <wp:simplePos x="0" y="0"/>
            <wp:positionH relativeFrom="column">
              <wp:posOffset>3239770</wp:posOffset>
            </wp:positionH>
            <wp:positionV relativeFrom="paragraph">
              <wp:posOffset>-35560</wp:posOffset>
            </wp:positionV>
            <wp:extent cx="3360420" cy="2148840"/>
            <wp:effectExtent l="0" t="0" r="0" b="0"/>
            <wp:wrapNone/>
            <wp:docPr id="1530069666"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65.6％と最も高く、次いで「まあそう思う」の割合が23.1％となっています。</w:t>
      </w:r>
    </w:p>
    <w:p w14:paraId="767189B4" w14:textId="77777777" w:rsidR="00033ED0" w:rsidRDefault="00033ED0" w:rsidP="00033ED0"/>
    <w:p w14:paraId="7CBCAC75" w14:textId="77777777" w:rsidR="00033ED0" w:rsidRDefault="00033ED0" w:rsidP="00033ED0"/>
    <w:p w14:paraId="6D30FE43" w14:textId="77777777" w:rsidR="00033ED0" w:rsidRDefault="00033ED0" w:rsidP="00033ED0"/>
    <w:p w14:paraId="0B9730A0" w14:textId="77777777" w:rsidR="00033ED0" w:rsidRDefault="00033ED0" w:rsidP="00033ED0"/>
    <w:p w14:paraId="42312D56" w14:textId="77777777" w:rsidR="00033ED0" w:rsidRDefault="00033ED0" w:rsidP="00033ED0"/>
    <w:p w14:paraId="73A51375" w14:textId="77777777" w:rsidR="00033ED0" w:rsidRDefault="00033ED0" w:rsidP="00033ED0"/>
    <w:p w14:paraId="1EE859D4" w14:textId="77777777" w:rsidR="00033ED0" w:rsidRDefault="00033ED0" w:rsidP="00033ED0"/>
    <w:p w14:paraId="52CAEA43" w14:textId="77777777" w:rsidR="00033ED0" w:rsidRDefault="00033ED0" w:rsidP="00033ED0"/>
    <w:p w14:paraId="4D89FAC9" w14:textId="77777777" w:rsidR="00033ED0" w:rsidRDefault="00033ED0" w:rsidP="00033ED0"/>
    <w:p w14:paraId="4166C0D2" w14:textId="77777777" w:rsidR="00033ED0" w:rsidRDefault="00033ED0" w:rsidP="00033ED0">
      <w:pPr>
        <w:pStyle w:val="4"/>
      </w:pPr>
      <w:r>
        <w:rPr>
          <w:rFonts w:hint="eastAsia"/>
        </w:rPr>
        <w:t>将来のためにも、今、頑張りたいと思う</w:t>
      </w:r>
    </w:p>
    <w:p w14:paraId="1DFFFCED" w14:textId="77777777" w:rsidR="00033ED0" w:rsidRDefault="00033ED0" w:rsidP="00033ED0">
      <w:pPr>
        <w:pStyle w:val="ab"/>
        <w:ind w:right="4649"/>
      </w:pPr>
      <w:r w:rsidRPr="0084544D">
        <w:rPr>
          <w:noProof/>
        </w:rPr>
        <w:drawing>
          <wp:anchor distT="0" distB="0" distL="114300" distR="114300" simplePos="0" relativeHeight="251862016" behindDoc="0" locked="0" layoutInCell="1" allowOverlap="1" wp14:anchorId="031C789D" wp14:editId="0F55AFC2">
            <wp:simplePos x="0" y="0"/>
            <wp:positionH relativeFrom="column">
              <wp:posOffset>3239770</wp:posOffset>
            </wp:positionH>
            <wp:positionV relativeFrom="paragraph">
              <wp:posOffset>-35560</wp:posOffset>
            </wp:positionV>
            <wp:extent cx="3360420" cy="2148840"/>
            <wp:effectExtent l="0" t="0" r="0" b="0"/>
            <wp:wrapNone/>
            <wp:docPr id="54557039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66.1％と最も高く、次いで「まあそう思う」の割合が27.1％となっています。</w:t>
      </w:r>
    </w:p>
    <w:p w14:paraId="0096D243" w14:textId="77777777" w:rsidR="00033ED0" w:rsidRDefault="00033ED0" w:rsidP="00033ED0"/>
    <w:p w14:paraId="350D16BA" w14:textId="77777777" w:rsidR="00033ED0" w:rsidRDefault="00033ED0" w:rsidP="00033ED0"/>
    <w:p w14:paraId="522DB4DD" w14:textId="77777777" w:rsidR="00033ED0" w:rsidRDefault="00033ED0" w:rsidP="00033ED0"/>
    <w:p w14:paraId="3E8058B7" w14:textId="77777777" w:rsidR="00033ED0" w:rsidRDefault="00033ED0" w:rsidP="00033ED0"/>
    <w:p w14:paraId="5CD83F24" w14:textId="77777777" w:rsidR="00033ED0" w:rsidRDefault="00033ED0" w:rsidP="00033ED0"/>
    <w:p w14:paraId="6EFB4009" w14:textId="77777777" w:rsidR="00033ED0" w:rsidRDefault="00033ED0" w:rsidP="00033ED0"/>
    <w:p w14:paraId="37D4920E" w14:textId="77777777" w:rsidR="00033ED0" w:rsidRDefault="00033ED0" w:rsidP="00033ED0">
      <w:pPr>
        <w:widowControl/>
        <w:jc w:val="left"/>
      </w:pPr>
    </w:p>
    <w:p w14:paraId="70F3F56E" w14:textId="77777777" w:rsidR="00033ED0" w:rsidRDefault="00033ED0" w:rsidP="00033ED0">
      <w:pPr>
        <w:widowControl/>
        <w:jc w:val="left"/>
      </w:pPr>
      <w:r>
        <w:br w:type="page"/>
      </w:r>
    </w:p>
    <w:p w14:paraId="5A1B6EB3" w14:textId="77777777" w:rsidR="00033ED0" w:rsidRDefault="00033ED0" w:rsidP="00033ED0">
      <w:pPr>
        <w:pStyle w:val="4"/>
      </w:pPr>
      <w:r>
        <w:rPr>
          <w:rFonts w:hint="eastAsia"/>
        </w:rPr>
        <w:lastRenderedPageBreak/>
        <w:t>将来働きたいと思う</w:t>
      </w:r>
    </w:p>
    <w:p w14:paraId="6972BF0A" w14:textId="77777777" w:rsidR="00033ED0" w:rsidRDefault="00033ED0" w:rsidP="00033ED0">
      <w:pPr>
        <w:pStyle w:val="ab"/>
        <w:ind w:right="4649"/>
      </w:pPr>
      <w:r w:rsidRPr="0084544D">
        <w:rPr>
          <w:noProof/>
        </w:rPr>
        <w:drawing>
          <wp:anchor distT="0" distB="0" distL="114300" distR="114300" simplePos="0" relativeHeight="251863040" behindDoc="0" locked="0" layoutInCell="1" allowOverlap="1" wp14:anchorId="55AF7F13" wp14:editId="65444EE9">
            <wp:simplePos x="0" y="0"/>
            <wp:positionH relativeFrom="column">
              <wp:posOffset>3239770</wp:posOffset>
            </wp:positionH>
            <wp:positionV relativeFrom="paragraph">
              <wp:posOffset>-35560</wp:posOffset>
            </wp:positionV>
            <wp:extent cx="3360420" cy="2148840"/>
            <wp:effectExtent l="0" t="0" r="0" b="0"/>
            <wp:wrapNone/>
            <wp:docPr id="199306890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80.2％と最も高く、次いで「まあそう思う」の割合が15.5％となっています。</w:t>
      </w:r>
    </w:p>
    <w:p w14:paraId="7217BFB1" w14:textId="77777777" w:rsidR="00033ED0" w:rsidRDefault="00033ED0" w:rsidP="00033ED0"/>
    <w:p w14:paraId="1421DA12" w14:textId="77777777" w:rsidR="00033ED0" w:rsidRDefault="00033ED0" w:rsidP="00033ED0"/>
    <w:p w14:paraId="71B7A640" w14:textId="77777777" w:rsidR="00033ED0" w:rsidRDefault="00033ED0" w:rsidP="00033ED0"/>
    <w:p w14:paraId="2D71CA8E" w14:textId="77777777" w:rsidR="00033ED0" w:rsidRDefault="00033ED0" w:rsidP="00033ED0"/>
    <w:p w14:paraId="0174733F" w14:textId="77777777" w:rsidR="00033ED0" w:rsidRDefault="00033ED0" w:rsidP="00033ED0"/>
    <w:p w14:paraId="6B75DA34" w14:textId="77777777" w:rsidR="00033ED0" w:rsidRDefault="00033ED0" w:rsidP="00033ED0">
      <w:pPr>
        <w:widowControl/>
        <w:jc w:val="left"/>
      </w:pPr>
    </w:p>
    <w:p w14:paraId="2340DE13" w14:textId="77777777" w:rsidR="00033ED0" w:rsidRDefault="00033ED0" w:rsidP="00033ED0">
      <w:pPr>
        <w:widowControl/>
        <w:jc w:val="left"/>
      </w:pPr>
    </w:p>
    <w:p w14:paraId="0A94548D" w14:textId="77777777" w:rsidR="00033ED0" w:rsidRDefault="00033ED0" w:rsidP="00033ED0">
      <w:pPr>
        <w:widowControl/>
        <w:jc w:val="left"/>
      </w:pPr>
    </w:p>
    <w:p w14:paraId="777C49EF" w14:textId="77777777" w:rsidR="00033ED0" w:rsidRDefault="00033ED0" w:rsidP="00033ED0">
      <w:pPr>
        <w:widowControl/>
        <w:jc w:val="left"/>
      </w:pPr>
    </w:p>
    <w:p w14:paraId="762D562C" w14:textId="77777777" w:rsidR="00033ED0" w:rsidRDefault="00033ED0" w:rsidP="00033ED0">
      <w:pPr>
        <w:pStyle w:val="ac"/>
      </w:pPr>
      <w:r>
        <w:rPr>
          <w:rFonts w:hint="eastAsia"/>
        </w:rPr>
        <w:t>問</w:t>
      </w:r>
      <w:r>
        <w:t>13　困ったとき、つらいとき、相談できる相手はいますか。</w:t>
      </w:r>
    </w:p>
    <w:p w14:paraId="444FDC08" w14:textId="77777777" w:rsidR="00033ED0" w:rsidRDefault="00033ED0" w:rsidP="00033ED0">
      <w:pPr>
        <w:pStyle w:val="ab"/>
        <w:ind w:right="4649"/>
      </w:pPr>
      <w:r w:rsidRPr="0084544D">
        <w:rPr>
          <w:noProof/>
        </w:rPr>
        <w:drawing>
          <wp:anchor distT="0" distB="0" distL="114300" distR="114300" simplePos="0" relativeHeight="251864064" behindDoc="0" locked="0" layoutInCell="1" allowOverlap="1" wp14:anchorId="5D60A57C" wp14:editId="08942BA5">
            <wp:simplePos x="0" y="0"/>
            <wp:positionH relativeFrom="column">
              <wp:posOffset>3239770</wp:posOffset>
            </wp:positionH>
            <wp:positionV relativeFrom="paragraph">
              <wp:posOffset>-35560</wp:posOffset>
            </wp:positionV>
            <wp:extent cx="3360420" cy="2148840"/>
            <wp:effectExtent l="0" t="0" r="0" b="0"/>
            <wp:wrapNone/>
            <wp:docPr id="176247669"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71.4％と最も高く、次いで「なやみがない」の割合が16.8％となっています。</w:t>
      </w:r>
    </w:p>
    <w:p w14:paraId="46B8F719" w14:textId="77777777" w:rsidR="00033ED0" w:rsidRDefault="00033ED0" w:rsidP="00033ED0"/>
    <w:p w14:paraId="40EC4BE7" w14:textId="77777777" w:rsidR="00033ED0" w:rsidRDefault="00033ED0" w:rsidP="00033ED0"/>
    <w:p w14:paraId="4428C43F" w14:textId="77777777" w:rsidR="00033ED0" w:rsidRDefault="00033ED0" w:rsidP="00033ED0"/>
    <w:p w14:paraId="6AFD6ADE" w14:textId="77777777" w:rsidR="00033ED0" w:rsidRDefault="00033ED0" w:rsidP="00033ED0"/>
    <w:p w14:paraId="16F9B984" w14:textId="77777777" w:rsidR="00033ED0" w:rsidRDefault="00033ED0" w:rsidP="00033ED0"/>
    <w:p w14:paraId="054EC1F7" w14:textId="77777777" w:rsidR="00033ED0" w:rsidRDefault="00033ED0" w:rsidP="00033ED0"/>
    <w:p w14:paraId="3973DF5F" w14:textId="77777777" w:rsidR="00033ED0" w:rsidRDefault="00033ED0" w:rsidP="00033ED0"/>
    <w:p w14:paraId="2D4D13A8" w14:textId="77777777" w:rsidR="00033ED0" w:rsidRDefault="00033ED0" w:rsidP="00033ED0">
      <w:pPr>
        <w:pStyle w:val="aff"/>
      </w:pPr>
      <w:r>
        <w:rPr>
          <w:rFonts w:hint="eastAsia"/>
        </w:rPr>
        <w:t>【学年別】</w:t>
      </w:r>
    </w:p>
    <w:p w14:paraId="00F7ED33" w14:textId="77777777" w:rsidR="00033ED0" w:rsidRDefault="00033ED0" w:rsidP="00033ED0">
      <w:pPr>
        <w:pStyle w:val="ab"/>
      </w:pPr>
      <w:r w:rsidRPr="00A673E8">
        <w:rPr>
          <w:rFonts w:hint="eastAsia"/>
        </w:rPr>
        <w:t>学年別</w:t>
      </w:r>
      <w:r>
        <w:rPr>
          <w:rFonts w:hint="eastAsia"/>
        </w:rPr>
        <w:t>にみると、大きな差はみられません。</w:t>
      </w:r>
    </w:p>
    <w:p w14:paraId="425376D9"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84544D" w14:paraId="53193511" w14:textId="77777777" w:rsidTr="00BC151E">
        <w:trPr>
          <w:cantSplit/>
          <w:trHeight w:val="1701"/>
        </w:trPr>
        <w:tc>
          <w:tcPr>
            <w:tcW w:w="1701" w:type="dxa"/>
            <w:shd w:val="clear" w:color="auto" w:fill="auto"/>
            <w:vAlign w:val="center"/>
          </w:tcPr>
          <w:p w14:paraId="17033AF4" w14:textId="77777777" w:rsidR="00033ED0" w:rsidRPr="0084544D"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71F95298"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04E274A7"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いる</w:t>
            </w:r>
          </w:p>
        </w:tc>
        <w:tc>
          <w:tcPr>
            <w:tcW w:w="826" w:type="dxa"/>
            <w:shd w:val="clear" w:color="auto" w:fill="auto"/>
            <w:textDirection w:val="tbRlV"/>
            <w:vAlign w:val="center"/>
          </w:tcPr>
          <w:p w14:paraId="7EA1DFA4"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いない</w:t>
            </w:r>
          </w:p>
        </w:tc>
        <w:tc>
          <w:tcPr>
            <w:tcW w:w="825" w:type="dxa"/>
            <w:shd w:val="clear" w:color="auto" w:fill="auto"/>
            <w:textDirection w:val="tbRlV"/>
            <w:vAlign w:val="center"/>
          </w:tcPr>
          <w:p w14:paraId="230D8087"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誰にも相談したくない</w:t>
            </w:r>
          </w:p>
        </w:tc>
        <w:tc>
          <w:tcPr>
            <w:tcW w:w="826" w:type="dxa"/>
            <w:shd w:val="clear" w:color="auto" w:fill="auto"/>
            <w:textDirection w:val="tbRlV"/>
            <w:vAlign w:val="center"/>
          </w:tcPr>
          <w:p w14:paraId="58088EE3"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なやみがない</w:t>
            </w:r>
          </w:p>
        </w:tc>
        <w:tc>
          <w:tcPr>
            <w:tcW w:w="825" w:type="dxa"/>
            <w:shd w:val="clear" w:color="auto" w:fill="auto"/>
            <w:textDirection w:val="tbRlV"/>
            <w:vAlign w:val="center"/>
          </w:tcPr>
          <w:p w14:paraId="5B5E7E1E"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無回答</w:t>
            </w:r>
          </w:p>
        </w:tc>
      </w:tr>
      <w:tr w:rsidR="00033ED0" w:rsidRPr="0084544D" w14:paraId="519F110A" w14:textId="77777777" w:rsidTr="00BC151E">
        <w:tc>
          <w:tcPr>
            <w:tcW w:w="1701" w:type="dxa"/>
            <w:shd w:val="clear" w:color="auto" w:fill="auto"/>
            <w:vAlign w:val="center"/>
          </w:tcPr>
          <w:p w14:paraId="0915A3CC"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全</w:t>
            </w:r>
            <w:r w:rsidRPr="0084544D">
              <w:rPr>
                <w:rFonts w:ascii="BIZ UDゴシック" w:eastAsia="BIZ UDゴシック" w:hAnsi="BIZ UDゴシック" w:cs="ＭＳ Ｐ明朝"/>
                <w:color w:val="000000"/>
                <w:kern w:val="0"/>
                <w:sz w:val="18"/>
                <w:szCs w:val="20"/>
              </w:rPr>
              <w:t xml:space="preserve">  </w:t>
            </w:r>
            <w:r w:rsidRPr="0084544D">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1E397BB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601</w:t>
            </w:r>
          </w:p>
        </w:tc>
        <w:tc>
          <w:tcPr>
            <w:tcW w:w="826" w:type="dxa"/>
            <w:tcBorders>
              <w:left w:val="double" w:sz="4" w:space="0" w:color="auto"/>
            </w:tcBorders>
            <w:shd w:val="clear" w:color="auto" w:fill="auto"/>
            <w:vAlign w:val="center"/>
          </w:tcPr>
          <w:p w14:paraId="1E4AD9B8"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71.4 </w:t>
            </w:r>
          </w:p>
        </w:tc>
        <w:tc>
          <w:tcPr>
            <w:tcW w:w="826" w:type="dxa"/>
            <w:shd w:val="clear" w:color="auto" w:fill="auto"/>
            <w:vAlign w:val="center"/>
          </w:tcPr>
          <w:p w14:paraId="388F25F6"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4.5 </w:t>
            </w:r>
          </w:p>
        </w:tc>
        <w:tc>
          <w:tcPr>
            <w:tcW w:w="825" w:type="dxa"/>
            <w:shd w:val="clear" w:color="auto" w:fill="auto"/>
            <w:vAlign w:val="center"/>
          </w:tcPr>
          <w:p w14:paraId="66B01818"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7.0 </w:t>
            </w:r>
          </w:p>
        </w:tc>
        <w:tc>
          <w:tcPr>
            <w:tcW w:w="826" w:type="dxa"/>
            <w:shd w:val="clear" w:color="auto" w:fill="auto"/>
            <w:vAlign w:val="center"/>
          </w:tcPr>
          <w:p w14:paraId="0C9946B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16.8 </w:t>
            </w:r>
          </w:p>
        </w:tc>
        <w:tc>
          <w:tcPr>
            <w:tcW w:w="825" w:type="dxa"/>
            <w:shd w:val="clear" w:color="auto" w:fill="auto"/>
            <w:vAlign w:val="center"/>
          </w:tcPr>
          <w:p w14:paraId="6F3B50F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0.3 </w:t>
            </w:r>
          </w:p>
        </w:tc>
      </w:tr>
      <w:tr w:rsidR="00033ED0" w:rsidRPr="0084544D" w14:paraId="05AEE029" w14:textId="77777777" w:rsidTr="00BC151E">
        <w:tc>
          <w:tcPr>
            <w:tcW w:w="1701" w:type="dxa"/>
            <w:shd w:val="clear" w:color="auto" w:fill="auto"/>
            <w:vAlign w:val="center"/>
          </w:tcPr>
          <w:p w14:paraId="5E5D94B5"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小学４年生</w:t>
            </w:r>
          </w:p>
        </w:tc>
        <w:tc>
          <w:tcPr>
            <w:tcW w:w="825" w:type="dxa"/>
            <w:tcBorders>
              <w:right w:val="double" w:sz="4" w:space="0" w:color="auto"/>
            </w:tcBorders>
            <w:shd w:val="clear" w:color="auto" w:fill="auto"/>
            <w:vAlign w:val="center"/>
          </w:tcPr>
          <w:p w14:paraId="471EC90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180</w:t>
            </w:r>
          </w:p>
        </w:tc>
        <w:tc>
          <w:tcPr>
            <w:tcW w:w="826" w:type="dxa"/>
            <w:tcBorders>
              <w:left w:val="double" w:sz="4" w:space="0" w:color="auto"/>
            </w:tcBorders>
            <w:shd w:val="clear" w:color="auto" w:fill="auto"/>
            <w:vAlign w:val="center"/>
          </w:tcPr>
          <w:p w14:paraId="03140E1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72.8 </w:t>
            </w:r>
          </w:p>
        </w:tc>
        <w:tc>
          <w:tcPr>
            <w:tcW w:w="826" w:type="dxa"/>
            <w:shd w:val="clear" w:color="auto" w:fill="auto"/>
            <w:vAlign w:val="center"/>
          </w:tcPr>
          <w:p w14:paraId="336DEA7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4.4 </w:t>
            </w:r>
          </w:p>
        </w:tc>
        <w:tc>
          <w:tcPr>
            <w:tcW w:w="825" w:type="dxa"/>
            <w:shd w:val="clear" w:color="auto" w:fill="auto"/>
            <w:vAlign w:val="center"/>
          </w:tcPr>
          <w:p w14:paraId="1AC99E9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5.0 </w:t>
            </w:r>
          </w:p>
        </w:tc>
        <w:tc>
          <w:tcPr>
            <w:tcW w:w="826" w:type="dxa"/>
            <w:shd w:val="clear" w:color="auto" w:fill="auto"/>
            <w:vAlign w:val="center"/>
          </w:tcPr>
          <w:p w14:paraId="43D60E4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17.2 </w:t>
            </w:r>
          </w:p>
        </w:tc>
        <w:tc>
          <w:tcPr>
            <w:tcW w:w="825" w:type="dxa"/>
            <w:shd w:val="clear" w:color="auto" w:fill="auto"/>
            <w:vAlign w:val="center"/>
          </w:tcPr>
          <w:p w14:paraId="05ED8FB6"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0.6 </w:t>
            </w:r>
          </w:p>
        </w:tc>
      </w:tr>
      <w:tr w:rsidR="00033ED0" w:rsidRPr="0084544D" w14:paraId="5F17503F" w14:textId="77777777" w:rsidTr="00BC151E">
        <w:tc>
          <w:tcPr>
            <w:tcW w:w="1701" w:type="dxa"/>
            <w:shd w:val="clear" w:color="auto" w:fill="auto"/>
            <w:vAlign w:val="center"/>
          </w:tcPr>
          <w:p w14:paraId="20DA2A5C"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小学５年生</w:t>
            </w:r>
          </w:p>
        </w:tc>
        <w:tc>
          <w:tcPr>
            <w:tcW w:w="825" w:type="dxa"/>
            <w:tcBorders>
              <w:right w:val="double" w:sz="4" w:space="0" w:color="auto"/>
            </w:tcBorders>
            <w:shd w:val="clear" w:color="auto" w:fill="auto"/>
            <w:vAlign w:val="center"/>
          </w:tcPr>
          <w:p w14:paraId="6C97DE5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215</w:t>
            </w:r>
          </w:p>
        </w:tc>
        <w:tc>
          <w:tcPr>
            <w:tcW w:w="826" w:type="dxa"/>
            <w:tcBorders>
              <w:left w:val="double" w:sz="4" w:space="0" w:color="auto"/>
            </w:tcBorders>
            <w:shd w:val="clear" w:color="auto" w:fill="auto"/>
            <w:vAlign w:val="center"/>
          </w:tcPr>
          <w:p w14:paraId="193A98E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69.3 </w:t>
            </w:r>
          </w:p>
        </w:tc>
        <w:tc>
          <w:tcPr>
            <w:tcW w:w="826" w:type="dxa"/>
            <w:shd w:val="clear" w:color="auto" w:fill="auto"/>
            <w:vAlign w:val="center"/>
          </w:tcPr>
          <w:p w14:paraId="7808F7A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4.2 </w:t>
            </w:r>
          </w:p>
        </w:tc>
        <w:tc>
          <w:tcPr>
            <w:tcW w:w="825" w:type="dxa"/>
            <w:shd w:val="clear" w:color="auto" w:fill="auto"/>
            <w:vAlign w:val="center"/>
          </w:tcPr>
          <w:p w14:paraId="0B12FB0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8.4 </w:t>
            </w:r>
          </w:p>
        </w:tc>
        <w:tc>
          <w:tcPr>
            <w:tcW w:w="826" w:type="dxa"/>
            <w:shd w:val="clear" w:color="auto" w:fill="auto"/>
            <w:vAlign w:val="center"/>
          </w:tcPr>
          <w:p w14:paraId="7233DD6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18.1 </w:t>
            </w:r>
          </w:p>
        </w:tc>
        <w:tc>
          <w:tcPr>
            <w:tcW w:w="825" w:type="dxa"/>
            <w:shd w:val="clear" w:color="auto" w:fill="auto"/>
            <w:vAlign w:val="center"/>
          </w:tcPr>
          <w:p w14:paraId="4AC0BCC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r>
      <w:tr w:rsidR="00033ED0" w:rsidRPr="0084544D" w14:paraId="696B240D" w14:textId="77777777" w:rsidTr="00BC151E">
        <w:tc>
          <w:tcPr>
            <w:tcW w:w="1701" w:type="dxa"/>
            <w:shd w:val="clear" w:color="auto" w:fill="auto"/>
            <w:vAlign w:val="center"/>
          </w:tcPr>
          <w:p w14:paraId="1C6E69F0"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小学６年生</w:t>
            </w:r>
          </w:p>
        </w:tc>
        <w:tc>
          <w:tcPr>
            <w:tcW w:w="825" w:type="dxa"/>
            <w:tcBorders>
              <w:right w:val="double" w:sz="4" w:space="0" w:color="auto"/>
            </w:tcBorders>
            <w:shd w:val="clear" w:color="auto" w:fill="auto"/>
            <w:vAlign w:val="center"/>
          </w:tcPr>
          <w:p w14:paraId="52E2E8F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202</w:t>
            </w:r>
          </w:p>
        </w:tc>
        <w:tc>
          <w:tcPr>
            <w:tcW w:w="826" w:type="dxa"/>
            <w:tcBorders>
              <w:left w:val="double" w:sz="4" w:space="0" w:color="auto"/>
            </w:tcBorders>
            <w:shd w:val="clear" w:color="auto" w:fill="auto"/>
            <w:vAlign w:val="center"/>
          </w:tcPr>
          <w:p w14:paraId="661112B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73.8 </w:t>
            </w:r>
          </w:p>
        </w:tc>
        <w:tc>
          <w:tcPr>
            <w:tcW w:w="826" w:type="dxa"/>
            <w:shd w:val="clear" w:color="auto" w:fill="auto"/>
            <w:vAlign w:val="center"/>
          </w:tcPr>
          <w:p w14:paraId="3807EA65"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5.0 </w:t>
            </w:r>
          </w:p>
        </w:tc>
        <w:tc>
          <w:tcPr>
            <w:tcW w:w="825" w:type="dxa"/>
            <w:shd w:val="clear" w:color="auto" w:fill="auto"/>
            <w:vAlign w:val="center"/>
          </w:tcPr>
          <w:p w14:paraId="22B7FE75"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6.4 </w:t>
            </w:r>
          </w:p>
        </w:tc>
        <w:tc>
          <w:tcPr>
            <w:tcW w:w="826" w:type="dxa"/>
            <w:shd w:val="clear" w:color="auto" w:fill="auto"/>
            <w:vAlign w:val="center"/>
          </w:tcPr>
          <w:p w14:paraId="07A99936"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14.9 </w:t>
            </w:r>
          </w:p>
        </w:tc>
        <w:tc>
          <w:tcPr>
            <w:tcW w:w="825" w:type="dxa"/>
            <w:shd w:val="clear" w:color="auto" w:fill="auto"/>
            <w:vAlign w:val="center"/>
          </w:tcPr>
          <w:p w14:paraId="106763C5"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r>
    </w:tbl>
    <w:p w14:paraId="4E52FC5C" w14:textId="77777777" w:rsidR="00033ED0" w:rsidRDefault="00033ED0" w:rsidP="00033ED0"/>
    <w:p w14:paraId="60A83601" w14:textId="77777777" w:rsidR="00033ED0" w:rsidRDefault="00033ED0" w:rsidP="00033ED0">
      <w:pPr>
        <w:widowControl/>
        <w:jc w:val="left"/>
      </w:pPr>
      <w:r>
        <w:br w:type="page"/>
      </w:r>
    </w:p>
    <w:p w14:paraId="302CA360" w14:textId="77777777" w:rsidR="00033ED0" w:rsidRDefault="00033ED0" w:rsidP="00033ED0">
      <w:pPr>
        <w:pStyle w:val="ac"/>
      </w:pPr>
      <w:r>
        <w:rPr>
          <w:rFonts w:hint="eastAsia"/>
        </w:rPr>
        <w:lastRenderedPageBreak/>
        <w:t>問</w:t>
      </w:r>
      <w:r>
        <w:t>13－１　問13の質問で「いる」と答えた人にお聞きします。</w:t>
      </w:r>
      <w:r>
        <w:rPr>
          <w:rFonts w:hint="eastAsia"/>
        </w:rPr>
        <w:t>困ったとき、つらいとき、相談できる相手は誰ですか。</w:t>
      </w:r>
    </w:p>
    <w:p w14:paraId="3B8459A4" w14:textId="77777777" w:rsidR="00033ED0" w:rsidRDefault="00033ED0" w:rsidP="00033ED0">
      <w:pPr>
        <w:pStyle w:val="ab"/>
        <w:ind w:right="4649"/>
      </w:pPr>
      <w:r w:rsidRPr="0084544D">
        <w:rPr>
          <w:noProof/>
        </w:rPr>
        <w:drawing>
          <wp:anchor distT="0" distB="0" distL="114300" distR="114300" simplePos="0" relativeHeight="251865088" behindDoc="0" locked="0" layoutInCell="1" allowOverlap="1" wp14:anchorId="6A68E20B" wp14:editId="375B1B1B">
            <wp:simplePos x="0" y="0"/>
            <wp:positionH relativeFrom="column">
              <wp:posOffset>3239770</wp:posOffset>
            </wp:positionH>
            <wp:positionV relativeFrom="paragraph">
              <wp:posOffset>-35560</wp:posOffset>
            </wp:positionV>
            <wp:extent cx="3360420" cy="6339840"/>
            <wp:effectExtent l="0" t="0" r="0" b="0"/>
            <wp:wrapNone/>
            <wp:docPr id="151215644"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60420" cy="633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「母親」の割合が</w:t>
      </w:r>
      <w:r>
        <w:t>82.8％と最も高く、次いで「友だち」の割合が64.1％、「父親」の割合が53.1％となっています。</w:t>
      </w:r>
    </w:p>
    <w:p w14:paraId="5F6FB228" w14:textId="77777777" w:rsidR="00033ED0" w:rsidRDefault="00033ED0" w:rsidP="00033ED0"/>
    <w:p w14:paraId="5B12909B" w14:textId="77777777" w:rsidR="00033ED0" w:rsidRDefault="00033ED0" w:rsidP="00033ED0"/>
    <w:p w14:paraId="72426F9C" w14:textId="77777777" w:rsidR="00033ED0" w:rsidRDefault="00033ED0" w:rsidP="00033ED0"/>
    <w:p w14:paraId="79C0A3B0" w14:textId="77777777" w:rsidR="00033ED0" w:rsidRDefault="00033ED0" w:rsidP="00033ED0"/>
    <w:p w14:paraId="6E54860E" w14:textId="77777777" w:rsidR="00033ED0" w:rsidRDefault="00033ED0" w:rsidP="00033ED0"/>
    <w:p w14:paraId="3BA7AF50" w14:textId="77777777" w:rsidR="00033ED0" w:rsidRDefault="00033ED0" w:rsidP="00033ED0"/>
    <w:p w14:paraId="2AFD5D04" w14:textId="77777777" w:rsidR="00033ED0" w:rsidRDefault="00033ED0" w:rsidP="00033ED0"/>
    <w:p w14:paraId="54E62AD5" w14:textId="77777777" w:rsidR="00033ED0" w:rsidRDefault="00033ED0" w:rsidP="00033ED0"/>
    <w:p w14:paraId="1D06190E" w14:textId="77777777" w:rsidR="00033ED0" w:rsidRDefault="00033ED0" w:rsidP="00033ED0"/>
    <w:p w14:paraId="0DFBE23D" w14:textId="77777777" w:rsidR="00033ED0" w:rsidRDefault="00033ED0" w:rsidP="00033ED0"/>
    <w:p w14:paraId="132301D3" w14:textId="77777777" w:rsidR="00033ED0" w:rsidRDefault="00033ED0" w:rsidP="00033ED0"/>
    <w:p w14:paraId="4109AFF4" w14:textId="77777777" w:rsidR="00033ED0" w:rsidRDefault="00033ED0" w:rsidP="00033ED0"/>
    <w:p w14:paraId="2BAFF53D" w14:textId="77777777" w:rsidR="00033ED0" w:rsidRDefault="00033ED0" w:rsidP="00033ED0"/>
    <w:p w14:paraId="185FF796" w14:textId="77777777" w:rsidR="00033ED0" w:rsidRDefault="00033ED0" w:rsidP="00033ED0"/>
    <w:p w14:paraId="34A9E17A" w14:textId="77777777" w:rsidR="00033ED0" w:rsidRDefault="00033ED0" w:rsidP="00033ED0"/>
    <w:p w14:paraId="743BD0B2" w14:textId="77777777" w:rsidR="00033ED0" w:rsidRDefault="00033ED0" w:rsidP="00033ED0"/>
    <w:p w14:paraId="35C23287" w14:textId="77777777" w:rsidR="00033ED0" w:rsidRDefault="00033ED0" w:rsidP="00033ED0"/>
    <w:p w14:paraId="7619343D" w14:textId="77777777" w:rsidR="00033ED0" w:rsidRDefault="00033ED0" w:rsidP="00033ED0"/>
    <w:p w14:paraId="3FF60823" w14:textId="77777777" w:rsidR="00033ED0" w:rsidRDefault="00033ED0" w:rsidP="00033ED0"/>
    <w:p w14:paraId="5CA309D8" w14:textId="77777777" w:rsidR="00033ED0" w:rsidRDefault="00033ED0" w:rsidP="00033ED0"/>
    <w:p w14:paraId="75BD8938" w14:textId="77777777" w:rsidR="00033ED0" w:rsidRDefault="00033ED0" w:rsidP="00033ED0"/>
    <w:p w14:paraId="03461CD0" w14:textId="77777777" w:rsidR="00033ED0" w:rsidRDefault="00033ED0" w:rsidP="00033ED0"/>
    <w:p w14:paraId="33CC0798" w14:textId="77777777" w:rsidR="00033ED0" w:rsidRDefault="00033ED0" w:rsidP="00033ED0"/>
    <w:p w14:paraId="354C1642" w14:textId="77777777" w:rsidR="00033ED0" w:rsidRDefault="00033ED0" w:rsidP="00033ED0"/>
    <w:p w14:paraId="42FEA9C2" w14:textId="77777777" w:rsidR="00033ED0" w:rsidRDefault="00033ED0" w:rsidP="00033ED0"/>
    <w:p w14:paraId="3EC351C4" w14:textId="77777777" w:rsidR="00033ED0" w:rsidRDefault="00033ED0" w:rsidP="00033ED0"/>
    <w:p w14:paraId="6624A152" w14:textId="77777777" w:rsidR="00033ED0" w:rsidRDefault="00033ED0" w:rsidP="00033ED0"/>
    <w:p w14:paraId="264DADD1" w14:textId="77777777" w:rsidR="00033ED0" w:rsidRDefault="00033ED0" w:rsidP="00033ED0">
      <w:pPr>
        <w:widowControl/>
        <w:jc w:val="left"/>
      </w:pPr>
      <w:r>
        <w:br w:type="page"/>
      </w:r>
    </w:p>
    <w:p w14:paraId="0D11FB67" w14:textId="77777777" w:rsidR="00033ED0" w:rsidRDefault="00033ED0" w:rsidP="00033ED0">
      <w:pPr>
        <w:pStyle w:val="ac"/>
      </w:pPr>
      <w:r>
        <w:rPr>
          <w:rFonts w:hint="eastAsia"/>
        </w:rPr>
        <w:lastRenderedPageBreak/>
        <w:t>問</w:t>
      </w:r>
      <w:r>
        <w:t>13－２　問13の質問で「いない」と答えた人にお聞きします。</w:t>
      </w:r>
      <w:r>
        <w:rPr>
          <w:rFonts w:hint="eastAsia"/>
        </w:rPr>
        <w:t>どんな相手なら相談したいと思いますか。</w:t>
      </w:r>
    </w:p>
    <w:p w14:paraId="05E6550B" w14:textId="77777777" w:rsidR="00033ED0" w:rsidRDefault="00033ED0" w:rsidP="00033ED0">
      <w:pPr>
        <w:pStyle w:val="ab"/>
        <w:ind w:right="4649"/>
      </w:pPr>
      <w:r w:rsidRPr="0084544D">
        <w:rPr>
          <w:noProof/>
        </w:rPr>
        <w:drawing>
          <wp:anchor distT="0" distB="0" distL="114300" distR="114300" simplePos="0" relativeHeight="251866112" behindDoc="0" locked="0" layoutInCell="1" allowOverlap="1" wp14:anchorId="30CBE96A" wp14:editId="3D2B9D32">
            <wp:simplePos x="0" y="0"/>
            <wp:positionH relativeFrom="column">
              <wp:posOffset>3239770</wp:posOffset>
            </wp:positionH>
            <wp:positionV relativeFrom="paragraph">
              <wp:posOffset>-35560</wp:posOffset>
            </wp:positionV>
            <wp:extent cx="3360420" cy="4892040"/>
            <wp:effectExtent l="0" t="0" r="0" b="0"/>
            <wp:wrapNone/>
            <wp:docPr id="142981528"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60420" cy="489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「ひみつが守られる」の割合が</w:t>
      </w:r>
      <w:r>
        <w:t>74.1％と最も高く、次いで「自分と近い年令の人に相談できる」の割合が48.1％、「無料で相談できる」の割合が44.4％となっています。</w:t>
      </w:r>
    </w:p>
    <w:p w14:paraId="70594A6E" w14:textId="77777777" w:rsidR="00033ED0" w:rsidRDefault="00033ED0" w:rsidP="00033ED0"/>
    <w:p w14:paraId="2C894A15" w14:textId="77777777" w:rsidR="00033ED0" w:rsidRDefault="00033ED0" w:rsidP="00033ED0"/>
    <w:p w14:paraId="29EBE5AA" w14:textId="77777777" w:rsidR="00033ED0" w:rsidRDefault="00033ED0" w:rsidP="00033ED0"/>
    <w:p w14:paraId="59D68306" w14:textId="77777777" w:rsidR="00033ED0" w:rsidRDefault="00033ED0" w:rsidP="00033ED0"/>
    <w:p w14:paraId="156D55F9" w14:textId="77777777" w:rsidR="00033ED0" w:rsidRDefault="00033ED0" w:rsidP="00033ED0"/>
    <w:p w14:paraId="1E87EE4D" w14:textId="77777777" w:rsidR="00033ED0" w:rsidRDefault="00033ED0" w:rsidP="00033ED0"/>
    <w:p w14:paraId="5FCDC654" w14:textId="77777777" w:rsidR="00033ED0" w:rsidRDefault="00033ED0" w:rsidP="00033ED0"/>
    <w:p w14:paraId="743E73DB" w14:textId="77777777" w:rsidR="00033ED0" w:rsidRDefault="00033ED0" w:rsidP="00033ED0"/>
    <w:p w14:paraId="1AEF959E" w14:textId="77777777" w:rsidR="00033ED0" w:rsidRDefault="00033ED0" w:rsidP="00033ED0"/>
    <w:p w14:paraId="744B8804" w14:textId="77777777" w:rsidR="00033ED0" w:rsidRDefault="00033ED0" w:rsidP="00033ED0"/>
    <w:p w14:paraId="10ADF572" w14:textId="77777777" w:rsidR="00033ED0" w:rsidRDefault="00033ED0" w:rsidP="00033ED0"/>
    <w:p w14:paraId="7CADD0C8" w14:textId="77777777" w:rsidR="00033ED0" w:rsidRDefault="00033ED0" w:rsidP="00033ED0"/>
    <w:p w14:paraId="332F759A" w14:textId="77777777" w:rsidR="00033ED0" w:rsidRDefault="00033ED0" w:rsidP="00033ED0"/>
    <w:p w14:paraId="3EBF72FB" w14:textId="77777777" w:rsidR="00033ED0" w:rsidRDefault="00033ED0" w:rsidP="00033ED0"/>
    <w:p w14:paraId="51AADF73" w14:textId="77777777" w:rsidR="00033ED0" w:rsidRDefault="00033ED0" w:rsidP="00033ED0"/>
    <w:p w14:paraId="234B1792" w14:textId="77777777" w:rsidR="00033ED0" w:rsidRDefault="00033ED0" w:rsidP="00033ED0"/>
    <w:p w14:paraId="12D3F8E2" w14:textId="77777777" w:rsidR="00033ED0" w:rsidRDefault="00033ED0" w:rsidP="00033ED0"/>
    <w:p w14:paraId="58E3FE9F" w14:textId="77777777" w:rsidR="00033ED0" w:rsidRDefault="00033ED0" w:rsidP="00033ED0">
      <w:pPr>
        <w:pStyle w:val="ac"/>
      </w:pPr>
      <w:r>
        <w:rPr>
          <w:rFonts w:hint="eastAsia"/>
        </w:rPr>
        <w:t>問</w:t>
      </w:r>
      <w:r>
        <w:t>13－３　問13の質問で「誰にも相談したくない」と答えた人にお聞きします。</w:t>
      </w:r>
      <w:r>
        <w:rPr>
          <w:rFonts w:hint="eastAsia"/>
        </w:rPr>
        <w:t>相談したくないのはなぜですか。</w:t>
      </w:r>
    </w:p>
    <w:p w14:paraId="3DABFB3E" w14:textId="77777777" w:rsidR="00033ED0" w:rsidRDefault="00033ED0" w:rsidP="00033ED0">
      <w:pPr>
        <w:pStyle w:val="ab"/>
        <w:ind w:right="4649"/>
      </w:pPr>
      <w:r w:rsidRPr="0084544D">
        <w:rPr>
          <w:noProof/>
        </w:rPr>
        <w:drawing>
          <wp:anchor distT="0" distB="0" distL="114300" distR="114300" simplePos="0" relativeHeight="251867136" behindDoc="0" locked="0" layoutInCell="1" allowOverlap="1" wp14:anchorId="67D9C44C" wp14:editId="4D3A5E74">
            <wp:simplePos x="0" y="0"/>
            <wp:positionH relativeFrom="column">
              <wp:posOffset>3239770</wp:posOffset>
            </wp:positionH>
            <wp:positionV relativeFrom="paragraph">
              <wp:posOffset>-35560</wp:posOffset>
            </wp:positionV>
            <wp:extent cx="3360420" cy="3672840"/>
            <wp:effectExtent l="0" t="0" r="0" b="0"/>
            <wp:wrapNone/>
            <wp:docPr id="19814147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「相手にうまく話せないと思う」の割合が</w:t>
      </w:r>
      <w:r>
        <w:t>50.0％と最も高く、次いで「何を聞かれるか不安に思う」の割合が47.6％、「自分のことを知られたくない」、「言っても解決できないと思う」の割合が40.5％となっています。</w:t>
      </w:r>
    </w:p>
    <w:p w14:paraId="09D25F6E" w14:textId="77777777" w:rsidR="00033ED0" w:rsidRDefault="00033ED0" w:rsidP="00033ED0"/>
    <w:p w14:paraId="66A3B3A2" w14:textId="77777777" w:rsidR="00033ED0" w:rsidRDefault="00033ED0" w:rsidP="00033ED0"/>
    <w:p w14:paraId="312F424B" w14:textId="77777777" w:rsidR="00033ED0" w:rsidRDefault="00033ED0" w:rsidP="00033ED0"/>
    <w:p w14:paraId="7D0EF50F" w14:textId="77777777" w:rsidR="00033ED0" w:rsidRDefault="00033ED0" w:rsidP="00033ED0"/>
    <w:p w14:paraId="62468DB1" w14:textId="77777777" w:rsidR="00033ED0" w:rsidRDefault="00033ED0" w:rsidP="00033ED0"/>
    <w:p w14:paraId="47B6A19B" w14:textId="77777777" w:rsidR="00033ED0" w:rsidRDefault="00033ED0" w:rsidP="00033ED0"/>
    <w:p w14:paraId="44629D23" w14:textId="77777777" w:rsidR="00033ED0" w:rsidRDefault="00033ED0" w:rsidP="00033ED0"/>
    <w:p w14:paraId="16331BCA" w14:textId="77777777" w:rsidR="00033ED0" w:rsidRDefault="00033ED0" w:rsidP="00033ED0">
      <w:pPr>
        <w:widowControl/>
        <w:jc w:val="left"/>
      </w:pPr>
      <w:r>
        <w:br w:type="page"/>
      </w:r>
    </w:p>
    <w:p w14:paraId="41BDC037" w14:textId="77777777" w:rsidR="00033ED0" w:rsidRPr="00985920" w:rsidRDefault="00033ED0" w:rsidP="00033ED0">
      <w:pPr>
        <w:pStyle w:val="3"/>
        <w:snapToGrid w:val="0"/>
        <w:ind w:leftChars="100" w:left="210"/>
        <w:rPr>
          <w:rFonts w:hAnsi="BIZ UDゴシック" w:cs="Times New Roman"/>
          <w:sz w:val="28"/>
          <w:szCs w:val="24"/>
        </w:rPr>
      </w:pPr>
      <w:bookmarkStart w:id="48" w:name="_Toc178273482"/>
      <w:r w:rsidRPr="00985920">
        <w:rPr>
          <w:rFonts w:hAnsi="BIZ UDゴシック" w:cs="Times New Roman" w:hint="eastAsia"/>
          <w:sz w:val="28"/>
          <w:szCs w:val="24"/>
        </w:rPr>
        <w:lastRenderedPageBreak/>
        <w:t>（</w:t>
      </w:r>
      <w:r>
        <w:rPr>
          <w:rFonts w:hAnsi="BIZ UDゴシック" w:cs="Times New Roman" w:hint="eastAsia"/>
          <w:sz w:val="28"/>
          <w:szCs w:val="24"/>
        </w:rPr>
        <w:t>４</w:t>
      </w:r>
      <w:r w:rsidRPr="00985920">
        <w:rPr>
          <w:rFonts w:hAnsi="BIZ UDゴシック" w:cs="Times New Roman" w:hint="eastAsia"/>
          <w:sz w:val="28"/>
          <w:szCs w:val="24"/>
        </w:rPr>
        <w:t>）あなたの将来のことについて</w:t>
      </w:r>
      <w:bookmarkEnd w:id="48"/>
    </w:p>
    <w:p w14:paraId="2783E1C9" w14:textId="77777777" w:rsidR="00033ED0" w:rsidRDefault="00033ED0" w:rsidP="00033ED0">
      <w:pPr>
        <w:pStyle w:val="ac"/>
      </w:pPr>
      <w:r>
        <w:rPr>
          <w:rFonts w:hint="eastAsia"/>
        </w:rPr>
        <w:t>問</w:t>
      </w:r>
      <w:r>
        <w:t>14　あなたは、将来、どの学校に進学したいですか。</w:t>
      </w:r>
    </w:p>
    <w:p w14:paraId="0979B3C4" w14:textId="77777777" w:rsidR="00033ED0" w:rsidRDefault="00033ED0" w:rsidP="00033ED0">
      <w:pPr>
        <w:pStyle w:val="ab"/>
        <w:ind w:right="4649"/>
      </w:pPr>
      <w:r w:rsidRPr="0084544D">
        <w:rPr>
          <w:noProof/>
        </w:rPr>
        <w:drawing>
          <wp:anchor distT="0" distB="0" distL="114300" distR="114300" simplePos="0" relativeHeight="251868160" behindDoc="0" locked="0" layoutInCell="1" allowOverlap="1" wp14:anchorId="1D51D945" wp14:editId="5346796E">
            <wp:simplePos x="0" y="0"/>
            <wp:positionH relativeFrom="column">
              <wp:posOffset>3239770</wp:posOffset>
            </wp:positionH>
            <wp:positionV relativeFrom="paragraph">
              <wp:posOffset>-35560</wp:posOffset>
            </wp:positionV>
            <wp:extent cx="3360420" cy="2453640"/>
            <wp:effectExtent l="0" t="0" r="0" b="0"/>
            <wp:wrapNone/>
            <wp:docPr id="1567668187"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「まだわからない」の割合が</w:t>
      </w:r>
      <w:r>
        <w:t>35.3％と最も高く、次いで「高校まで」の割合が25.8％、「大学またはそれ以上」の割合が20.5％となっています。</w:t>
      </w:r>
    </w:p>
    <w:p w14:paraId="1CF20E38" w14:textId="77777777" w:rsidR="00033ED0" w:rsidRDefault="00033ED0" w:rsidP="00033ED0"/>
    <w:p w14:paraId="0D182DAC" w14:textId="77777777" w:rsidR="00033ED0" w:rsidRDefault="00033ED0" w:rsidP="00033ED0"/>
    <w:p w14:paraId="739CE337" w14:textId="77777777" w:rsidR="00033ED0" w:rsidRDefault="00033ED0" w:rsidP="00033ED0"/>
    <w:p w14:paraId="64C5BCF9" w14:textId="77777777" w:rsidR="00033ED0" w:rsidRDefault="00033ED0" w:rsidP="00033ED0"/>
    <w:p w14:paraId="10EF9060" w14:textId="77777777" w:rsidR="00033ED0" w:rsidRDefault="00033ED0" w:rsidP="00033ED0"/>
    <w:p w14:paraId="51826646" w14:textId="77777777" w:rsidR="00033ED0" w:rsidRDefault="00033ED0" w:rsidP="00033ED0">
      <w:pPr>
        <w:widowControl/>
        <w:jc w:val="left"/>
      </w:pPr>
    </w:p>
    <w:p w14:paraId="129A7C80" w14:textId="77777777" w:rsidR="00033ED0" w:rsidRDefault="00033ED0" w:rsidP="00033ED0">
      <w:pPr>
        <w:widowControl/>
        <w:jc w:val="left"/>
      </w:pPr>
    </w:p>
    <w:p w14:paraId="4BA6F1A6" w14:textId="77777777" w:rsidR="00033ED0" w:rsidRDefault="00033ED0" w:rsidP="00033ED0">
      <w:pPr>
        <w:widowControl/>
        <w:jc w:val="left"/>
      </w:pPr>
    </w:p>
    <w:p w14:paraId="5E913B27" w14:textId="77777777" w:rsidR="00033ED0" w:rsidRDefault="00033ED0" w:rsidP="00033ED0">
      <w:pPr>
        <w:pStyle w:val="ac"/>
        <w:pBdr>
          <w:bottom w:val="dotted" w:sz="4" w:space="0" w:color="auto"/>
        </w:pBdr>
      </w:pPr>
      <w:r>
        <w:rPr>
          <w:rFonts w:hint="eastAsia"/>
        </w:rPr>
        <w:t>問</w:t>
      </w:r>
      <w:r>
        <w:t>14－１　問14の質問で</w:t>
      </w:r>
      <w:r>
        <w:rPr>
          <w:rFonts w:hint="eastAsia"/>
        </w:rPr>
        <w:t>「</w:t>
      </w:r>
      <w:r w:rsidRPr="00C3127D">
        <w:rPr>
          <w:rFonts w:hint="eastAsia"/>
        </w:rPr>
        <w:t>中学まで</w:t>
      </w:r>
      <w:r>
        <w:rPr>
          <w:rFonts w:hint="eastAsia"/>
        </w:rPr>
        <w:t>」</w:t>
      </w:r>
      <w:r>
        <w:t>～</w:t>
      </w:r>
      <w:r>
        <w:rPr>
          <w:rFonts w:hint="eastAsia"/>
        </w:rPr>
        <w:t>「</w:t>
      </w:r>
      <w:r w:rsidRPr="00C3127D">
        <w:rPr>
          <w:rFonts w:hint="eastAsia"/>
        </w:rPr>
        <w:t>大学またはそれ以上</w:t>
      </w:r>
      <w:r>
        <w:rPr>
          <w:rFonts w:hint="eastAsia"/>
        </w:rPr>
        <w:t>」</w:t>
      </w:r>
      <w:r>
        <w:t>と答えた方は、その理由を答えてください。</w:t>
      </w:r>
    </w:p>
    <w:p w14:paraId="04973CCF" w14:textId="77777777" w:rsidR="00033ED0" w:rsidRDefault="00033ED0" w:rsidP="00033ED0">
      <w:pPr>
        <w:pStyle w:val="ab"/>
        <w:ind w:right="4649"/>
      </w:pPr>
      <w:r w:rsidRPr="0084544D">
        <w:rPr>
          <w:noProof/>
        </w:rPr>
        <w:drawing>
          <wp:anchor distT="0" distB="0" distL="114300" distR="114300" simplePos="0" relativeHeight="251869184" behindDoc="0" locked="0" layoutInCell="1" allowOverlap="1" wp14:anchorId="3C54310B" wp14:editId="51AD6360">
            <wp:simplePos x="0" y="0"/>
            <wp:positionH relativeFrom="column">
              <wp:posOffset>3239770</wp:posOffset>
            </wp:positionH>
            <wp:positionV relativeFrom="paragraph">
              <wp:posOffset>-35560</wp:posOffset>
            </wp:positionV>
            <wp:extent cx="3360420" cy="3977640"/>
            <wp:effectExtent l="0" t="0" r="0" b="0"/>
            <wp:wrapNone/>
            <wp:docPr id="263055213"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36042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「希望する学校や職業があるから」の割合が</w:t>
      </w:r>
      <w:r>
        <w:t>55.0％と最も高く、次いで「自分の成績から考えて」の割合が20.7％、「親がそう言っているから」の割合が14.0％となっています。</w:t>
      </w:r>
    </w:p>
    <w:p w14:paraId="39048B6B" w14:textId="77777777" w:rsidR="00033ED0" w:rsidRDefault="00033ED0" w:rsidP="00033ED0"/>
    <w:p w14:paraId="7E6566E0" w14:textId="77777777" w:rsidR="00033ED0" w:rsidRDefault="00033ED0" w:rsidP="00033ED0"/>
    <w:p w14:paraId="1328ABDE" w14:textId="77777777" w:rsidR="00033ED0" w:rsidRDefault="00033ED0" w:rsidP="00033ED0"/>
    <w:p w14:paraId="1A562D4E" w14:textId="77777777" w:rsidR="00033ED0" w:rsidRDefault="00033ED0" w:rsidP="00033ED0"/>
    <w:p w14:paraId="7714D203" w14:textId="77777777" w:rsidR="00033ED0" w:rsidRDefault="00033ED0" w:rsidP="00033ED0"/>
    <w:p w14:paraId="74C9C4A2" w14:textId="77777777" w:rsidR="00033ED0" w:rsidRDefault="00033ED0" w:rsidP="00033ED0"/>
    <w:p w14:paraId="7B896B51" w14:textId="77777777" w:rsidR="00033ED0" w:rsidRDefault="00033ED0" w:rsidP="00033ED0"/>
    <w:p w14:paraId="61E6F4FD" w14:textId="77777777" w:rsidR="00033ED0" w:rsidRDefault="00033ED0" w:rsidP="00033ED0"/>
    <w:p w14:paraId="745183C5" w14:textId="77777777" w:rsidR="00033ED0" w:rsidRDefault="00033ED0" w:rsidP="00033ED0"/>
    <w:p w14:paraId="7639120D" w14:textId="77777777" w:rsidR="00033ED0" w:rsidRDefault="00033ED0" w:rsidP="00033ED0"/>
    <w:p w14:paraId="067675BC" w14:textId="77777777" w:rsidR="00033ED0" w:rsidRDefault="00033ED0" w:rsidP="00033ED0"/>
    <w:p w14:paraId="098F6E43" w14:textId="77777777" w:rsidR="00033ED0" w:rsidRDefault="00033ED0" w:rsidP="00033ED0"/>
    <w:p w14:paraId="5E85C652" w14:textId="77777777" w:rsidR="00033ED0" w:rsidRDefault="00033ED0" w:rsidP="00033ED0"/>
    <w:p w14:paraId="4D162AA7" w14:textId="77777777" w:rsidR="00033ED0" w:rsidRDefault="00033ED0" w:rsidP="00033ED0"/>
    <w:p w14:paraId="666F33F7" w14:textId="77777777" w:rsidR="00033ED0" w:rsidRDefault="00033ED0" w:rsidP="00033ED0">
      <w:pPr>
        <w:widowControl/>
        <w:jc w:val="left"/>
      </w:pPr>
      <w:r>
        <w:br w:type="page"/>
      </w:r>
    </w:p>
    <w:p w14:paraId="532968C4" w14:textId="2AF41DD2" w:rsidR="00033ED0" w:rsidRDefault="00033ED0" w:rsidP="00033ED0">
      <w:pPr>
        <w:pStyle w:val="ac"/>
      </w:pPr>
      <w:r>
        <w:rPr>
          <w:rFonts w:hint="eastAsia"/>
        </w:rPr>
        <w:lastRenderedPageBreak/>
        <w:t>問</w:t>
      </w:r>
      <w:r>
        <w:t>15　あなたは、自分の将来について希望を持っていますか</w:t>
      </w:r>
      <w:r w:rsidR="000E21C1">
        <w:rPr>
          <w:rFonts w:hint="eastAsia"/>
        </w:rPr>
        <w:t>。</w:t>
      </w:r>
    </w:p>
    <w:p w14:paraId="76A4FF77" w14:textId="77777777" w:rsidR="00033ED0" w:rsidRDefault="00033ED0" w:rsidP="00033ED0">
      <w:pPr>
        <w:pStyle w:val="ab"/>
        <w:ind w:right="4649"/>
      </w:pPr>
      <w:r w:rsidRPr="0084544D">
        <w:rPr>
          <w:noProof/>
        </w:rPr>
        <w:drawing>
          <wp:anchor distT="0" distB="0" distL="114300" distR="114300" simplePos="0" relativeHeight="251870208" behindDoc="0" locked="0" layoutInCell="1" allowOverlap="1" wp14:anchorId="27EF2951" wp14:editId="03CA41BB">
            <wp:simplePos x="0" y="0"/>
            <wp:positionH relativeFrom="column">
              <wp:posOffset>3239770</wp:posOffset>
            </wp:positionH>
            <wp:positionV relativeFrom="paragraph">
              <wp:posOffset>-35560</wp:posOffset>
            </wp:positionV>
            <wp:extent cx="3360420" cy="2148840"/>
            <wp:effectExtent l="0" t="0" r="0" b="0"/>
            <wp:wrapNone/>
            <wp:docPr id="188947462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「希望がある」の割合が</w:t>
      </w:r>
      <w:r>
        <w:t>58.9％と最も高く、次いで「どちらかといえば希望がある」の割合が34.1％となっています。</w:t>
      </w:r>
    </w:p>
    <w:p w14:paraId="32E97763" w14:textId="77777777" w:rsidR="00033ED0" w:rsidRDefault="00033ED0" w:rsidP="00033ED0"/>
    <w:p w14:paraId="4195CDE2" w14:textId="77777777" w:rsidR="00033ED0" w:rsidRDefault="00033ED0" w:rsidP="00033ED0"/>
    <w:p w14:paraId="2B08246E" w14:textId="77777777" w:rsidR="00033ED0" w:rsidRDefault="00033ED0" w:rsidP="00033ED0"/>
    <w:p w14:paraId="726A54D1" w14:textId="77777777" w:rsidR="00033ED0" w:rsidRDefault="00033ED0" w:rsidP="00033ED0"/>
    <w:p w14:paraId="7444D35A" w14:textId="77777777" w:rsidR="00033ED0" w:rsidRDefault="00033ED0" w:rsidP="00033ED0"/>
    <w:p w14:paraId="0F6D2699" w14:textId="77777777" w:rsidR="00033ED0" w:rsidRDefault="00033ED0" w:rsidP="00033ED0"/>
    <w:p w14:paraId="696E7BA5" w14:textId="77777777" w:rsidR="00033ED0" w:rsidRDefault="00033ED0" w:rsidP="00033ED0"/>
    <w:p w14:paraId="4E8A4E65" w14:textId="77777777" w:rsidR="00033ED0" w:rsidRDefault="00033ED0" w:rsidP="00033ED0"/>
    <w:p w14:paraId="2AEE5049" w14:textId="77777777" w:rsidR="00033ED0" w:rsidRDefault="00033ED0" w:rsidP="00033ED0"/>
    <w:p w14:paraId="138AC0F6" w14:textId="77777777" w:rsidR="00033ED0" w:rsidRDefault="00033ED0" w:rsidP="00033ED0"/>
    <w:p w14:paraId="4D1958EF" w14:textId="77777777" w:rsidR="00033ED0" w:rsidRDefault="00033ED0" w:rsidP="00033ED0"/>
    <w:p w14:paraId="6075B22C" w14:textId="77777777" w:rsidR="00033ED0" w:rsidRDefault="00033ED0" w:rsidP="00033ED0">
      <w:pPr>
        <w:widowControl/>
        <w:jc w:val="left"/>
      </w:pPr>
    </w:p>
    <w:p w14:paraId="1E412AA9" w14:textId="77777777" w:rsidR="00033ED0" w:rsidRDefault="00033ED0" w:rsidP="00033ED0">
      <w:pPr>
        <w:pStyle w:val="ac"/>
      </w:pPr>
      <w:r>
        <w:rPr>
          <w:rFonts w:hint="eastAsia"/>
        </w:rPr>
        <w:t>問</w:t>
      </w:r>
      <w:r>
        <w:t>16　あなたは、将来、つきたい仕事はありますか。</w:t>
      </w:r>
    </w:p>
    <w:p w14:paraId="450E65B8" w14:textId="77777777" w:rsidR="00033ED0" w:rsidRDefault="00033ED0" w:rsidP="00033ED0">
      <w:pPr>
        <w:pStyle w:val="ab"/>
        <w:ind w:right="4649"/>
      </w:pPr>
      <w:r w:rsidRPr="0084544D">
        <w:rPr>
          <w:noProof/>
        </w:rPr>
        <w:drawing>
          <wp:anchor distT="0" distB="0" distL="114300" distR="114300" simplePos="0" relativeHeight="251871232" behindDoc="0" locked="0" layoutInCell="1" allowOverlap="1" wp14:anchorId="2A946A16" wp14:editId="01484CF9">
            <wp:simplePos x="0" y="0"/>
            <wp:positionH relativeFrom="column">
              <wp:posOffset>3239770</wp:posOffset>
            </wp:positionH>
            <wp:positionV relativeFrom="paragraph">
              <wp:posOffset>-35560</wp:posOffset>
            </wp:positionV>
            <wp:extent cx="3360420" cy="1844040"/>
            <wp:effectExtent l="0" t="0" r="0" b="0"/>
            <wp:wrapNone/>
            <wp:docPr id="185291377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「ある」の割合が</w:t>
      </w:r>
      <w:r>
        <w:t>59.7％と最も高く、次いで「今のところはない」の割合が27.0％、「わからない」の割合が12.1％となっています。</w:t>
      </w:r>
    </w:p>
    <w:p w14:paraId="546112E4" w14:textId="77777777" w:rsidR="00033ED0" w:rsidRDefault="00033ED0" w:rsidP="00033ED0"/>
    <w:p w14:paraId="2B1EA6DF" w14:textId="77777777" w:rsidR="00033ED0" w:rsidRDefault="00033ED0" w:rsidP="00033ED0"/>
    <w:p w14:paraId="51F47E05" w14:textId="77777777" w:rsidR="00033ED0" w:rsidRDefault="00033ED0" w:rsidP="00033ED0"/>
    <w:p w14:paraId="2B936AD2" w14:textId="77777777" w:rsidR="00033ED0" w:rsidRDefault="00033ED0" w:rsidP="00033ED0"/>
    <w:p w14:paraId="5175CE6F" w14:textId="77777777" w:rsidR="00033ED0" w:rsidRDefault="00033ED0" w:rsidP="00033ED0"/>
    <w:p w14:paraId="2F7D517D" w14:textId="77777777" w:rsidR="00033ED0" w:rsidRDefault="00033ED0" w:rsidP="00033ED0"/>
    <w:p w14:paraId="75AC0817" w14:textId="77777777" w:rsidR="00033ED0" w:rsidRDefault="00033ED0" w:rsidP="00033ED0">
      <w:pPr>
        <w:widowControl/>
        <w:jc w:val="left"/>
      </w:pPr>
    </w:p>
    <w:p w14:paraId="63BF58D5" w14:textId="77777777" w:rsidR="00033ED0" w:rsidRDefault="00033ED0" w:rsidP="00033ED0">
      <w:pPr>
        <w:widowControl/>
        <w:jc w:val="left"/>
      </w:pPr>
      <w:r>
        <w:br w:type="page"/>
      </w:r>
    </w:p>
    <w:p w14:paraId="3EBFD499" w14:textId="77777777" w:rsidR="00033ED0" w:rsidRDefault="00033ED0" w:rsidP="00033ED0">
      <w:pPr>
        <w:pStyle w:val="ac"/>
      </w:pPr>
      <w:r>
        <w:rPr>
          <w:rFonts w:hint="eastAsia"/>
        </w:rPr>
        <w:lastRenderedPageBreak/>
        <w:t>問</w:t>
      </w:r>
      <w:r>
        <w:t>17　そのために、やっていることはありますか。</w:t>
      </w:r>
    </w:p>
    <w:p w14:paraId="604BB6AA" w14:textId="77777777" w:rsidR="00033ED0" w:rsidRDefault="00033ED0" w:rsidP="00033ED0">
      <w:pPr>
        <w:pStyle w:val="ab"/>
        <w:ind w:right="4649"/>
      </w:pPr>
      <w:r w:rsidRPr="0084544D">
        <w:rPr>
          <w:noProof/>
        </w:rPr>
        <w:drawing>
          <wp:anchor distT="0" distB="0" distL="114300" distR="114300" simplePos="0" relativeHeight="251872256" behindDoc="0" locked="0" layoutInCell="1" allowOverlap="1" wp14:anchorId="68B9916F" wp14:editId="4DBD9C1C">
            <wp:simplePos x="0" y="0"/>
            <wp:positionH relativeFrom="column">
              <wp:posOffset>3239770</wp:posOffset>
            </wp:positionH>
            <wp:positionV relativeFrom="paragraph">
              <wp:posOffset>-35560</wp:posOffset>
            </wp:positionV>
            <wp:extent cx="3360420" cy="3063240"/>
            <wp:effectExtent l="0" t="0" r="0" b="0"/>
            <wp:wrapNone/>
            <wp:docPr id="813214376"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36042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「学校の勉強をしっかりやる」の割合が</w:t>
      </w:r>
      <w:r>
        <w:t>58.6％と最も高く、次いで「興味のあることを自分で調べてみる」の割合が42.1％、「部活、塾、習いごとをいっしょうけんめいやる」の割合が38.6％となっています。</w:t>
      </w:r>
    </w:p>
    <w:p w14:paraId="53AB83BB" w14:textId="77777777" w:rsidR="00033ED0" w:rsidRDefault="00033ED0" w:rsidP="00033ED0"/>
    <w:p w14:paraId="75E96CF4" w14:textId="77777777" w:rsidR="00033ED0" w:rsidRDefault="00033ED0" w:rsidP="00033ED0"/>
    <w:p w14:paraId="1705CC8C" w14:textId="77777777" w:rsidR="00033ED0" w:rsidRDefault="00033ED0" w:rsidP="00033ED0"/>
    <w:p w14:paraId="5484CCBB" w14:textId="77777777" w:rsidR="00033ED0" w:rsidRDefault="00033ED0" w:rsidP="00033ED0"/>
    <w:p w14:paraId="05AF12C8" w14:textId="77777777" w:rsidR="00033ED0" w:rsidRDefault="00033ED0" w:rsidP="00033ED0"/>
    <w:p w14:paraId="287024E6" w14:textId="77777777" w:rsidR="00033ED0" w:rsidRDefault="00033ED0" w:rsidP="00033ED0"/>
    <w:p w14:paraId="714465C4" w14:textId="77777777" w:rsidR="00033ED0" w:rsidRDefault="00033ED0" w:rsidP="00033ED0"/>
    <w:p w14:paraId="680104B7" w14:textId="77777777" w:rsidR="00033ED0" w:rsidRDefault="00033ED0" w:rsidP="00033ED0">
      <w:pPr>
        <w:widowControl/>
        <w:jc w:val="left"/>
      </w:pPr>
    </w:p>
    <w:p w14:paraId="0A1ECBB5" w14:textId="77777777" w:rsidR="00033ED0" w:rsidRDefault="00033ED0" w:rsidP="00033ED0">
      <w:pPr>
        <w:widowControl/>
        <w:jc w:val="left"/>
      </w:pPr>
    </w:p>
    <w:p w14:paraId="5A798F75" w14:textId="77777777" w:rsidR="00033ED0" w:rsidRDefault="00033ED0" w:rsidP="00033ED0">
      <w:pPr>
        <w:widowControl/>
        <w:jc w:val="left"/>
      </w:pPr>
    </w:p>
    <w:p w14:paraId="048157E5" w14:textId="77777777" w:rsidR="00033ED0" w:rsidRDefault="00033ED0" w:rsidP="00033ED0">
      <w:pPr>
        <w:widowControl/>
        <w:jc w:val="left"/>
      </w:pPr>
    </w:p>
    <w:p w14:paraId="71159E3E" w14:textId="77777777" w:rsidR="00033ED0" w:rsidRDefault="00033ED0" w:rsidP="00033ED0">
      <w:pPr>
        <w:widowControl/>
        <w:jc w:val="left"/>
      </w:pPr>
    </w:p>
    <w:p w14:paraId="65649740" w14:textId="77777777" w:rsidR="00033ED0" w:rsidRDefault="00033ED0" w:rsidP="00033ED0">
      <w:pPr>
        <w:widowControl/>
        <w:jc w:val="left"/>
      </w:pPr>
    </w:p>
    <w:p w14:paraId="5F0B4D49" w14:textId="77777777" w:rsidR="00033ED0" w:rsidRDefault="00033ED0" w:rsidP="00033ED0">
      <w:pPr>
        <w:pStyle w:val="ac"/>
      </w:pPr>
      <w:r>
        <w:rPr>
          <w:rFonts w:hint="eastAsia"/>
        </w:rPr>
        <w:t>問</w:t>
      </w:r>
      <w:r>
        <w:t>18　おとなになって住みたいまちはどこですか。</w:t>
      </w:r>
    </w:p>
    <w:p w14:paraId="4FA0DDF5" w14:textId="77777777" w:rsidR="00033ED0" w:rsidRDefault="00033ED0" w:rsidP="00033ED0">
      <w:pPr>
        <w:pStyle w:val="ab"/>
        <w:ind w:right="4649"/>
      </w:pPr>
      <w:r w:rsidRPr="0084544D">
        <w:rPr>
          <w:noProof/>
        </w:rPr>
        <w:drawing>
          <wp:anchor distT="0" distB="0" distL="114300" distR="114300" simplePos="0" relativeHeight="251873280" behindDoc="0" locked="0" layoutInCell="1" allowOverlap="1" wp14:anchorId="4007A9E0" wp14:editId="7E1ACC17">
            <wp:simplePos x="0" y="0"/>
            <wp:positionH relativeFrom="column">
              <wp:posOffset>3239770</wp:posOffset>
            </wp:positionH>
            <wp:positionV relativeFrom="paragraph">
              <wp:posOffset>-35560</wp:posOffset>
            </wp:positionV>
            <wp:extent cx="3360420" cy="2453640"/>
            <wp:effectExtent l="0" t="0" r="0" b="0"/>
            <wp:wrapNone/>
            <wp:docPr id="119444063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「下呂市に住みたい」の割合が</w:t>
      </w:r>
      <w:r>
        <w:t>34.1％と最も高く、次いで「わからない」の割合が25.6％、「岐阜県以外のまちに住みたい」の割合が24.8％となっています。</w:t>
      </w:r>
    </w:p>
    <w:p w14:paraId="696FE42E" w14:textId="77777777" w:rsidR="00033ED0" w:rsidRDefault="00033ED0" w:rsidP="00033ED0"/>
    <w:p w14:paraId="0491B34C" w14:textId="77777777" w:rsidR="00033ED0" w:rsidRDefault="00033ED0" w:rsidP="00033ED0"/>
    <w:p w14:paraId="64982461" w14:textId="77777777" w:rsidR="00033ED0" w:rsidRDefault="00033ED0" w:rsidP="00033ED0"/>
    <w:p w14:paraId="3BB878CD" w14:textId="77777777" w:rsidR="00033ED0" w:rsidRDefault="00033ED0" w:rsidP="00033ED0"/>
    <w:p w14:paraId="2EFF28F7" w14:textId="77777777" w:rsidR="00033ED0" w:rsidRDefault="00033ED0" w:rsidP="00033ED0"/>
    <w:p w14:paraId="0DD35311" w14:textId="77777777" w:rsidR="00033ED0" w:rsidRDefault="00033ED0" w:rsidP="00033ED0"/>
    <w:p w14:paraId="7F2663A7" w14:textId="77777777" w:rsidR="00033ED0" w:rsidRDefault="00033ED0" w:rsidP="00033ED0"/>
    <w:p w14:paraId="7EC9EB82" w14:textId="77777777" w:rsidR="00033ED0" w:rsidRDefault="00033ED0" w:rsidP="00033ED0"/>
    <w:p w14:paraId="235CE585" w14:textId="77777777" w:rsidR="00033ED0" w:rsidRDefault="00033ED0" w:rsidP="00033ED0"/>
    <w:p w14:paraId="3DDDEC91" w14:textId="77777777" w:rsidR="00033ED0" w:rsidRDefault="00033ED0" w:rsidP="00033ED0"/>
    <w:p w14:paraId="05C95AEF" w14:textId="77777777" w:rsidR="00033ED0" w:rsidRDefault="00033ED0" w:rsidP="00033ED0"/>
    <w:p w14:paraId="18B237A7" w14:textId="77777777" w:rsidR="00033ED0" w:rsidRDefault="00033ED0" w:rsidP="00033ED0"/>
    <w:p w14:paraId="080DB752" w14:textId="77777777" w:rsidR="00033ED0" w:rsidRDefault="00033ED0" w:rsidP="00033ED0">
      <w:pPr>
        <w:widowControl/>
        <w:jc w:val="left"/>
      </w:pPr>
      <w:r>
        <w:br w:type="page"/>
      </w:r>
    </w:p>
    <w:p w14:paraId="113E7A5E" w14:textId="77777777" w:rsidR="00033ED0" w:rsidRPr="00985920" w:rsidRDefault="00033ED0" w:rsidP="00033ED0">
      <w:pPr>
        <w:pStyle w:val="3"/>
        <w:snapToGrid w:val="0"/>
        <w:ind w:leftChars="100" w:left="210"/>
        <w:rPr>
          <w:rFonts w:hAnsi="BIZ UDゴシック" w:cs="Times New Roman"/>
          <w:sz w:val="28"/>
          <w:szCs w:val="24"/>
        </w:rPr>
      </w:pPr>
      <w:bookmarkStart w:id="49" w:name="_Toc178273483"/>
      <w:r w:rsidRPr="00985920">
        <w:rPr>
          <w:rFonts w:hAnsi="BIZ UDゴシック" w:cs="Times New Roman" w:hint="eastAsia"/>
          <w:sz w:val="28"/>
          <w:szCs w:val="24"/>
        </w:rPr>
        <w:lastRenderedPageBreak/>
        <w:t>（</w:t>
      </w:r>
      <w:r>
        <w:rPr>
          <w:rFonts w:hAnsi="BIZ UDゴシック" w:cs="Times New Roman" w:hint="eastAsia"/>
          <w:sz w:val="28"/>
          <w:szCs w:val="24"/>
        </w:rPr>
        <w:t>５</w:t>
      </w:r>
      <w:r w:rsidRPr="00985920">
        <w:rPr>
          <w:rFonts w:hAnsi="BIZ UDゴシック" w:cs="Times New Roman" w:hint="eastAsia"/>
          <w:sz w:val="28"/>
          <w:szCs w:val="24"/>
        </w:rPr>
        <w:t>）子どもの権利について</w:t>
      </w:r>
      <w:bookmarkEnd w:id="49"/>
    </w:p>
    <w:p w14:paraId="24E916C1" w14:textId="77777777" w:rsidR="00033ED0" w:rsidRDefault="00033ED0" w:rsidP="00033ED0">
      <w:pPr>
        <w:pStyle w:val="ac"/>
      </w:pPr>
      <w:r>
        <w:rPr>
          <w:rFonts w:hint="eastAsia"/>
        </w:rPr>
        <w:t>問</w:t>
      </w:r>
      <w:r>
        <w:t>19　あなたは、「子どもの権利」を知っていますか。</w:t>
      </w:r>
    </w:p>
    <w:p w14:paraId="1D1AC335" w14:textId="77777777" w:rsidR="00033ED0" w:rsidRDefault="00033ED0" w:rsidP="00033ED0">
      <w:pPr>
        <w:pStyle w:val="ab"/>
        <w:ind w:right="4649"/>
      </w:pPr>
      <w:r w:rsidRPr="0084544D">
        <w:rPr>
          <w:noProof/>
        </w:rPr>
        <w:drawing>
          <wp:anchor distT="0" distB="0" distL="114300" distR="114300" simplePos="0" relativeHeight="251874304" behindDoc="0" locked="0" layoutInCell="1" allowOverlap="1" wp14:anchorId="63A81F22" wp14:editId="65148590">
            <wp:simplePos x="0" y="0"/>
            <wp:positionH relativeFrom="column">
              <wp:posOffset>3239770</wp:posOffset>
            </wp:positionH>
            <wp:positionV relativeFrom="paragraph">
              <wp:posOffset>-35560</wp:posOffset>
            </wp:positionV>
            <wp:extent cx="3360420" cy="1844040"/>
            <wp:effectExtent l="0" t="0" r="0" b="0"/>
            <wp:wrapNone/>
            <wp:docPr id="86615577"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「知らない」の割合が</w:t>
      </w:r>
      <w:r>
        <w:t>52.1％と最も高く、次いで「名前は知っているが内容を知らなかった」の割合が30.4％、「名前も内容も知っている」の割合が17.0％となっています。</w:t>
      </w:r>
    </w:p>
    <w:p w14:paraId="26BF7A9C" w14:textId="77777777" w:rsidR="00033ED0" w:rsidRDefault="00033ED0" w:rsidP="00033ED0"/>
    <w:p w14:paraId="1ACF688C" w14:textId="77777777" w:rsidR="00033ED0" w:rsidRDefault="00033ED0" w:rsidP="00033ED0"/>
    <w:p w14:paraId="21EA8D57" w14:textId="77777777" w:rsidR="00033ED0" w:rsidRDefault="00033ED0" w:rsidP="00033ED0"/>
    <w:p w14:paraId="3E3D0B36" w14:textId="77777777" w:rsidR="00033ED0" w:rsidRDefault="00033ED0" w:rsidP="00033ED0"/>
    <w:p w14:paraId="46E3F0D5" w14:textId="77777777" w:rsidR="00033ED0" w:rsidRDefault="00033ED0" w:rsidP="00033ED0">
      <w:pPr>
        <w:widowControl/>
        <w:jc w:val="left"/>
      </w:pPr>
    </w:p>
    <w:p w14:paraId="319AE988" w14:textId="77777777" w:rsidR="00033ED0" w:rsidRDefault="00033ED0" w:rsidP="00033ED0">
      <w:pPr>
        <w:widowControl/>
        <w:jc w:val="left"/>
      </w:pPr>
    </w:p>
    <w:p w14:paraId="1EFDCB31" w14:textId="77777777" w:rsidR="00033ED0" w:rsidRDefault="00033ED0" w:rsidP="00033ED0">
      <w:pPr>
        <w:pStyle w:val="ac"/>
      </w:pPr>
      <w:r>
        <w:rPr>
          <w:rFonts w:hint="eastAsia"/>
        </w:rPr>
        <w:t>問</w:t>
      </w:r>
      <w:r>
        <w:t>20　子どもの権利の中で特に大切だと思うことはどれですか。</w:t>
      </w:r>
    </w:p>
    <w:p w14:paraId="0968E6E7" w14:textId="77777777" w:rsidR="00033ED0" w:rsidRDefault="00033ED0" w:rsidP="00033ED0">
      <w:pPr>
        <w:pStyle w:val="ab"/>
        <w:ind w:right="4649"/>
      </w:pPr>
      <w:r w:rsidRPr="0084544D">
        <w:rPr>
          <w:noProof/>
        </w:rPr>
        <w:drawing>
          <wp:anchor distT="0" distB="0" distL="114300" distR="114300" simplePos="0" relativeHeight="251875328" behindDoc="0" locked="0" layoutInCell="1" allowOverlap="1" wp14:anchorId="1C9E90F4" wp14:editId="5F54E537">
            <wp:simplePos x="0" y="0"/>
            <wp:positionH relativeFrom="column">
              <wp:posOffset>3239770</wp:posOffset>
            </wp:positionH>
            <wp:positionV relativeFrom="paragraph">
              <wp:posOffset>-35560</wp:posOffset>
            </wp:positionV>
            <wp:extent cx="3360420" cy="5958840"/>
            <wp:effectExtent l="0" t="0" r="0" b="0"/>
            <wp:wrapNone/>
            <wp:docPr id="197924924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360420" cy="595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「暴力や言葉で傷つけないこと」の割合が</w:t>
      </w:r>
      <w:r>
        <w:t>72.4％と最も高く、次いで「障がいのある子が差別されないこと」の割合が65.9％、「家族が仲良く一緒に過ごす時間をもつこと」の割合が63.6％となっています。</w:t>
      </w:r>
    </w:p>
    <w:p w14:paraId="186EE611" w14:textId="77777777" w:rsidR="00033ED0" w:rsidRDefault="00033ED0" w:rsidP="00033ED0"/>
    <w:p w14:paraId="717CCBDA" w14:textId="77777777" w:rsidR="00033ED0" w:rsidRDefault="00033ED0" w:rsidP="00033ED0"/>
    <w:p w14:paraId="5BA55471" w14:textId="77777777" w:rsidR="00033ED0" w:rsidRDefault="00033ED0" w:rsidP="00033ED0"/>
    <w:p w14:paraId="70A562C4" w14:textId="77777777" w:rsidR="00033ED0" w:rsidRDefault="00033ED0" w:rsidP="00033ED0"/>
    <w:p w14:paraId="13CAF2BD" w14:textId="77777777" w:rsidR="00033ED0" w:rsidRDefault="00033ED0" w:rsidP="00033ED0"/>
    <w:p w14:paraId="6BCF081C" w14:textId="77777777" w:rsidR="00033ED0" w:rsidRDefault="00033ED0" w:rsidP="00033ED0"/>
    <w:p w14:paraId="00771702" w14:textId="77777777" w:rsidR="00033ED0" w:rsidRDefault="00033ED0" w:rsidP="00033ED0"/>
    <w:p w14:paraId="73BA4C83" w14:textId="77777777" w:rsidR="00033ED0" w:rsidRDefault="00033ED0" w:rsidP="00033ED0"/>
    <w:p w14:paraId="4D1644E9" w14:textId="77777777" w:rsidR="00033ED0" w:rsidRDefault="00033ED0" w:rsidP="00033ED0"/>
    <w:p w14:paraId="6A5E85AB" w14:textId="77777777" w:rsidR="00033ED0" w:rsidRDefault="00033ED0" w:rsidP="00033ED0"/>
    <w:p w14:paraId="473AE7F5" w14:textId="77777777" w:rsidR="00033ED0" w:rsidRDefault="00033ED0" w:rsidP="00033ED0"/>
    <w:p w14:paraId="39E17EFE" w14:textId="77777777" w:rsidR="00033ED0" w:rsidRDefault="00033ED0" w:rsidP="00033ED0"/>
    <w:p w14:paraId="1AD199B6" w14:textId="77777777" w:rsidR="00033ED0" w:rsidRDefault="00033ED0" w:rsidP="00033ED0"/>
    <w:p w14:paraId="7602A0DF" w14:textId="77777777" w:rsidR="00033ED0" w:rsidRDefault="00033ED0" w:rsidP="00033ED0"/>
    <w:p w14:paraId="5DE28F55" w14:textId="77777777" w:rsidR="00033ED0" w:rsidRDefault="00033ED0" w:rsidP="00033ED0"/>
    <w:p w14:paraId="57A1A7B0" w14:textId="77777777" w:rsidR="00033ED0" w:rsidRDefault="00033ED0" w:rsidP="00033ED0"/>
    <w:p w14:paraId="6FAAF5C8" w14:textId="77777777" w:rsidR="00033ED0" w:rsidRDefault="00033ED0" w:rsidP="00033ED0"/>
    <w:p w14:paraId="0CA3FA9C" w14:textId="77777777" w:rsidR="00033ED0" w:rsidRDefault="00033ED0" w:rsidP="00033ED0"/>
    <w:p w14:paraId="09D1FD61" w14:textId="77777777" w:rsidR="00033ED0" w:rsidRDefault="00033ED0" w:rsidP="00033ED0">
      <w:pPr>
        <w:widowControl/>
        <w:jc w:val="left"/>
      </w:pPr>
      <w:r>
        <w:br w:type="page"/>
      </w:r>
    </w:p>
    <w:p w14:paraId="57F22962" w14:textId="77777777" w:rsidR="00033ED0" w:rsidRPr="00985920" w:rsidRDefault="00033ED0" w:rsidP="00033ED0">
      <w:pPr>
        <w:pStyle w:val="3"/>
        <w:snapToGrid w:val="0"/>
        <w:ind w:leftChars="100" w:left="210"/>
        <w:rPr>
          <w:rFonts w:hAnsi="BIZ UDゴシック" w:cs="Times New Roman"/>
          <w:sz w:val="28"/>
          <w:szCs w:val="24"/>
        </w:rPr>
      </w:pPr>
      <w:bookmarkStart w:id="50" w:name="_Toc178273484"/>
      <w:r w:rsidRPr="00985920">
        <w:rPr>
          <w:rFonts w:hAnsi="BIZ UDゴシック" w:cs="Times New Roman" w:hint="eastAsia"/>
          <w:sz w:val="28"/>
          <w:szCs w:val="24"/>
        </w:rPr>
        <w:lastRenderedPageBreak/>
        <w:t>（</w:t>
      </w:r>
      <w:r>
        <w:rPr>
          <w:rFonts w:hAnsi="BIZ UDゴシック" w:cs="Times New Roman" w:hint="eastAsia"/>
          <w:sz w:val="28"/>
          <w:szCs w:val="24"/>
        </w:rPr>
        <w:t>６</w:t>
      </w:r>
      <w:r w:rsidRPr="00985920">
        <w:rPr>
          <w:rFonts w:hAnsi="BIZ UDゴシック" w:cs="Times New Roman" w:hint="eastAsia"/>
          <w:sz w:val="28"/>
          <w:szCs w:val="24"/>
        </w:rPr>
        <w:t>）あなたの意見を言う機会について</w:t>
      </w:r>
      <w:bookmarkEnd w:id="50"/>
    </w:p>
    <w:p w14:paraId="002A88D2" w14:textId="77777777" w:rsidR="00033ED0" w:rsidRDefault="00033ED0" w:rsidP="00033ED0">
      <w:pPr>
        <w:pStyle w:val="ac"/>
      </w:pPr>
      <w:r>
        <w:rPr>
          <w:rFonts w:hint="eastAsia"/>
        </w:rPr>
        <w:t>問</w:t>
      </w:r>
      <w:r>
        <w:t>21　家庭で、あなたの考えや思っていることを聞いてもらえていると思いますか。</w:t>
      </w:r>
    </w:p>
    <w:p w14:paraId="7ACF8932" w14:textId="77777777" w:rsidR="00033ED0" w:rsidRDefault="00033ED0" w:rsidP="00033ED0">
      <w:pPr>
        <w:pStyle w:val="ab"/>
        <w:ind w:right="4649"/>
      </w:pPr>
      <w:r w:rsidRPr="0084544D">
        <w:rPr>
          <w:noProof/>
        </w:rPr>
        <w:drawing>
          <wp:anchor distT="0" distB="0" distL="114300" distR="114300" simplePos="0" relativeHeight="251876352" behindDoc="0" locked="0" layoutInCell="1" allowOverlap="1" wp14:anchorId="453170D2" wp14:editId="56EA4B24">
            <wp:simplePos x="0" y="0"/>
            <wp:positionH relativeFrom="column">
              <wp:posOffset>3239770</wp:posOffset>
            </wp:positionH>
            <wp:positionV relativeFrom="paragraph">
              <wp:posOffset>-35560</wp:posOffset>
            </wp:positionV>
            <wp:extent cx="3360420" cy="2148840"/>
            <wp:effectExtent l="0" t="0" r="0" b="0"/>
            <wp:wrapNone/>
            <wp:docPr id="1063260020"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64.9％と最も高く、次いで「だいたいそう思う」の割合が26.5％となっています。</w:t>
      </w:r>
    </w:p>
    <w:p w14:paraId="06CF4A1D" w14:textId="77777777" w:rsidR="00033ED0" w:rsidRDefault="00033ED0" w:rsidP="00033ED0"/>
    <w:p w14:paraId="595B01A4" w14:textId="77777777" w:rsidR="00033ED0" w:rsidRDefault="00033ED0" w:rsidP="00033ED0"/>
    <w:p w14:paraId="135AD8E2" w14:textId="77777777" w:rsidR="00033ED0" w:rsidRDefault="00033ED0" w:rsidP="00033ED0"/>
    <w:p w14:paraId="1F3F0396" w14:textId="77777777" w:rsidR="00033ED0" w:rsidRDefault="00033ED0" w:rsidP="00033ED0"/>
    <w:p w14:paraId="4F794EC8" w14:textId="77777777" w:rsidR="00033ED0" w:rsidRDefault="00033ED0" w:rsidP="00033ED0"/>
    <w:p w14:paraId="7BD03ED2" w14:textId="77777777" w:rsidR="00033ED0" w:rsidRDefault="00033ED0" w:rsidP="00033ED0"/>
    <w:p w14:paraId="7F06FB44" w14:textId="77777777" w:rsidR="00033ED0" w:rsidRDefault="00033ED0" w:rsidP="00033ED0"/>
    <w:p w14:paraId="49E25F02" w14:textId="77777777" w:rsidR="00033ED0" w:rsidRDefault="00033ED0" w:rsidP="00033ED0"/>
    <w:p w14:paraId="0C639A95" w14:textId="77777777" w:rsidR="00033ED0" w:rsidRDefault="00033ED0" w:rsidP="00033ED0">
      <w:pPr>
        <w:pStyle w:val="aff"/>
      </w:pPr>
      <w:r>
        <w:rPr>
          <w:rFonts w:hint="eastAsia"/>
        </w:rPr>
        <w:t>【学年別】</w:t>
      </w:r>
    </w:p>
    <w:p w14:paraId="642E0B36" w14:textId="77777777" w:rsidR="00033ED0" w:rsidRDefault="00033ED0" w:rsidP="00033ED0">
      <w:pPr>
        <w:pStyle w:val="ab"/>
      </w:pPr>
      <w:r w:rsidRPr="00A673E8">
        <w:rPr>
          <w:rFonts w:hint="eastAsia"/>
        </w:rPr>
        <w:t>学年別</w:t>
      </w:r>
      <w:r>
        <w:rPr>
          <w:rFonts w:hint="eastAsia"/>
        </w:rPr>
        <w:t>にみると、小学６年生で「そう思う」の割合が高くなっています。</w:t>
      </w:r>
    </w:p>
    <w:p w14:paraId="55710296"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84544D" w14:paraId="08D933FE" w14:textId="77777777" w:rsidTr="00BC151E">
        <w:trPr>
          <w:cantSplit/>
          <w:trHeight w:val="1701"/>
        </w:trPr>
        <w:tc>
          <w:tcPr>
            <w:tcW w:w="1701" w:type="dxa"/>
            <w:shd w:val="clear" w:color="auto" w:fill="auto"/>
            <w:vAlign w:val="center"/>
          </w:tcPr>
          <w:p w14:paraId="6B7D2AE0" w14:textId="77777777" w:rsidR="00033ED0" w:rsidRPr="0084544D"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3BE2D347"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07D02709"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そう思う</w:t>
            </w:r>
          </w:p>
        </w:tc>
        <w:tc>
          <w:tcPr>
            <w:tcW w:w="826" w:type="dxa"/>
            <w:shd w:val="clear" w:color="auto" w:fill="auto"/>
            <w:textDirection w:val="tbRlV"/>
            <w:vAlign w:val="center"/>
          </w:tcPr>
          <w:p w14:paraId="57762862"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だいたいそう思う</w:t>
            </w:r>
          </w:p>
        </w:tc>
        <w:tc>
          <w:tcPr>
            <w:tcW w:w="825" w:type="dxa"/>
            <w:shd w:val="clear" w:color="auto" w:fill="auto"/>
            <w:textDirection w:val="tbRlV"/>
            <w:vAlign w:val="center"/>
          </w:tcPr>
          <w:p w14:paraId="6AF82691"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あまりそう思わない</w:t>
            </w:r>
          </w:p>
        </w:tc>
        <w:tc>
          <w:tcPr>
            <w:tcW w:w="826" w:type="dxa"/>
            <w:shd w:val="clear" w:color="auto" w:fill="auto"/>
            <w:textDirection w:val="tbRlV"/>
            <w:vAlign w:val="center"/>
          </w:tcPr>
          <w:p w14:paraId="4CEC8941"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そう思わない</w:t>
            </w:r>
          </w:p>
        </w:tc>
        <w:tc>
          <w:tcPr>
            <w:tcW w:w="825" w:type="dxa"/>
            <w:shd w:val="clear" w:color="auto" w:fill="auto"/>
            <w:textDirection w:val="tbRlV"/>
            <w:vAlign w:val="center"/>
          </w:tcPr>
          <w:p w14:paraId="295A50C4"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無回答</w:t>
            </w:r>
          </w:p>
        </w:tc>
      </w:tr>
      <w:tr w:rsidR="00033ED0" w:rsidRPr="0084544D" w14:paraId="502DBF27" w14:textId="77777777" w:rsidTr="00BC151E">
        <w:tc>
          <w:tcPr>
            <w:tcW w:w="1701" w:type="dxa"/>
            <w:shd w:val="clear" w:color="auto" w:fill="auto"/>
            <w:vAlign w:val="center"/>
          </w:tcPr>
          <w:p w14:paraId="0FAC4103"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全</w:t>
            </w:r>
            <w:r w:rsidRPr="0084544D">
              <w:rPr>
                <w:rFonts w:ascii="BIZ UDゴシック" w:eastAsia="BIZ UDゴシック" w:hAnsi="BIZ UDゴシック" w:cs="ＭＳ Ｐ明朝"/>
                <w:color w:val="000000"/>
                <w:kern w:val="0"/>
                <w:sz w:val="18"/>
                <w:szCs w:val="20"/>
              </w:rPr>
              <w:t xml:space="preserve">  </w:t>
            </w:r>
            <w:r w:rsidRPr="0084544D">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5E46CA3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601</w:t>
            </w:r>
          </w:p>
        </w:tc>
        <w:tc>
          <w:tcPr>
            <w:tcW w:w="826" w:type="dxa"/>
            <w:tcBorders>
              <w:left w:val="double" w:sz="4" w:space="0" w:color="auto"/>
            </w:tcBorders>
            <w:shd w:val="clear" w:color="auto" w:fill="auto"/>
            <w:vAlign w:val="center"/>
          </w:tcPr>
          <w:p w14:paraId="5CC937D6"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64.9 </w:t>
            </w:r>
          </w:p>
        </w:tc>
        <w:tc>
          <w:tcPr>
            <w:tcW w:w="826" w:type="dxa"/>
            <w:shd w:val="clear" w:color="auto" w:fill="auto"/>
            <w:vAlign w:val="center"/>
          </w:tcPr>
          <w:p w14:paraId="2E6FF6F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26.5 </w:t>
            </w:r>
          </w:p>
        </w:tc>
        <w:tc>
          <w:tcPr>
            <w:tcW w:w="825" w:type="dxa"/>
            <w:shd w:val="clear" w:color="auto" w:fill="auto"/>
            <w:vAlign w:val="center"/>
          </w:tcPr>
          <w:p w14:paraId="1863377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5.8 </w:t>
            </w:r>
          </w:p>
        </w:tc>
        <w:tc>
          <w:tcPr>
            <w:tcW w:w="826" w:type="dxa"/>
            <w:shd w:val="clear" w:color="auto" w:fill="auto"/>
            <w:vAlign w:val="center"/>
          </w:tcPr>
          <w:p w14:paraId="31542EE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2.5 </w:t>
            </w:r>
          </w:p>
        </w:tc>
        <w:tc>
          <w:tcPr>
            <w:tcW w:w="825" w:type="dxa"/>
            <w:shd w:val="clear" w:color="auto" w:fill="auto"/>
            <w:vAlign w:val="center"/>
          </w:tcPr>
          <w:p w14:paraId="0598C0E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0.3 </w:t>
            </w:r>
          </w:p>
        </w:tc>
      </w:tr>
      <w:tr w:rsidR="00033ED0" w:rsidRPr="0084544D" w14:paraId="60564959" w14:textId="77777777" w:rsidTr="00BC151E">
        <w:tc>
          <w:tcPr>
            <w:tcW w:w="1701" w:type="dxa"/>
            <w:shd w:val="clear" w:color="auto" w:fill="auto"/>
            <w:vAlign w:val="center"/>
          </w:tcPr>
          <w:p w14:paraId="060B1576"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小学４年生</w:t>
            </w:r>
          </w:p>
        </w:tc>
        <w:tc>
          <w:tcPr>
            <w:tcW w:w="825" w:type="dxa"/>
            <w:tcBorders>
              <w:right w:val="double" w:sz="4" w:space="0" w:color="auto"/>
            </w:tcBorders>
            <w:shd w:val="clear" w:color="auto" w:fill="auto"/>
            <w:vAlign w:val="center"/>
          </w:tcPr>
          <w:p w14:paraId="7242FE9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180</w:t>
            </w:r>
          </w:p>
        </w:tc>
        <w:tc>
          <w:tcPr>
            <w:tcW w:w="826" w:type="dxa"/>
            <w:tcBorders>
              <w:left w:val="double" w:sz="4" w:space="0" w:color="auto"/>
            </w:tcBorders>
            <w:shd w:val="clear" w:color="auto" w:fill="auto"/>
            <w:vAlign w:val="center"/>
          </w:tcPr>
          <w:p w14:paraId="0F2F00C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64.4 </w:t>
            </w:r>
          </w:p>
        </w:tc>
        <w:tc>
          <w:tcPr>
            <w:tcW w:w="826" w:type="dxa"/>
            <w:shd w:val="clear" w:color="auto" w:fill="auto"/>
            <w:vAlign w:val="center"/>
          </w:tcPr>
          <w:p w14:paraId="193E15E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25.6 </w:t>
            </w:r>
          </w:p>
        </w:tc>
        <w:tc>
          <w:tcPr>
            <w:tcW w:w="825" w:type="dxa"/>
            <w:shd w:val="clear" w:color="auto" w:fill="auto"/>
            <w:vAlign w:val="center"/>
          </w:tcPr>
          <w:p w14:paraId="7DDC2F6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7.2 </w:t>
            </w:r>
          </w:p>
        </w:tc>
        <w:tc>
          <w:tcPr>
            <w:tcW w:w="826" w:type="dxa"/>
            <w:shd w:val="clear" w:color="auto" w:fill="auto"/>
            <w:vAlign w:val="center"/>
          </w:tcPr>
          <w:p w14:paraId="0313DB3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2.2 </w:t>
            </w:r>
          </w:p>
        </w:tc>
        <w:tc>
          <w:tcPr>
            <w:tcW w:w="825" w:type="dxa"/>
            <w:shd w:val="clear" w:color="auto" w:fill="auto"/>
            <w:vAlign w:val="center"/>
          </w:tcPr>
          <w:p w14:paraId="2BCC86A6"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0.6 </w:t>
            </w:r>
          </w:p>
        </w:tc>
      </w:tr>
      <w:tr w:rsidR="00033ED0" w:rsidRPr="0084544D" w14:paraId="02C5EC2F" w14:textId="77777777" w:rsidTr="00BC151E">
        <w:tc>
          <w:tcPr>
            <w:tcW w:w="1701" w:type="dxa"/>
            <w:shd w:val="clear" w:color="auto" w:fill="auto"/>
            <w:vAlign w:val="center"/>
          </w:tcPr>
          <w:p w14:paraId="6948D144"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小学５年生</w:t>
            </w:r>
          </w:p>
        </w:tc>
        <w:tc>
          <w:tcPr>
            <w:tcW w:w="825" w:type="dxa"/>
            <w:tcBorders>
              <w:right w:val="double" w:sz="4" w:space="0" w:color="auto"/>
            </w:tcBorders>
            <w:shd w:val="clear" w:color="auto" w:fill="auto"/>
            <w:vAlign w:val="center"/>
          </w:tcPr>
          <w:p w14:paraId="29911A2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215</w:t>
            </w:r>
          </w:p>
        </w:tc>
        <w:tc>
          <w:tcPr>
            <w:tcW w:w="826" w:type="dxa"/>
            <w:tcBorders>
              <w:left w:val="double" w:sz="4" w:space="0" w:color="auto"/>
            </w:tcBorders>
            <w:shd w:val="clear" w:color="auto" w:fill="auto"/>
            <w:vAlign w:val="center"/>
          </w:tcPr>
          <w:p w14:paraId="3EA5656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61.4 </w:t>
            </w:r>
          </w:p>
        </w:tc>
        <w:tc>
          <w:tcPr>
            <w:tcW w:w="826" w:type="dxa"/>
            <w:shd w:val="clear" w:color="auto" w:fill="auto"/>
            <w:vAlign w:val="center"/>
          </w:tcPr>
          <w:p w14:paraId="6A30A17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28.8 </w:t>
            </w:r>
          </w:p>
        </w:tc>
        <w:tc>
          <w:tcPr>
            <w:tcW w:w="825" w:type="dxa"/>
            <w:shd w:val="clear" w:color="auto" w:fill="auto"/>
            <w:vAlign w:val="center"/>
          </w:tcPr>
          <w:p w14:paraId="66B066F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6.5 </w:t>
            </w:r>
          </w:p>
        </w:tc>
        <w:tc>
          <w:tcPr>
            <w:tcW w:w="826" w:type="dxa"/>
            <w:shd w:val="clear" w:color="auto" w:fill="auto"/>
            <w:vAlign w:val="center"/>
          </w:tcPr>
          <w:p w14:paraId="186C00A8"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3.3 </w:t>
            </w:r>
          </w:p>
        </w:tc>
        <w:tc>
          <w:tcPr>
            <w:tcW w:w="825" w:type="dxa"/>
            <w:shd w:val="clear" w:color="auto" w:fill="auto"/>
            <w:vAlign w:val="center"/>
          </w:tcPr>
          <w:p w14:paraId="0261F378"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r>
      <w:tr w:rsidR="00033ED0" w:rsidRPr="0084544D" w14:paraId="63EFB51B" w14:textId="77777777" w:rsidTr="00BC151E">
        <w:tc>
          <w:tcPr>
            <w:tcW w:w="1701" w:type="dxa"/>
            <w:shd w:val="clear" w:color="auto" w:fill="auto"/>
            <w:vAlign w:val="center"/>
          </w:tcPr>
          <w:p w14:paraId="7E027348"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小学６年生</w:t>
            </w:r>
          </w:p>
        </w:tc>
        <w:tc>
          <w:tcPr>
            <w:tcW w:w="825" w:type="dxa"/>
            <w:tcBorders>
              <w:right w:val="double" w:sz="4" w:space="0" w:color="auto"/>
            </w:tcBorders>
            <w:shd w:val="clear" w:color="auto" w:fill="auto"/>
            <w:vAlign w:val="center"/>
          </w:tcPr>
          <w:p w14:paraId="3F0D887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202</w:t>
            </w:r>
          </w:p>
        </w:tc>
        <w:tc>
          <w:tcPr>
            <w:tcW w:w="826" w:type="dxa"/>
            <w:tcBorders>
              <w:left w:val="double" w:sz="4" w:space="0" w:color="auto"/>
            </w:tcBorders>
            <w:shd w:val="clear" w:color="auto" w:fill="auto"/>
            <w:vAlign w:val="center"/>
          </w:tcPr>
          <w:p w14:paraId="053809A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70.3 </w:t>
            </w:r>
          </w:p>
        </w:tc>
        <w:tc>
          <w:tcPr>
            <w:tcW w:w="826" w:type="dxa"/>
            <w:shd w:val="clear" w:color="auto" w:fill="auto"/>
            <w:vAlign w:val="center"/>
          </w:tcPr>
          <w:p w14:paraId="51D6304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24.8 </w:t>
            </w:r>
          </w:p>
        </w:tc>
        <w:tc>
          <w:tcPr>
            <w:tcW w:w="825" w:type="dxa"/>
            <w:shd w:val="clear" w:color="auto" w:fill="auto"/>
            <w:vAlign w:val="center"/>
          </w:tcPr>
          <w:p w14:paraId="2106852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3.5 </w:t>
            </w:r>
          </w:p>
        </w:tc>
        <w:tc>
          <w:tcPr>
            <w:tcW w:w="826" w:type="dxa"/>
            <w:shd w:val="clear" w:color="auto" w:fill="auto"/>
            <w:vAlign w:val="center"/>
          </w:tcPr>
          <w:p w14:paraId="123025C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1.5 </w:t>
            </w:r>
          </w:p>
        </w:tc>
        <w:tc>
          <w:tcPr>
            <w:tcW w:w="825" w:type="dxa"/>
            <w:shd w:val="clear" w:color="auto" w:fill="auto"/>
            <w:vAlign w:val="center"/>
          </w:tcPr>
          <w:p w14:paraId="5C271F7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r>
    </w:tbl>
    <w:p w14:paraId="7E03BD92" w14:textId="77777777" w:rsidR="00033ED0" w:rsidRDefault="00033ED0" w:rsidP="00033ED0"/>
    <w:p w14:paraId="708C9866" w14:textId="77777777" w:rsidR="00033ED0" w:rsidRDefault="00033ED0" w:rsidP="00033ED0">
      <w:pPr>
        <w:widowControl/>
        <w:jc w:val="left"/>
      </w:pPr>
      <w:r>
        <w:br w:type="page"/>
      </w:r>
    </w:p>
    <w:p w14:paraId="5CBF85C0" w14:textId="77777777" w:rsidR="00033ED0" w:rsidRDefault="00033ED0" w:rsidP="00033ED0">
      <w:pPr>
        <w:pStyle w:val="ac"/>
      </w:pPr>
      <w:r>
        <w:rPr>
          <w:rFonts w:hint="eastAsia"/>
        </w:rPr>
        <w:lastRenderedPageBreak/>
        <w:t>問</w:t>
      </w:r>
      <w:r>
        <w:t>22　あなたは、親や家族の人にもっとあなたの意見を聞いてほしいと思うことはありますか。</w:t>
      </w:r>
    </w:p>
    <w:p w14:paraId="3A7B0AF7" w14:textId="77777777" w:rsidR="00033ED0" w:rsidRDefault="00033ED0" w:rsidP="00033ED0">
      <w:pPr>
        <w:pStyle w:val="ab"/>
        <w:ind w:right="4649"/>
      </w:pPr>
      <w:r w:rsidRPr="0084544D">
        <w:rPr>
          <w:noProof/>
        </w:rPr>
        <w:drawing>
          <wp:anchor distT="0" distB="0" distL="114300" distR="114300" simplePos="0" relativeHeight="251877376" behindDoc="0" locked="0" layoutInCell="1" allowOverlap="1" wp14:anchorId="711DA610" wp14:editId="75518DF3">
            <wp:simplePos x="0" y="0"/>
            <wp:positionH relativeFrom="column">
              <wp:posOffset>3239770</wp:posOffset>
            </wp:positionH>
            <wp:positionV relativeFrom="paragraph">
              <wp:posOffset>-35560</wp:posOffset>
            </wp:positionV>
            <wp:extent cx="3360420" cy="1844040"/>
            <wp:effectExtent l="0" t="0" r="0" b="0"/>
            <wp:wrapNone/>
            <wp:docPr id="807622419"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61.7％と最も高く、次いで「ある」の割合が29.8％となっています。</w:t>
      </w:r>
    </w:p>
    <w:p w14:paraId="1D607502" w14:textId="77777777" w:rsidR="00033ED0" w:rsidRDefault="00033ED0" w:rsidP="00033ED0"/>
    <w:p w14:paraId="187587F3" w14:textId="77777777" w:rsidR="00033ED0" w:rsidRDefault="00033ED0" w:rsidP="00033ED0"/>
    <w:p w14:paraId="6FED2DEC" w14:textId="77777777" w:rsidR="00033ED0" w:rsidRDefault="00033ED0" w:rsidP="00033ED0"/>
    <w:p w14:paraId="79079CDC" w14:textId="77777777" w:rsidR="00033ED0" w:rsidRDefault="00033ED0" w:rsidP="00033ED0"/>
    <w:p w14:paraId="341993F1" w14:textId="77777777" w:rsidR="00033ED0" w:rsidRDefault="00033ED0" w:rsidP="00033ED0"/>
    <w:p w14:paraId="544D4D4E" w14:textId="77777777" w:rsidR="00033ED0" w:rsidRDefault="00033ED0" w:rsidP="00033ED0"/>
    <w:p w14:paraId="349B917D" w14:textId="77777777" w:rsidR="00033ED0" w:rsidRDefault="00033ED0" w:rsidP="00033ED0"/>
    <w:p w14:paraId="4F292E51" w14:textId="77777777" w:rsidR="00033ED0" w:rsidRDefault="00033ED0" w:rsidP="00033ED0">
      <w:pPr>
        <w:pStyle w:val="aff"/>
      </w:pPr>
      <w:r>
        <w:rPr>
          <w:rFonts w:hint="eastAsia"/>
        </w:rPr>
        <w:t>【学年別】</w:t>
      </w:r>
    </w:p>
    <w:p w14:paraId="79E2C552" w14:textId="77777777" w:rsidR="00033ED0" w:rsidRDefault="00033ED0" w:rsidP="00033ED0">
      <w:pPr>
        <w:pStyle w:val="ab"/>
      </w:pPr>
      <w:r w:rsidRPr="00A673E8">
        <w:rPr>
          <w:rFonts w:hint="eastAsia"/>
        </w:rPr>
        <w:t>学年別</w:t>
      </w:r>
      <w:r>
        <w:rPr>
          <w:rFonts w:hint="eastAsia"/>
        </w:rPr>
        <w:t>にみると、大きな差はみられません。</w:t>
      </w:r>
    </w:p>
    <w:p w14:paraId="0BB8CA36"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98"/>
        <w:gridCol w:w="1308"/>
        <w:gridCol w:w="1309"/>
        <w:gridCol w:w="1309"/>
        <w:gridCol w:w="1308"/>
        <w:gridCol w:w="1309"/>
      </w:tblGrid>
      <w:tr w:rsidR="00033ED0" w:rsidRPr="0084544D" w14:paraId="560ED791" w14:textId="77777777" w:rsidTr="00BC151E">
        <w:trPr>
          <w:cantSplit/>
          <w:trHeight w:val="1701"/>
        </w:trPr>
        <w:tc>
          <w:tcPr>
            <w:tcW w:w="1701" w:type="dxa"/>
            <w:shd w:val="clear" w:color="auto" w:fill="auto"/>
            <w:vAlign w:val="center"/>
          </w:tcPr>
          <w:p w14:paraId="4B3230FD" w14:textId="77777777" w:rsidR="00033ED0" w:rsidRPr="0084544D"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5F8E3CAA"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6EBA2F08"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ある</w:t>
            </w:r>
          </w:p>
        </w:tc>
        <w:tc>
          <w:tcPr>
            <w:tcW w:w="826" w:type="dxa"/>
            <w:shd w:val="clear" w:color="auto" w:fill="auto"/>
            <w:textDirection w:val="tbRlV"/>
            <w:vAlign w:val="center"/>
          </w:tcPr>
          <w:p w14:paraId="77AB279C"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ない</w:t>
            </w:r>
          </w:p>
        </w:tc>
        <w:tc>
          <w:tcPr>
            <w:tcW w:w="825" w:type="dxa"/>
            <w:shd w:val="clear" w:color="auto" w:fill="auto"/>
            <w:textDirection w:val="tbRlV"/>
            <w:vAlign w:val="center"/>
          </w:tcPr>
          <w:p w14:paraId="7C1B867A"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言えない</w:t>
            </w:r>
          </w:p>
        </w:tc>
        <w:tc>
          <w:tcPr>
            <w:tcW w:w="826" w:type="dxa"/>
            <w:shd w:val="clear" w:color="auto" w:fill="auto"/>
            <w:textDirection w:val="tbRlV"/>
            <w:vAlign w:val="center"/>
          </w:tcPr>
          <w:p w14:paraId="4702EB6F" w14:textId="77777777" w:rsidR="00033ED0" w:rsidRPr="0084544D"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84544D">
              <w:rPr>
                <w:rFonts w:ascii="BIZ UDゴシック" w:eastAsia="BIZ UDゴシック" w:hAnsi="BIZ UDゴシック" w:cs="ＭＳ Ｐゴシック" w:hint="eastAsia"/>
                <w:color w:val="000000"/>
                <w:kern w:val="0"/>
                <w:sz w:val="18"/>
                <w:szCs w:val="20"/>
              </w:rPr>
              <w:t>無回答</w:t>
            </w:r>
          </w:p>
        </w:tc>
      </w:tr>
      <w:tr w:rsidR="00033ED0" w:rsidRPr="0084544D" w14:paraId="3AD9B19E" w14:textId="77777777" w:rsidTr="00BC151E">
        <w:tc>
          <w:tcPr>
            <w:tcW w:w="1701" w:type="dxa"/>
            <w:shd w:val="clear" w:color="auto" w:fill="auto"/>
            <w:vAlign w:val="center"/>
          </w:tcPr>
          <w:p w14:paraId="1270B224"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全</w:t>
            </w:r>
            <w:r w:rsidRPr="0084544D">
              <w:rPr>
                <w:rFonts w:ascii="BIZ UDゴシック" w:eastAsia="BIZ UDゴシック" w:hAnsi="BIZ UDゴシック" w:cs="ＭＳ Ｐ明朝"/>
                <w:color w:val="000000"/>
                <w:kern w:val="0"/>
                <w:sz w:val="18"/>
                <w:szCs w:val="20"/>
              </w:rPr>
              <w:t xml:space="preserve">  </w:t>
            </w:r>
            <w:r w:rsidRPr="0084544D">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086EC81A"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601</w:t>
            </w:r>
          </w:p>
        </w:tc>
        <w:tc>
          <w:tcPr>
            <w:tcW w:w="826" w:type="dxa"/>
            <w:tcBorders>
              <w:left w:val="double" w:sz="4" w:space="0" w:color="auto"/>
            </w:tcBorders>
            <w:shd w:val="clear" w:color="auto" w:fill="auto"/>
            <w:vAlign w:val="center"/>
          </w:tcPr>
          <w:p w14:paraId="1CFF49B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29.8 </w:t>
            </w:r>
          </w:p>
        </w:tc>
        <w:tc>
          <w:tcPr>
            <w:tcW w:w="826" w:type="dxa"/>
            <w:shd w:val="clear" w:color="auto" w:fill="auto"/>
            <w:vAlign w:val="center"/>
          </w:tcPr>
          <w:p w14:paraId="08BAC047"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61.7 </w:t>
            </w:r>
          </w:p>
        </w:tc>
        <w:tc>
          <w:tcPr>
            <w:tcW w:w="825" w:type="dxa"/>
            <w:shd w:val="clear" w:color="auto" w:fill="auto"/>
            <w:vAlign w:val="center"/>
          </w:tcPr>
          <w:p w14:paraId="7F6F2760"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8.2 </w:t>
            </w:r>
          </w:p>
        </w:tc>
        <w:tc>
          <w:tcPr>
            <w:tcW w:w="826" w:type="dxa"/>
            <w:shd w:val="clear" w:color="auto" w:fill="auto"/>
            <w:vAlign w:val="center"/>
          </w:tcPr>
          <w:p w14:paraId="664687EE"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0.3 </w:t>
            </w:r>
          </w:p>
        </w:tc>
      </w:tr>
      <w:tr w:rsidR="00033ED0" w:rsidRPr="0084544D" w14:paraId="168D1082" w14:textId="77777777" w:rsidTr="00BC151E">
        <w:tc>
          <w:tcPr>
            <w:tcW w:w="1701" w:type="dxa"/>
            <w:shd w:val="clear" w:color="auto" w:fill="auto"/>
            <w:vAlign w:val="center"/>
          </w:tcPr>
          <w:p w14:paraId="4C7FD36A"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小学４年生</w:t>
            </w:r>
          </w:p>
        </w:tc>
        <w:tc>
          <w:tcPr>
            <w:tcW w:w="825" w:type="dxa"/>
            <w:tcBorders>
              <w:right w:val="double" w:sz="4" w:space="0" w:color="auto"/>
            </w:tcBorders>
            <w:shd w:val="clear" w:color="auto" w:fill="auto"/>
            <w:vAlign w:val="center"/>
          </w:tcPr>
          <w:p w14:paraId="5EDE5B4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180</w:t>
            </w:r>
          </w:p>
        </w:tc>
        <w:tc>
          <w:tcPr>
            <w:tcW w:w="826" w:type="dxa"/>
            <w:tcBorders>
              <w:left w:val="double" w:sz="4" w:space="0" w:color="auto"/>
            </w:tcBorders>
            <w:shd w:val="clear" w:color="auto" w:fill="auto"/>
            <w:vAlign w:val="center"/>
          </w:tcPr>
          <w:p w14:paraId="135FACF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29.4 </w:t>
            </w:r>
          </w:p>
        </w:tc>
        <w:tc>
          <w:tcPr>
            <w:tcW w:w="826" w:type="dxa"/>
            <w:shd w:val="clear" w:color="auto" w:fill="auto"/>
            <w:vAlign w:val="center"/>
          </w:tcPr>
          <w:p w14:paraId="587B968F"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59.4 </w:t>
            </w:r>
          </w:p>
        </w:tc>
        <w:tc>
          <w:tcPr>
            <w:tcW w:w="825" w:type="dxa"/>
            <w:shd w:val="clear" w:color="auto" w:fill="auto"/>
            <w:vAlign w:val="center"/>
          </w:tcPr>
          <w:p w14:paraId="184BDE71"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10.6 </w:t>
            </w:r>
          </w:p>
        </w:tc>
        <w:tc>
          <w:tcPr>
            <w:tcW w:w="826" w:type="dxa"/>
            <w:shd w:val="clear" w:color="auto" w:fill="auto"/>
            <w:vAlign w:val="center"/>
          </w:tcPr>
          <w:p w14:paraId="31A15D8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0.6 </w:t>
            </w:r>
          </w:p>
        </w:tc>
      </w:tr>
      <w:tr w:rsidR="00033ED0" w:rsidRPr="0084544D" w14:paraId="6F35A0B7" w14:textId="77777777" w:rsidTr="00BC151E">
        <w:tc>
          <w:tcPr>
            <w:tcW w:w="1701" w:type="dxa"/>
            <w:shd w:val="clear" w:color="auto" w:fill="auto"/>
            <w:vAlign w:val="center"/>
          </w:tcPr>
          <w:p w14:paraId="3CBEFB42"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小学５年生</w:t>
            </w:r>
          </w:p>
        </w:tc>
        <w:tc>
          <w:tcPr>
            <w:tcW w:w="825" w:type="dxa"/>
            <w:tcBorders>
              <w:right w:val="double" w:sz="4" w:space="0" w:color="auto"/>
            </w:tcBorders>
            <w:shd w:val="clear" w:color="auto" w:fill="auto"/>
            <w:vAlign w:val="center"/>
          </w:tcPr>
          <w:p w14:paraId="05B9D70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215</w:t>
            </w:r>
          </w:p>
        </w:tc>
        <w:tc>
          <w:tcPr>
            <w:tcW w:w="826" w:type="dxa"/>
            <w:tcBorders>
              <w:left w:val="double" w:sz="4" w:space="0" w:color="auto"/>
            </w:tcBorders>
            <w:shd w:val="clear" w:color="auto" w:fill="auto"/>
            <w:vAlign w:val="center"/>
          </w:tcPr>
          <w:p w14:paraId="457A653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31.6 </w:t>
            </w:r>
          </w:p>
        </w:tc>
        <w:tc>
          <w:tcPr>
            <w:tcW w:w="826" w:type="dxa"/>
            <w:shd w:val="clear" w:color="auto" w:fill="auto"/>
            <w:vAlign w:val="center"/>
          </w:tcPr>
          <w:p w14:paraId="038A6BCB"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60.5 </w:t>
            </w:r>
          </w:p>
        </w:tc>
        <w:tc>
          <w:tcPr>
            <w:tcW w:w="825" w:type="dxa"/>
            <w:shd w:val="clear" w:color="auto" w:fill="auto"/>
            <w:vAlign w:val="center"/>
          </w:tcPr>
          <w:p w14:paraId="7055F8AD"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7.9 </w:t>
            </w:r>
          </w:p>
        </w:tc>
        <w:tc>
          <w:tcPr>
            <w:tcW w:w="826" w:type="dxa"/>
            <w:shd w:val="clear" w:color="auto" w:fill="auto"/>
            <w:vAlign w:val="center"/>
          </w:tcPr>
          <w:p w14:paraId="2D31EBF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r>
      <w:tr w:rsidR="00033ED0" w:rsidRPr="0084544D" w14:paraId="19249083" w14:textId="77777777" w:rsidTr="00BC151E">
        <w:tc>
          <w:tcPr>
            <w:tcW w:w="1701" w:type="dxa"/>
            <w:shd w:val="clear" w:color="auto" w:fill="auto"/>
            <w:vAlign w:val="center"/>
          </w:tcPr>
          <w:p w14:paraId="77638BB5" w14:textId="77777777" w:rsidR="00033ED0" w:rsidRPr="0084544D"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小学６年生</w:t>
            </w:r>
          </w:p>
        </w:tc>
        <w:tc>
          <w:tcPr>
            <w:tcW w:w="825" w:type="dxa"/>
            <w:tcBorders>
              <w:right w:val="double" w:sz="4" w:space="0" w:color="auto"/>
            </w:tcBorders>
            <w:shd w:val="clear" w:color="auto" w:fill="auto"/>
            <w:vAlign w:val="center"/>
          </w:tcPr>
          <w:p w14:paraId="40F38914"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202</w:t>
            </w:r>
          </w:p>
        </w:tc>
        <w:tc>
          <w:tcPr>
            <w:tcW w:w="826" w:type="dxa"/>
            <w:tcBorders>
              <w:left w:val="double" w:sz="4" w:space="0" w:color="auto"/>
            </w:tcBorders>
            <w:shd w:val="clear" w:color="auto" w:fill="auto"/>
            <w:vAlign w:val="center"/>
          </w:tcPr>
          <w:p w14:paraId="59DE9483"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28.7 </w:t>
            </w:r>
          </w:p>
        </w:tc>
        <w:tc>
          <w:tcPr>
            <w:tcW w:w="826" w:type="dxa"/>
            <w:shd w:val="clear" w:color="auto" w:fill="auto"/>
            <w:vAlign w:val="center"/>
          </w:tcPr>
          <w:p w14:paraId="4AF45409"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65.8 </w:t>
            </w:r>
          </w:p>
        </w:tc>
        <w:tc>
          <w:tcPr>
            <w:tcW w:w="825" w:type="dxa"/>
            <w:shd w:val="clear" w:color="auto" w:fill="auto"/>
            <w:vAlign w:val="center"/>
          </w:tcPr>
          <w:p w14:paraId="1A48AD12"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color w:val="000000"/>
                <w:kern w:val="0"/>
                <w:sz w:val="18"/>
                <w:szCs w:val="20"/>
              </w:rPr>
              <w:t xml:space="preserve">5.4 </w:t>
            </w:r>
          </w:p>
        </w:tc>
        <w:tc>
          <w:tcPr>
            <w:tcW w:w="826" w:type="dxa"/>
            <w:shd w:val="clear" w:color="auto" w:fill="auto"/>
            <w:vAlign w:val="center"/>
          </w:tcPr>
          <w:p w14:paraId="7124502C" w14:textId="77777777" w:rsidR="00033ED0" w:rsidRPr="0084544D"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84544D">
              <w:rPr>
                <w:rFonts w:ascii="BIZ UDゴシック" w:eastAsia="BIZ UDゴシック" w:hAnsi="BIZ UDゴシック" w:cs="ＭＳ Ｐ明朝" w:hint="eastAsia"/>
                <w:color w:val="000000"/>
                <w:kern w:val="0"/>
                <w:sz w:val="18"/>
                <w:szCs w:val="20"/>
              </w:rPr>
              <w:t>－</w:t>
            </w:r>
          </w:p>
        </w:tc>
      </w:tr>
    </w:tbl>
    <w:p w14:paraId="2AC8B40E" w14:textId="77777777" w:rsidR="00033ED0" w:rsidRDefault="00033ED0" w:rsidP="00033ED0"/>
    <w:p w14:paraId="70B034FB" w14:textId="77777777" w:rsidR="00033ED0" w:rsidRDefault="00033ED0" w:rsidP="00033ED0">
      <w:pPr>
        <w:widowControl/>
        <w:jc w:val="left"/>
      </w:pPr>
      <w:r>
        <w:br w:type="page"/>
      </w:r>
    </w:p>
    <w:p w14:paraId="32ED6E5B" w14:textId="77777777" w:rsidR="00033ED0" w:rsidRDefault="00033ED0" w:rsidP="00033ED0">
      <w:pPr>
        <w:pStyle w:val="ac"/>
      </w:pPr>
      <w:r>
        <w:rPr>
          <w:rFonts w:hint="eastAsia"/>
        </w:rPr>
        <w:lastRenderedPageBreak/>
        <w:t>問</w:t>
      </w:r>
      <w:r>
        <w:t>22－１　問22の質問で「ある」と答えた人にお聞きします。</w:t>
      </w:r>
      <w:r>
        <w:rPr>
          <w:rFonts w:hint="eastAsia"/>
        </w:rPr>
        <w:t>聞いてもらいたい内容は何ですか。</w:t>
      </w:r>
    </w:p>
    <w:p w14:paraId="59AF658F" w14:textId="77777777" w:rsidR="00033ED0" w:rsidRDefault="00033ED0" w:rsidP="00033ED0">
      <w:pPr>
        <w:pStyle w:val="ab"/>
        <w:ind w:right="4649"/>
      </w:pPr>
      <w:r w:rsidRPr="0084544D">
        <w:rPr>
          <w:noProof/>
        </w:rPr>
        <w:drawing>
          <wp:anchor distT="0" distB="0" distL="114300" distR="114300" simplePos="0" relativeHeight="251878400" behindDoc="0" locked="0" layoutInCell="1" allowOverlap="1" wp14:anchorId="4673B111" wp14:editId="54BF965E">
            <wp:simplePos x="0" y="0"/>
            <wp:positionH relativeFrom="column">
              <wp:posOffset>3239770</wp:posOffset>
            </wp:positionH>
            <wp:positionV relativeFrom="paragraph">
              <wp:posOffset>-35560</wp:posOffset>
            </wp:positionV>
            <wp:extent cx="3360420" cy="2453640"/>
            <wp:effectExtent l="0" t="0" r="0" b="0"/>
            <wp:wrapNone/>
            <wp:docPr id="1382481777"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「家族の旅行など遊ぶこと」の割合が</w:t>
      </w:r>
      <w:r>
        <w:t>32.4％と最も高く、次いで「家族にとって重要なこと」の割合が25.1％、「新聞やテレビの話題のこと」の割合が15.1％となっています。</w:t>
      </w:r>
    </w:p>
    <w:p w14:paraId="38D80A3F" w14:textId="77777777" w:rsidR="00033ED0" w:rsidRDefault="00033ED0" w:rsidP="00033ED0"/>
    <w:p w14:paraId="530DF0EC" w14:textId="77777777" w:rsidR="00033ED0" w:rsidRDefault="00033ED0" w:rsidP="00033ED0"/>
    <w:p w14:paraId="58E06600" w14:textId="77777777" w:rsidR="00033ED0" w:rsidRDefault="00033ED0" w:rsidP="00033ED0"/>
    <w:p w14:paraId="33B5E6CB" w14:textId="77777777" w:rsidR="00033ED0" w:rsidRDefault="00033ED0" w:rsidP="00033ED0"/>
    <w:p w14:paraId="6463B696" w14:textId="77777777" w:rsidR="00033ED0" w:rsidRDefault="00033ED0" w:rsidP="00033ED0"/>
    <w:p w14:paraId="60608536" w14:textId="77777777" w:rsidR="00033ED0" w:rsidRDefault="00033ED0" w:rsidP="00033ED0"/>
    <w:p w14:paraId="71E357F5" w14:textId="77777777" w:rsidR="00033ED0" w:rsidRDefault="00033ED0" w:rsidP="00033ED0"/>
    <w:p w14:paraId="39B24F0F" w14:textId="77777777" w:rsidR="00033ED0" w:rsidRDefault="00033ED0" w:rsidP="00033ED0"/>
    <w:p w14:paraId="088FD270" w14:textId="77777777" w:rsidR="00033ED0" w:rsidRDefault="00033ED0" w:rsidP="00033ED0">
      <w:pPr>
        <w:widowControl/>
        <w:jc w:val="left"/>
      </w:pPr>
    </w:p>
    <w:p w14:paraId="1088B9F4" w14:textId="77777777" w:rsidR="00033ED0" w:rsidRDefault="00033ED0" w:rsidP="00033ED0">
      <w:pPr>
        <w:widowControl/>
        <w:jc w:val="left"/>
      </w:pPr>
    </w:p>
    <w:p w14:paraId="68528002" w14:textId="77777777" w:rsidR="00033ED0" w:rsidRDefault="00033ED0" w:rsidP="00033ED0">
      <w:pPr>
        <w:widowControl/>
        <w:jc w:val="left"/>
      </w:pPr>
    </w:p>
    <w:p w14:paraId="4005B9AC" w14:textId="77777777" w:rsidR="00033ED0" w:rsidRDefault="00033ED0" w:rsidP="00033ED0">
      <w:pPr>
        <w:pStyle w:val="ac"/>
      </w:pPr>
      <w:r>
        <w:rPr>
          <w:rFonts w:hint="eastAsia"/>
        </w:rPr>
        <w:t>問</w:t>
      </w:r>
      <w:r>
        <w:t>23　あなたは、まわりの大人や下呂市に対して、自分の意見や思いなど伝えたいことはありますか。</w:t>
      </w:r>
    </w:p>
    <w:p w14:paraId="36B0D95F" w14:textId="77777777" w:rsidR="00033ED0" w:rsidRDefault="00033ED0" w:rsidP="00033ED0">
      <w:pPr>
        <w:pStyle w:val="ab"/>
        <w:ind w:right="4649"/>
      </w:pPr>
      <w:r w:rsidRPr="0084544D">
        <w:rPr>
          <w:noProof/>
        </w:rPr>
        <w:drawing>
          <wp:anchor distT="0" distB="0" distL="114300" distR="114300" simplePos="0" relativeHeight="251879424" behindDoc="0" locked="0" layoutInCell="1" allowOverlap="1" wp14:anchorId="7FFF2CA2" wp14:editId="54F86DFD">
            <wp:simplePos x="0" y="0"/>
            <wp:positionH relativeFrom="column">
              <wp:posOffset>3239770</wp:posOffset>
            </wp:positionH>
            <wp:positionV relativeFrom="paragraph">
              <wp:posOffset>-35560</wp:posOffset>
            </wp:positionV>
            <wp:extent cx="3360420" cy="1844040"/>
            <wp:effectExtent l="0" t="0" r="0" b="0"/>
            <wp:wrapNone/>
            <wp:docPr id="1360336878"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65.4％と最も高く、次いで「わからない」の割合が27.1％となっています。</w:t>
      </w:r>
    </w:p>
    <w:p w14:paraId="398FDBD7" w14:textId="77777777" w:rsidR="00033ED0" w:rsidRDefault="00033ED0" w:rsidP="00033ED0"/>
    <w:p w14:paraId="5EF1A823" w14:textId="77777777" w:rsidR="00033ED0" w:rsidRDefault="00033ED0" w:rsidP="00033ED0"/>
    <w:p w14:paraId="77CC292B" w14:textId="77777777" w:rsidR="00033ED0" w:rsidRDefault="00033ED0" w:rsidP="00033ED0"/>
    <w:p w14:paraId="6E544A62" w14:textId="77777777" w:rsidR="00033ED0" w:rsidRDefault="00033ED0" w:rsidP="00033ED0"/>
    <w:p w14:paraId="32B683DE" w14:textId="77777777" w:rsidR="00033ED0" w:rsidRDefault="00033ED0" w:rsidP="00033ED0"/>
    <w:p w14:paraId="1EEDB5A4" w14:textId="77777777" w:rsidR="00033ED0" w:rsidRDefault="00033ED0" w:rsidP="00033ED0"/>
    <w:p w14:paraId="205E0DD3" w14:textId="77777777" w:rsidR="00033ED0" w:rsidRDefault="00033ED0" w:rsidP="00033ED0"/>
    <w:p w14:paraId="534528CD" w14:textId="77777777" w:rsidR="00033ED0" w:rsidRDefault="00033ED0" w:rsidP="00033ED0"/>
    <w:p w14:paraId="1F3B0F73" w14:textId="77777777" w:rsidR="00033ED0" w:rsidRDefault="00033ED0" w:rsidP="00033ED0"/>
    <w:p w14:paraId="37CC737D" w14:textId="77777777" w:rsidR="00033ED0" w:rsidRDefault="00033ED0" w:rsidP="00033ED0"/>
    <w:p w14:paraId="39774B8A" w14:textId="77777777" w:rsidR="00033ED0" w:rsidRDefault="00033ED0" w:rsidP="00033ED0"/>
    <w:p w14:paraId="3099D1C3" w14:textId="77777777" w:rsidR="00033ED0" w:rsidRDefault="00033ED0" w:rsidP="00033ED0"/>
    <w:p w14:paraId="1810FD82" w14:textId="77777777" w:rsidR="00033ED0" w:rsidRDefault="00033ED0" w:rsidP="00033ED0">
      <w:pPr>
        <w:widowControl/>
        <w:jc w:val="left"/>
      </w:pPr>
      <w:r>
        <w:br w:type="page"/>
      </w:r>
    </w:p>
    <w:p w14:paraId="5EDA2BA2" w14:textId="6B4E2F2B" w:rsidR="00033ED0" w:rsidRDefault="00033ED0" w:rsidP="00033ED0">
      <w:pPr>
        <w:pStyle w:val="ac"/>
      </w:pPr>
      <w:r w:rsidRPr="004B6277">
        <w:lastRenderedPageBreak/>
        <w:drawing>
          <wp:anchor distT="0" distB="0" distL="114300" distR="114300" simplePos="0" relativeHeight="251881472" behindDoc="0" locked="0" layoutInCell="1" allowOverlap="1" wp14:anchorId="3707A11D" wp14:editId="76D9B184">
            <wp:simplePos x="0" y="0"/>
            <wp:positionH relativeFrom="column">
              <wp:posOffset>3243926</wp:posOffset>
            </wp:positionH>
            <wp:positionV relativeFrom="paragraph">
              <wp:posOffset>479367</wp:posOffset>
            </wp:positionV>
            <wp:extent cx="2900520" cy="7229520"/>
            <wp:effectExtent l="0" t="0" r="0" b="0"/>
            <wp:wrapNone/>
            <wp:docPr id="9921265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900520" cy="7229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w:t>
      </w:r>
      <w:r>
        <w:t>23－１　問23の質問で「ある」と答えた人にお聞きします。</w:t>
      </w:r>
      <w:r>
        <w:rPr>
          <w:rFonts w:hint="eastAsia"/>
        </w:rPr>
        <w:t>まわりの大人や下呂市に対して、どんなことを伝えたいですか。</w:t>
      </w:r>
    </w:p>
    <w:p w14:paraId="72C8C3A9" w14:textId="51D173A4" w:rsidR="00033ED0" w:rsidRDefault="00033ED0" w:rsidP="00033ED0">
      <w:pPr>
        <w:pStyle w:val="ab"/>
        <w:ind w:right="4649"/>
      </w:pPr>
      <w:r>
        <w:rPr>
          <w:rFonts w:hint="eastAsia"/>
        </w:rPr>
        <w:t>「家の周りの生活環境に関すること（道路があぶない、バスや電車がつかいにくい、お店が少ないなど）」の割合が</w:t>
      </w:r>
      <w:r>
        <w:t>37.2％と最も高く、次いで「公園や図書館などを使うためのルールに関することや使いやすく作りかえること、新しく建てることなど」、「学校生活に関すること」、「自分の将来や進路に関すること」の割合が16.3％となっています。</w:t>
      </w:r>
    </w:p>
    <w:p w14:paraId="1B07141F" w14:textId="77777777" w:rsidR="00033ED0" w:rsidRDefault="00033ED0" w:rsidP="00033ED0"/>
    <w:p w14:paraId="799BA820" w14:textId="77777777" w:rsidR="00033ED0" w:rsidRDefault="00033ED0" w:rsidP="00033ED0"/>
    <w:p w14:paraId="638DBCAC" w14:textId="77777777" w:rsidR="00033ED0" w:rsidRPr="004B6277" w:rsidRDefault="00033ED0" w:rsidP="00033ED0"/>
    <w:p w14:paraId="4F8C05CC" w14:textId="77777777" w:rsidR="00033ED0" w:rsidRPr="00766191" w:rsidRDefault="00033ED0" w:rsidP="00033ED0"/>
    <w:p w14:paraId="49C751DA" w14:textId="77777777" w:rsidR="00033ED0" w:rsidRDefault="00033ED0" w:rsidP="00033ED0"/>
    <w:p w14:paraId="7E9C03DD" w14:textId="77777777" w:rsidR="00033ED0" w:rsidRDefault="00033ED0" w:rsidP="00033ED0"/>
    <w:p w14:paraId="424D3629" w14:textId="77777777" w:rsidR="00033ED0" w:rsidRDefault="00033ED0" w:rsidP="00033ED0"/>
    <w:p w14:paraId="2723ACEB" w14:textId="77777777" w:rsidR="00033ED0" w:rsidRDefault="00033ED0" w:rsidP="00033ED0"/>
    <w:p w14:paraId="1EAD8E09" w14:textId="77777777" w:rsidR="00033ED0" w:rsidRDefault="00033ED0" w:rsidP="00033ED0"/>
    <w:p w14:paraId="032EC0DF" w14:textId="77777777" w:rsidR="00033ED0" w:rsidRDefault="00033ED0" w:rsidP="00033ED0"/>
    <w:p w14:paraId="33A9D712" w14:textId="77777777" w:rsidR="00033ED0" w:rsidRDefault="00033ED0" w:rsidP="00033ED0"/>
    <w:p w14:paraId="15AC9FE4" w14:textId="77777777" w:rsidR="00033ED0" w:rsidRDefault="00033ED0" w:rsidP="00033ED0"/>
    <w:p w14:paraId="1A7EA9D9" w14:textId="77777777" w:rsidR="00033ED0" w:rsidRDefault="00033ED0" w:rsidP="00033ED0"/>
    <w:p w14:paraId="0846B045" w14:textId="77777777" w:rsidR="00033ED0" w:rsidRDefault="00033ED0" w:rsidP="00033ED0"/>
    <w:p w14:paraId="1AE4F0A7" w14:textId="77777777" w:rsidR="00033ED0" w:rsidRDefault="00033ED0" w:rsidP="00033ED0"/>
    <w:p w14:paraId="5BF1093D" w14:textId="77777777" w:rsidR="00033ED0" w:rsidRDefault="00033ED0" w:rsidP="00033ED0"/>
    <w:p w14:paraId="48FC4971" w14:textId="77777777" w:rsidR="00033ED0" w:rsidRDefault="00033ED0" w:rsidP="00033ED0"/>
    <w:p w14:paraId="119A5D8E" w14:textId="77777777" w:rsidR="00033ED0" w:rsidRDefault="00033ED0" w:rsidP="00033ED0"/>
    <w:p w14:paraId="6A03BA78" w14:textId="77777777" w:rsidR="00033ED0" w:rsidRDefault="00033ED0" w:rsidP="00033ED0"/>
    <w:p w14:paraId="2C157C0A" w14:textId="77777777" w:rsidR="00033ED0" w:rsidRDefault="00033ED0" w:rsidP="00033ED0"/>
    <w:p w14:paraId="4F445B6E" w14:textId="77777777" w:rsidR="00033ED0" w:rsidRDefault="00033ED0" w:rsidP="00033ED0"/>
    <w:p w14:paraId="0C7475F6" w14:textId="77777777" w:rsidR="00033ED0" w:rsidRDefault="00033ED0" w:rsidP="00033ED0"/>
    <w:p w14:paraId="6ADE2087" w14:textId="77777777" w:rsidR="00033ED0" w:rsidRDefault="00033ED0" w:rsidP="00033ED0"/>
    <w:p w14:paraId="6692C3CA" w14:textId="77777777" w:rsidR="00033ED0" w:rsidRDefault="00033ED0" w:rsidP="00033ED0"/>
    <w:p w14:paraId="276E1A30" w14:textId="77777777" w:rsidR="00033ED0" w:rsidRDefault="00033ED0" w:rsidP="00033ED0"/>
    <w:p w14:paraId="45EF7C4D" w14:textId="77777777" w:rsidR="00033ED0" w:rsidRDefault="00033ED0" w:rsidP="00033ED0">
      <w:pPr>
        <w:widowControl/>
        <w:jc w:val="left"/>
      </w:pPr>
      <w:r>
        <w:br w:type="page"/>
      </w:r>
    </w:p>
    <w:p w14:paraId="0F808026" w14:textId="77777777" w:rsidR="00033ED0" w:rsidRPr="00F85C26" w:rsidRDefault="00033ED0" w:rsidP="00033ED0">
      <w:pPr>
        <w:pStyle w:val="2"/>
        <w:snapToGrid w:val="0"/>
        <w:spacing w:afterLines="50" w:after="180"/>
        <w:ind w:leftChars="50" w:left="105"/>
        <w:rPr>
          <w:rFonts w:hAnsi="BIZ UDゴシック" w:cs="Times New Roman"/>
          <w:noProof/>
          <w:szCs w:val="24"/>
        </w:rPr>
      </w:pPr>
      <w:bookmarkStart w:id="51" w:name="_Toc178273485"/>
      <w:r>
        <w:rPr>
          <w:rFonts w:hAnsi="BIZ UDゴシック" w:cs="Times New Roman" w:hint="eastAsia"/>
          <w:noProof/>
          <w:szCs w:val="24"/>
        </w:rPr>
        <w:lastRenderedPageBreak/>
        <w:t>５</w:t>
      </w:r>
      <w:r w:rsidRPr="00F85C26">
        <w:rPr>
          <w:rFonts w:hAnsi="BIZ UDゴシック" w:cs="Times New Roman" w:hint="eastAsia"/>
          <w:noProof/>
          <w:szCs w:val="24"/>
        </w:rPr>
        <w:t xml:space="preserve">　</w:t>
      </w:r>
      <w:r>
        <w:rPr>
          <w:rFonts w:hAnsi="BIZ UDゴシック" w:cs="Times New Roman" w:hint="eastAsia"/>
          <w:noProof/>
          <w:szCs w:val="24"/>
        </w:rPr>
        <w:t>中学生本人</w:t>
      </w:r>
      <w:bookmarkEnd w:id="51"/>
    </w:p>
    <w:p w14:paraId="4FC0F40A" w14:textId="77777777" w:rsidR="00033ED0" w:rsidRPr="0060644E" w:rsidRDefault="00033ED0" w:rsidP="0060644E">
      <w:pPr>
        <w:pStyle w:val="3"/>
        <w:snapToGrid w:val="0"/>
        <w:ind w:leftChars="100" w:left="210"/>
        <w:rPr>
          <w:rFonts w:hAnsi="BIZ UDゴシック" w:cs="Times New Roman"/>
          <w:sz w:val="28"/>
          <w:szCs w:val="24"/>
        </w:rPr>
      </w:pPr>
      <w:bookmarkStart w:id="52" w:name="_Toc178273486"/>
      <w:r w:rsidRPr="0060644E">
        <w:rPr>
          <w:rFonts w:hAnsi="BIZ UDゴシック" w:cs="Times New Roman" w:hint="eastAsia"/>
          <w:sz w:val="28"/>
          <w:szCs w:val="24"/>
        </w:rPr>
        <w:t>（１）あなた自身のことについて</w:t>
      </w:r>
      <w:bookmarkEnd w:id="52"/>
    </w:p>
    <w:p w14:paraId="385F135A" w14:textId="77777777" w:rsidR="00033ED0" w:rsidRDefault="00033ED0" w:rsidP="00033ED0">
      <w:pPr>
        <w:pStyle w:val="ac"/>
      </w:pPr>
      <w:r>
        <w:rPr>
          <w:rFonts w:hint="eastAsia"/>
        </w:rPr>
        <w:t>問１　お住まいの地域は</w:t>
      </w:r>
    </w:p>
    <w:p w14:paraId="327636DE" w14:textId="77777777" w:rsidR="00033ED0" w:rsidRDefault="00033ED0" w:rsidP="00033ED0">
      <w:pPr>
        <w:pStyle w:val="ab"/>
        <w:ind w:right="4649"/>
      </w:pPr>
      <w:r w:rsidRPr="00061BEB">
        <w:rPr>
          <w:noProof/>
        </w:rPr>
        <w:drawing>
          <wp:anchor distT="0" distB="0" distL="114300" distR="114300" simplePos="0" relativeHeight="251882496" behindDoc="0" locked="0" layoutInCell="1" allowOverlap="1" wp14:anchorId="707BEBC1" wp14:editId="187C098B">
            <wp:simplePos x="0" y="0"/>
            <wp:positionH relativeFrom="column">
              <wp:posOffset>3239770</wp:posOffset>
            </wp:positionH>
            <wp:positionV relativeFrom="paragraph">
              <wp:posOffset>-35560</wp:posOffset>
            </wp:positionV>
            <wp:extent cx="3360420" cy="2453640"/>
            <wp:effectExtent l="0" t="0" r="0" b="0"/>
            <wp:wrapNone/>
            <wp:docPr id="10326904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「萩原」の割合が</w:t>
      </w:r>
      <w:r>
        <w:t>37.5％と最も高く、次いで「下呂」の割合が35.2％、「金山」の割合が16.0％となっています。</w:t>
      </w:r>
    </w:p>
    <w:p w14:paraId="7C23ADF3" w14:textId="77777777" w:rsidR="00033ED0" w:rsidRDefault="00033ED0" w:rsidP="00033ED0"/>
    <w:p w14:paraId="7FD5322B" w14:textId="77777777" w:rsidR="00033ED0" w:rsidRDefault="00033ED0" w:rsidP="00033ED0"/>
    <w:p w14:paraId="30F2953B" w14:textId="77777777" w:rsidR="00033ED0" w:rsidRDefault="00033ED0" w:rsidP="00033ED0"/>
    <w:p w14:paraId="6553CAC7" w14:textId="77777777" w:rsidR="00033ED0" w:rsidRDefault="00033ED0" w:rsidP="00033ED0"/>
    <w:p w14:paraId="5A972608" w14:textId="77777777" w:rsidR="00033ED0" w:rsidRDefault="00033ED0" w:rsidP="00033ED0"/>
    <w:p w14:paraId="739AF6C4" w14:textId="77777777" w:rsidR="00033ED0" w:rsidRDefault="00033ED0" w:rsidP="00033ED0"/>
    <w:p w14:paraId="1AF9B2B1" w14:textId="77777777" w:rsidR="00033ED0" w:rsidRDefault="00033ED0" w:rsidP="00033ED0"/>
    <w:p w14:paraId="784902F2" w14:textId="77777777" w:rsidR="00033ED0" w:rsidRDefault="00033ED0" w:rsidP="00033ED0"/>
    <w:p w14:paraId="2402E52B" w14:textId="77777777" w:rsidR="00033ED0" w:rsidRDefault="00033ED0" w:rsidP="00033ED0"/>
    <w:p w14:paraId="1E1E61CA" w14:textId="77777777" w:rsidR="00033ED0" w:rsidRDefault="00033ED0" w:rsidP="00033ED0"/>
    <w:p w14:paraId="0E9A3A95" w14:textId="77777777" w:rsidR="00033ED0" w:rsidRDefault="00033ED0" w:rsidP="00033ED0">
      <w:pPr>
        <w:widowControl/>
        <w:jc w:val="left"/>
      </w:pPr>
    </w:p>
    <w:p w14:paraId="4DC62272" w14:textId="77777777" w:rsidR="00033ED0" w:rsidRDefault="00033ED0" w:rsidP="00033ED0">
      <w:pPr>
        <w:pStyle w:val="ac"/>
      </w:pPr>
      <w:r>
        <w:rPr>
          <w:rFonts w:hint="eastAsia"/>
        </w:rPr>
        <w:t>問２　学年</w:t>
      </w:r>
    </w:p>
    <w:p w14:paraId="452451B8" w14:textId="77777777" w:rsidR="00033ED0" w:rsidRDefault="00033ED0" w:rsidP="00033ED0">
      <w:pPr>
        <w:pStyle w:val="ab"/>
        <w:ind w:right="4649"/>
      </w:pPr>
      <w:r w:rsidRPr="00061BEB">
        <w:rPr>
          <w:noProof/>
        </w:rPr>
        <w:drawing>
          <wp:anchor distT="0" distB="0" distL="114300" distR="114300" simplePos="0" relativeHeight="251883520" behindDoc="0" locked="0" layoutInCell="1" allowOverlap="1" wp14:anchorId="5587EFC6" wp14:editId="6986E53F">
            <wp:simplePos x="0" y="0"/>
            <wp:positionH relativeFrom="column">
              <wp:posOffset>3239770</wp:posOffset>
            </wp:positionH>
            <wp:positionV relativeFrom="paragraph">
              <wp:posOffset>-35560</wp:posOffset>
            </wp:positionV>
            <wp:extent cx="3360420" cy="1844040"/>
            <wp:effectExtent l="0" t="0" r="0" b="0"/>
            <wp:wrapNone/>
            <wp:docPr id="3998410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「中学３年生」の割合が</w:t>
      </w:r>
      <w:r>
        <w:t>34.5％と最も高く、次いで「中学２年生」の割合が32.9％、「中学１年生」の割合が32.5％となっています。</w:t>
      </w:r>
    </w:p>
    <w:p w14:paraId="1D5FE5AC" w14:textId="77777777" w:rsidR="00033ED0" w:rsidRDefault="00033ED0" w:rsidP="00033ED0"/>
    <w:p w14:paraId="02FACB8F" w14:textId="77777777" w:rsidR="00033ED0" w:rsidRDefault="00033ED0" w:rsidP="00033ED0"/>
    <w:p w14:paraId="6A5FD8C8" w14:textId="77777777" w:rsidR="00033ED0" w:rsidRDefault="00033ED0" w:rsidP="00033ED0"/>
    <w:p w14:paraId="7A0C5476" w14:textId="77777777" w:rsidR="00033ED0" w:rsidRDefault="00033ED0" w:rsidP="00033ED0"/>
    <w:p w14:paraId="4611219C" w14:textId="77777777" w:rsidR="00033ED0" w:rsidRDefault="00033ED0" w:rsidP="00033ED0"/>
    <w:p w14:paraId="1A43497F" w14:textId="77777777" w:rsidR="00033ED0" w:rsidRDefault="00033ED0" w:rsidP="00033ED0"/>
    <w:p w14:paraId="22674F3A" w14:textId="77777777" w:rsidR="00033ED0" w:rsidRDefault="00033ED0" w:rsidP="00033ED0"/>
    <w:p w14:paraId="70571F7C" w14:textId="77777777" w:rsidR="00033ED0" w:rsidRDefault="00033ED0" w:rsidP="00033ED0"/>
    <w:p w14:paraId="595FD9D2" w14:textId="77777777" w:rsidR="00033ED0" w:rsidRDefault="00033ED0" w:rsidP="00033ED0"/>
    <w:p w14:paraId="4D343E35" w14:textId="77777777" w:rsidR="00033ED0" w:rsidRDefault="00033ED0" w:rsidP="00033ED0"/>
    <w:p w14:paraId="684346D3" w14:textId="77777777" w:rsidR="00033ED0" w:rsidRDefault="00033ED0" w:rsidP="00033ED0"/>
    <w:p w14:paraId="7801091B" w14:textId="77777777" w:rsidR="00033ED0" w:rsidRDefault="00033ED0" w:rsidP="00033ED0"/>
    <w:p w14:paraId="5AC745B2" w14:textId="77777777" w:rsidR="00033ED0" w:rsidRDefault="00033ED0" w:rsidP="00033ED0">
      <w:pPr>
        <w:widowControl/>
        <w:jc w:val="left"/>
      </w:pPr>
      <w:r>
        <w:br w:type="page"/>
      </w:r>
    </w:p>
    <w:p w14:paraId="29C9A54B" w14:textId="77777777" w:rsidR="00033ED0" w:rsidRDefault="00033ED0" w:rsidP="00033ED0">
      <w:pPr>
        <w:pStyle w:val="ac"/>
      </w:pPr>
      <w:r>
        <w:rPr>
          <w:rFonts w:hint="eastAsia"/>
        </w:rPr>
        <w:lastRenderedPageBreak/>
        <w:t>問３　性別</w:t>
      </w:r>
    </w:p>
    <w:p w14:paraId="37D6E9BD" w14:textId="089B12CD" w:rsidR="00033ED0" w:rsidRDefault="00033ED0" w:rsidP="00033ED0">
      <w:pPr>
        <w:pStyle w:val="ab"/>
        <w:ind w:right="4649"/>
      </w:pPr>
      <w:r w:rsidRPr="00061BEB">
        <w:rPr>
          <w:noProof/>
        </w:rPr>
        <w:drawing>
          <wp:anchor distT="0" distB="0" distL="114300" distR="114300" simplePos="0" relativeHeight="251884544" behindDoc="0" locked="0" layoutInCell="1" allowOverlap="1" wp14:anchorId="20820CF8" wp14:editId="77159439">
            <wp:simplePos x="0" y="0"/>
            <wp:positionH relativeFrom="column">
              <wp:posOffset>3239770</wp:posOffset>
            </wp:positionH>
            <wp:positionV relativeFrom="paragraph">
              <wp:posOffset>-35560</wp:posOffset>
            </wp:positionV>
            <wp:extent cx="3360420" cy="2148840"/>
            <wp:effectExtent l="0" t="0" r="0" b="0"/>
            <wp:wrapNone/>
            <wp:docPr id="4811259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「男」の割合が</w:t>
      </w:r>
      <w:r>
        <w:t>50.4％、「女」の割合が48.3％となっています。</w:t>
      </w:r>
    </w:p>
    <w:p w14:paraId="4AD1DA0A" w14:textId="77777777" w:rsidR="00033ED0" w:rsidRDefault="00033ED0" w:rsidP="00033ED0"/>
    <w:p w14:paraId="6FA69E6D" w14:textId="77777777" w:rsidR="00033ED0" w:rsidRDefault="00033ED0" w:rsidP="00033ED0"/>
    <w:p w14:paraId="6618B1E8" w14:textId="77777777" w:rsidR="00033ED0" w:rsidRDefault="00033ED0" w:rsidP="00033ED0"/>
    <w:p w14:paraId="5C6E0A4A" w14:textId="77777777" w:rsidR="00033ED0" w:rsidRDefault="00033ED0" w:rsidP="00033ED0"/>
    <w:p w14:paraId="048DA023" w14:textId="77777777" w:rsidR="00033ED0" w:rsidRDefault="00033ED0" w:rsidP="00033ED0"/>
    <w:p w14:paraId="48451DBB" w14:textId="77777777" w:rsidR="00033ED0" w:rsidRDefault="00033ED0" w:rsidP="00033ED0"/>
    <w:p w14:paraId="1E925F8F" w14:textId="77777777" w:rsidR="00033ED0" w:rsidRDefault="00033ED0" w:rsidP="00033ED0"/>
    <w:p w14:paraId="7068B582" w14:textId="77777777" w:rsidR="00033ED0" w:rsidRDefault="00033ED0" w:rsidP="00033ED0"/>
    <w:p w14:paraId="7C081DC8" w14:textId="77777777" w:rsidR="00033ED0" w:rsidRDefault="00033ED0" w:rsidP="00033ED0"/>
    <w:p w14:paraId="5E6B6EAD" w14:textId="77777777" w:rsidR="00033ED0" w:rsidRDefault="00033ED0" w:rsidP="00033ED0">
      <w:pPr>
        <w:widowControl/>
        <w:jc w:val="left"/>
      </w:pPr>
    </w:p>
    <w:p w14:paraId="5A81C7C6" w14:textId="77777777" w:rsidR="00033ED0" w:rsidRDefault="00033ED0" w:rsidP="00033ED0">
      <w:pPr>
        <w:pStyle w:val="ac"/>
      </w:pPr>
      <w:r>
        <w:rPr>
          <w:rFonts w:hint="eastAsia"/>
        </w:rPr>
        <w:t>問４　一緒にくらしている人</w:t>
      </w:r>
    </w:p>
    <w:p w14:paraId="3FD9EA78" w14:textId="77777777" w:rsidR="00033ED0" w:rsidRDefault="00033ED0" w:rsidP="00033ED0">
      <w:pPr>
        <w:pStyle w:val="ab"/>
        <w:ind w:right="4649"/>
      </w:pPr>
      <w:r w:rsidRPr="00061BEB">
        <w:rPr>
          <w:noProof/>
        </w:rPr>
        <w:drawing>
          <wp:anchor distT="0" distB="0" distL="114300" distR="114300" simplePos="0" relativeHeight="251885568" behindDoc="0" locked="0" layoutInCell="1" allowOverlap="1" wp14:anchorId="6304E52E" wp14:editId="11E455F5">
            <wp:simplePos x="0" y="0"/>
            <wp:positionH relativeFrom="column">
              <wp:posOffset>3239770</wp:posOffset>
            </wp:positionH>
            <wp:positionV relativeFrom="paragraph">
              <wp:posOffset>-35560</wp:posOffset>
            </wp:positionV>
            <wp:extent cx="3360420" cy="2758440"/>
            <wp:effectExtent l="0" t="0" r="0" b="0"/>
            <wp:wrapNone/>
            <wp:docPr id="7640580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「母親」の割合が</w:t>
      </w:r>
      <w:r>
        <w:t>97.9％と最も高く、次いで「父親」の割合が87.6％、「兄弟・姉妹」の割合が84.0％となっています。</w:t>
      </w:r>
    </w:p>
    <w:p w14:paraId="2604DAE2" w14:textId="77777777" w:rsidR="00033ED0" w:rsidRDefault="00033ED0" w:rsidP="00033ED0"/>
    <w:p w14:paraId="234DC90D" w14:textId="77777777" w:rsidR="00033ED0" w:rsidRDefault="00033ED0" w:rsidP="00033ED0"/>
    <w:p w14:paraId="7A26ACFE" w14:textId="77777777" w:rsidR="00033ED0" w:rsidRDefault="00033ED0" w:rsidP="00033ED0"/>
    <w:p w14:paraId="38C79219" w14:textId="77777777" w:rsidR="00033ED0" w:rsidRDefault="00033ED0" w:rsidP="00033ED0"/>
    <w:p w14:paraId="5B3C8C71" w14:textId="77777777" w:rsidR="00033ED0" w:rsidRDefault="00033ED0" w:rsidP="00033ED0"/>
    <w:p w14:paraId="3CE4B034" w14:textId="77777777" w:rsidR="00033ED0" w:rsidRDefault="00033ED0" w:rsidP="00033ED0"/>
    <w:p w14:paraId="2C489CF9" w14:textId="77777777" w:rsidR="00033ED0" w:rsidRDefault="00033ED0" w:rsidP="00033ED0"/>
    <w:p w14:paraId="78BACD60" w14:textId="77777777" w:rsidR="00033ED0" w:rsidRDefault="00033ED0" w:rsidP="00033ED0"/>
    <w:p w14:paraId="3165E2AC" w14:textId="77777777" w:rsidR="00033ED0" w:rsidRDefault="00033ED0" w:rsidP="00033ED0"/>
    <w:p w14:paraId="2CB5B1A2" w14:textId="77777777" w:rsidR="00033ED0" w:rsidRDefault="00033ED0" w:rsidP="00033ED0"/>
    <w:p w14:paraId="516C62D3" w14:textId="77777777" w:rsidR="00033ED0" w:rsidRDefault="00033ED0" w:rsidP="00033ED0"/>
    <w:p w14:paraId="461823BA" w14:textId="77777777" w:rsidR="00033ED0" w:rsidRDefault="00033ED0" w:rsidP="00033ED0"/>
    <w:p w14:paraId="271F5FB4" w14:textId="77777777" w:rsidR="00033ED0" w:rsidRDefault="00033ED0" w:rsidP="00033ED0"/>
    <w:p w14:paraId="79A73AA7" w14:textId="77777777" w:rsidR="00033ED0" w:rsidRDefault="00033ED0" w:rsidP="00033ED0"/>
    <w:p w14:paraId="1F8216B3" w14:textId="77777777" w:rsidR="00033ED0" w:rsidRDefault="00033ED0" w:rsidP="00033ED0"/>
    <w:p w14:paraId="5CAD9895" w14:textId="77777777" w:rsidR="00033ED0" w:rsidRDefault="00033ED0" w:rsidP="00033ED0">
      <w:pPr>
        <w:widowControl/>
        <w:jc w:val="left"/>
      </w:pPr>
      <w:r>
        <w:br w:type="page"/>
      </w:r>
    </w:p>
    <w:p w14:paraId="0AC377E1" w14:textId="77777777" w:rsidR="00033ED0" w:rsidRPr="00F85C26" w:rsidRDefault="00033ED0" w:rsidP="00033ED0">
      <w:pPr>
        <w:pStyle w:val="3"/>
        <w:snapToGrid w:val="0"/>
        <w:ind w:leftChars="100" w:left="210"/>
        <w:rPr>
          <w:rFonts w:hAnsi="BIZ UDゴシック" w:cs="Times New Roman"/>
          <w:sz w:val="28"/>
          <w:szCs w:val="24"/>
        </w:rPr>
      </w:pPr>
      <w:bookmarkStart w:id="53" w:name="_Toc178273487"/>
      <w:r w:rsidRPr="00F85C26">
        <w:rPr>
          <w:rFonts w:hAnsi="BIZ UDゴシック" w:cs="Times New Roman" w:hint="eastAsia"/>
          <w:sz w:val="28"/>
          <w:szCs w:val="24"/>
        </w:rPr>
        <w:lastRenderedPageBreak/>
        <w:t>（</w:t>
      </w:r>
      <w:r>
        <w:rPr>
          <w:rFonts w:hAnsi="BIZ UDゴシック" w:cs="Times New Roman" w:hint="eastAsia"/>
          <w:sz w:val="28"/>
          <w:szCs w:val="24"/>
        </w:rPr>
        <w:t>２</w:t>
      </w:r>
      <w:r w:rsidRPr="00F85C26">
        <w:rPr>
          <w:rFonts w:hAnsi="BIZ UDゴシック" w:cs="Times New Roman" w:hint="eastAsia"/>
          <w:sz w:val="28"/>
          <w:szCs w:val="24"/>
        </w:rPr>
        <w:t>）あなたの生活のことについて</w:t>
      </w:r>
      <w:bookmarkEnd w:id="53"/>
    </w:p>
    <w:p w14:paraId="07DAADDC" w14:textId="77777777" w:rsidR="00033ED0" w:rsidRDefault="00033ED0" w:rsidP="00033ED0">
      <w:pPr>
        <w:pStyle w:val="ac"/>
      </w:pPr>
      <w:r>
        <w:rPr>
          <w:rFonts w:hint="eastAsia"/>
        </w:rPr>
        <w:t>問５　あなたが安心してすごせる場所はどこですか。</w:t>
      </w:r>
    </w:p>
    <w:p w14:paraId="6B4C9075" w14:textId="77777777" w:rsidR="00033ED0" w:rsidRDefault="00033ED0" w:rsidP="00033ED0">
      <w:pPr>
        <w:pStyle w:val="ab"/>
        <w:ind w:right="4649"/>
      </w:pPr>
      <w:r w:rsidRPr="00061BEB">
        <w:rPr>
          <w:noProof/>
        </w:rPr>
        <w:drawing>
          <wp:anchor distT="0" distB="0" distL="114300" distR="114300" simplePos="0" relativeHeight="251886592" behindDoc="0" locked="0" layoutInCell="1" allowOverlap="1" wp14:anchorId="182E1198" wp14:editId="7FC2463B">
            <wp:simplePos x="0" y="0"/>
            <wp:positionH relativeFrom="column">
              <wp:posOffset>3239770</wp:posOffset>
            </wp:positionH>
            <wp:positionV relativeFrom="paragraph">
              <wp:posOffset>-35560</wp:posOffset>
            </wp:positionV>
            <wp:extent cx="3360420" cy="4282440"/>
            <wp:effectExtent l="0" t="0" r="0" b="0"/>
            <wp:wrapNone/>
            <wp:docPr id="172240452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「自分の部屋など、家で一人でいられる場所」の割合が</w:t>
      </w:r>
      <w:r>
        <w:t>83.9％と最も高く、次いで「リビングなど家で家族といられる場所」の割合が74.2％、「友だちの家、祖父母や親せきの家」の割合が44.7％となっています。</w:t>
      </w:r>
    </w:p>
    <w:p w14:paraId="734ED9E7" w14:textId="77777777" w:rsidR="00033ED0" w:rsidRDefault="00033ED0" w:rsidP="00033ED0"/>
    <w:p w14:paraId="330A676F" w14:textId="77777777" w:rsidR="00033ED0" w:rsidRDefault="00033ED0" w:rsidP="00033ED0"/>
    <w:p w14:paraId="312ED22F" w14:textId="77777777" w:rsidR="00033ED0" w:rsidRDefault="00033ED0" w:rsidP="00033ED0"/>
    <w:p w14:paraId="6C422C23" w14:textId="77777777" w:rsidR="00033ED0" w:rsidRDefault="00033ED0" w:rsidP="00033ED0"/>
    <w:p w14:paraId="41A43D77" w14:textId="77777777" w:rsidR="00033ED0" w:rsidRDefault="00033ED0" w:rsidP="00033ED0"/>
    <w:p w14:paraId="54D6D6B8" w14:textId="77777777" w:rsidR="00033ED0" w:rsidRDefault="00033ED0" w:rsidP="00033ED0"/>
    <w:p w14:paraId="50F83E8A" w14:textId="77777777" w:rsidR="00033ED0" w:rsidRDefault="00033ED0" w:rsidP="00033ED0"/>
    <w:p w14:paraId="5E840AF9" w14:textId="77777777" w:rsidR="00033ED0" w:rsidRDefault="00033ED0" w:rsidP="00033ED0"/>
    <w:p w14:paraId="0AA5E04E" w14:textId="77777777" w:rsidR="00033ED0" w:rsidRDefault="00033ED0" w:rsidP="00033ED0"/>
    <w:p w14:paraId="189ACEC1" w14:textId="77777777" w:rsidR="00033ED0" w:rsidRDefault="00033ED0" w:rsidP="00033ED0"/>
    <w:p w14:paraId="05FA815B" w14:textId="77777777" w:rsidR="00033ED0" w:rsidRDefault="00033ED0" w:rsidP="00033ED0"/>
    <w:p w14:paraId="76413F38" w14:textId="77777777" w:rsidR="00033ED0" w:rsidRDefault="00033ED0" w:rsidP="00033ED0"/>
    <w:p w14:paraId="40234C44" w14:textId="77777777" w:rsidR="00033ED0" w:rsidRDefault="00033ED0" w:rsidP="00033ED0"/>
    <w:p w14:paraId="2531AF89" w14:textId="77777777" w:rsidR="00033ED0" w:rsidRDefault="00033ED0" w:rsidP="00033ED0"/>
    <w:p w14:paraId="7E27E4A5" w14:textId="77777777" w:rsidR="00033ED0" w:rsidRDefault="00033ED0" w:rsidP="00033ED0"/>
    <w:p w14:paraId="5B7B91E4" w14:textId="77777777" w:rsidR="00033ED0" w:rsidRDefault="00033ED0" w:rsidP="00033ED0"/>
    <w:p w14:paraId="2E98ACB9" w14:textId="77777777" w:rsidR="00033ED0" w:rsidRDefault="00033ED0" w:rsidP="00033ED0"/>
    <w:p w14:paraId="32270754" w14:textId="77777777" w:rsidR="00033ED0" w:rsidRDefault="00033ED0" w:rsidP="00033ED0"/>
    <w:p w14:paraId="1E50FE5B" w14:textId="77777777" w:rsidR="00033ED0" w:rsidRDefault="00033ED0" w:rsidP="00033ED0"/>
    <w:p w14:paraId="243A9E8F" w14:textId="77777777" w:rsidR="00033ED0" w:rsidRDefault="00033ED0" w:rsidP="00033ED0"/>
    <w:p w14:paraId="77E1A1F2" w14:textId="77777777" w:rsidR="00033ED0" w:rsidRDefault="00033ED0" w:rsidP="00033ED0">
      <w:pPr>
        <w:widowControl/>
        <w:jc w:val="left"/>
      </w:pPr>
      <w:r>
        <w:br w:type="page"/>
      </w:r>
    </w:p>
    <w:p w14:paraId="260EC47D" w14:textId="77777777" w:rsidR="00033ED0" w:rsidRDefault="00033ED0" w:rsidP="00033ED0">
      <w:pPr>
        <w:pStyle w:val="ac"/>
      </w:pPr>
      <w:r w:rsidRPr="00CC610B">
        <w:lastRenderedPageBreak/>
        <w:drawing>
          <wp:anchor distT="0" distB="0" distL="114300" distR="114300" simplePos="0" relativeHeight="251923456" behindDoc="0" locked="0" layoutInCell="1" allowOverlap="1" wp14:anchorId="69944130" wp14:editId="05BD22BD">
            <wp:simplePos x="0" y="0"/>
            <wp:positionH relativeFrom="column">
              <wp:posOffset>2828002</wp:posOffset>
            </wp:positionH>
            <wp:positionV relativeFrom="paragraph">
              <wp:posOffset>156557</wp:posOffset>
            </wp:positionV>
            <wp:extent cx="3303720" cy="7668360"/>
            <wp:effectExtent l="0" t="0" r="0" b="0"/>
            <wp:wrapNone/>
            <wp:docPr id="11805442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303720" cy="7668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問６　どんな居場所があれば行きたい（利用したい）と思いますか。</w:t>
      </w:r>
    </w:p>
    <w:p w14:paraId="1F94C7C1" w14:textId="77777777" w:rsidR="00033ED0" w:rsidRDefault="00033ED0" w:rsidP="00033ED0">
      <w:pPr>
        <w:pStyle w:val="ab"/>
        <w:ind w:right="4649"/>
      </w:pPr>
      <w:r>
        <w:rPr>
          <w:rFonts w:hint="eastAsia"/>
        </w:rPr>
        <w:t>「好きなことをして自由に過ごせる場所」の割合が</w:t>
      </w:r>
      <w:r>
        <w:t>87.3％と最も高く、次いで「いつでも行きたいときに行ける場所」の割合が77.4％、「無料で利用できる場所」の割合が70.5％となっています。</w:t>
      </w:r>
    </w:p>
    <w:p w14:paraId="29BFF083" w14:textId="77777777" w:rsidR="00033ED0" w:rsidRDefault="00033ED0" w:rsidP="00033ED0"/>
    <w:p w14:paraId="437A8A50" w14:textId="77777777" w:rsidR="00033ED0" w:rsidRDefault="00033ED0" w:rsidP="00033ED0"/>
    <w:p w14:paraId="4F18E5CB" w14:textId="77777777" w:rsidR="00033ED0" w:rsidRDefault="00033ED0" w:rsidP="00033ED0"/>
    <w:p w14:paraId="09348892" w14:textId="77777777" w:rsidR="00033ED0" w:rsidRDefault="00033ED0" w:rsidP="00033ED0"/>
    <w:p w14:paraId="3F680B20" w14:textId="77777777" w:rsidR="00033ED0" w:rsidRDefault="00033ED0" w:rsidP="00033ED0"/>
    <w:p w14:paraId="157FAC69" w14:textId="77777777" w:rsidR="00033ED0" w:rsidRDefault="00033ED0" w:rsidP="00033ED0"/>
    <w:p w14:paraId="5E05ED31" w14:textId="77777777" w:rsidR="00033ED0" w:rsidRDefault="00033ED0" w:rsidP="00033ED0"/>
    <w:p w14:paraId="246961B8" w14:textId="77777777" w:rsidR="00033ED0" w:rsidRDefault="00033ED0" w:rsidP="00033ED0"/>
    <w:p w14:paraId="79D69F6A" w14:textId="77777777" w:rsidR="00033ED0" w:rsidRDefault="00033ED0" w:rsidP="00033ED0"/>
    <w:p w14:paraId="39AEA1F7" w14:textId="77777777" w:rsidR="00033ED0" w:rsidRDefault="00033ED0" w:rsidP="00033ED0"/>
    <w:p w14:paraId="7B884F54" w14:textId="77777777" w:rsidR="00033ED0" w:rsidRDefault="00033ED0" w:rsidP="00033ED0"/>
    <w:p w14:paraId="3758381C" w14:textId="77777777" w:rsidR="00033ED0" w:rsidRDefault="00033ED0" w:rsidP="00033ED0"/>
    <w:p w14:paraId="4E6D67E8" w14:textId="77777777" w:rsidR="00033ED0" w:rsidRDefault="00033ED0" w:rsidP="00033ED0"/>
    <w:p w14:paraId="56381209" w14:textId="77777777" w:rsidR="00033ED0" w:rsidRDefault="00033ED0" w:rsidP="00033ED0"/>
    <w:p w14:paraId="4018CC8B" w14:textId="77777777" w:rsidR="00033ED0" w:rsidRDefault="00033ED0" w:rsidP="00033ED0"/>
    <w:p w14:paraId="126BD235" w14:textId="77777777" w:rsidR="00033ED0" w:rsidRDefault="00033ED0" w:rsidP="00033ED0"/>
    <w:p w14:paraId="4D6BE956" w14:textId="77777777" w:rsidR="00033ED0" w:rsidRDefault="00033ED0" w:rsidP="00033ED0"/>
    <w:p w14:paraId="3FE356EB" w14:textId="77777777" w:rsidR="00033ED0" w:rsidRDefault="00033ED0" w:rsidP="00033ED0"/>
    <w:p w14:paraId="0F8A4493" w14:textId="77777777" w:rsidR="00033ED0" w:rsidRDefault="00033ED0" w:rsidP="00033ED0"/>
    <w:p w14:paraId="46756EA7" w14:textId="77777777" w:rsidR="00033ED0" w:rsidRDefault="00033ED0" w:rsidP="00033ED0"/>
    <w:p w14:paraId="2222DFCD" w14:textId="77777777" w:rsidR="00033ED0" w:rsidRDefault="00033ED0" w:rsidP="00033ED0"/>
    <w:p w14:paraId="2EF07ADD" w14:textId="77777777" w:rsidR="00033ED0" w:rsidRDefault="00033ED0" w:rsidP="00033ED0"/>
    <w:p w14:paraId="5AA63D63" w14:textId="77777777" w:rsidR="00033ED0" w:rsidRDefault="00033ED0" w:rsidP="00033ED0"/>
    <w:p w14:paraId="368DD548" w14:textId="77777777" w:rsidR="00033ED0" w:rsidRDefault="00033ED0" w:rsidP="00033ED0"/>
    <w:p w14:paraId="7A3C0E95" w14:textId="77777777" w:rsidR="00033ED0" w:rsidRDefault="00033ED0" w:rsidP="00033ED0"/>
    <w:p w14:paraId="6D086BC1" w14:textId="77777777" w:rsidR="00033ED0" w:rsidRDefault="00033ED0" w:rsidP="00033ED0"/>
    <w:p w14:paraId="771AAE3E" w14:textId="77777777" w:rsidR="00033ED0" w:rsidRDefault="00033ED0" w:rsidP="00033ED0"/>
    <w:p w14:paraId="559B665A" w14:textId="77777777" w:rsidR="00033ED0" w:rsidRDefault="00033ED0" w:rsidP="00033ED0"/>
    <w:p w14:paraId="45B25ED7" w14:textId="77777777" w:rsidR="00033ED0" w:rsidRDefault="00033ED0" w:rsidP="00033ED0"/>
    <w:p w14:paraId="66ED3745" w14:textId="77777777" w:rsidR="00033ED0" w:rsidRPr="00CC610B" w:rsidRDefault="00033ED0" w:rsidP="00033ED0"/>
    <w:p w14:paraId="356E31C0" w14:textId="77777777" w:rsidR="00033ED0" w:rsidRDefault="00033ED0" w:rsidP="00033ED0">
      <w:pPr>
        <w:widowControl/>
        <w:jc w:val="left"/>
      </w:pPr>
      <w:r>
        <w:br w:type="page"/>
      </w:r>
    </w:p>
    <w:p w14:paraId="5F776ADD" w14:textId="77777777" w:rsidR="00033ED0" w:rsidRDefault="00033ED0" w:rsidP="00033ED0">
      <w:pPr>
        <w:pStyle w:val="ac"/>
      </w:pPr>
      <w:r>
        <w:rPr>
          <w:rFonts w:hint="eastAsia"/>
        </w:rPr>
        <w:lastRenderedPageBreak/>
        <w:t>問７　あなたは、昨年までの長期休暇（夏休みや冬休みなど）の間、どこで過ごすことが多かったですか。朝や昼間の過ごす場所について教えてください。</w:t>
      </w:r>
    </w:p>
    <w:p w14:paraId="034B9181" w14:textId="77777777" w:rsidR="00033ED0" w:rsidRDefault="00033ED0" w:rsidP="00033ED0">
      <w:pPr>
        <w:pStyle w:val="ab"/>
        <w:ind w:right="4649"/>
      </w:pPr>
      <w:r w:rsidRPr="00061BEB">
        <w:rPr>
          <w:noProof/>
        </w:rPr>
        <w:drawing>
          <wp:anchor distT="0" distB="0" distL="114300" distR="114300" simplePos="0" relativeHeight="251887616" behindDoc="0" locked="0" layoutInCell="1" allowOverlap="1" wp14:anchorId="44AA4EDA" wp14:editId="5B0D4868">
            <wp:simplePos x="0" y="0"/>
            <wp:positionH relativeFrom="column">
              <wp:posOffset>3239770</wp:posOffset>
            </wp:positionH>
            <wp:positionV relativeFrom="paragraph">
              <wp:posOffset>-35560</wp:posOffset>
            </wp:positionV>
            <wp:extent cx="3360420" cy="3368040"/>
            <wp:effectExtent l="0" t="0" r="0" b="0"/>
            <wp:wrapNone/>
            <wp:docPr id="13811772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「自分の家」の割合が</w:t>
      </w:r>
      <w:r>
        <w:t>80.8％と最も高く、次いで「クラブ活動・部活動、じゅくなどの習いごとの教室」の割合が11.1％となっています。</w:t>
      </w:r>
    </w:p>
    <w:p w14:paraId="0519C6F3" w14:textId="77777777" w:rsidR="00033ED0" w:rsidRDefault="00033ED0" w:rsidP="00033ED0"/>
    <w:p w14:paraId="48F21DE3" w14:textId="77777777" w:rsidR="00033ED0" w:rsidRDefault="00033ED0" w:rsidP="00033ED0"/>
    <w:p w14:paraId="0B71747C" w14:textId="77777777" w:rsidR="00033ED0" w:rsidRDefault="00033ED0" w:rsidP="00033ED0"/>
    <w:p w14:paraId="1A8E7A3D" w14:textId="77777777" w:rsidR="00033ED0" w:rsidRDefault="00033ED0" w:rsidP="00033ED0"/>
    <w:p w14:paraId="66F42AAF" w14:textId="77777777" w:rsidR="00033ED0" w:rsidRDefault="00033ED0" w:rsidP="00033ED0"/>
    <w:p w14:paraId="40166214" w14:textId="77777777" w:rsidR="00033ED0" w:rsidRDefault="00033ED0" w:rsidP="00033ED0"/>
    <w:p w14:paraId="35BD5F53" w14:textId="77777777" w:rsidR="00033ED0" w:rsidRDefault="00033ED0" w:rsidP="00033ED0"/>
    <w:p w14:paraId="3CFEC69F" w14:textId="77777777" w:rsidR="00033ED0" w:rsidRDefault="00033ED0" w:rsidP="00033ED0"/>
    <w:p w14:paraId="1516A8F1" w14:textId="77777777" w:rsidR="00033ED0" w:rsidRDefault="00033ED0" w:rsidP="00033ED0"/>
    <w:p w14:paraId="215BDD99" w14:textId="77777777" w:rsidR="00033ED0" w:rsidRDefault="00033ED0" w:rsidP="00033ED0"/>
    <w:p w14:paraId="5C510B53" w14:textId="77777777" w:rsidR="00033ED0" w:rsidRDefault="00033ED0" w:rsidP="00033ED0"/>
    <w:p w14:paraId="73AE5849" w14:textId="77777777" w:rsidR="00033ED0" w:rsidRDefault="00033ED0" w:rsidP="00033ED0">
      <w:pPr>
        <w:widowControl/>
        <w:jc w:val="left"/>
      </w:pPr>
    </w:p>
    <w:p w14:paraId="027DEB80" w14:textId="77777777" w:rsidR="00033ED0" w:rsidRDefault="00033ED0" w:rsidP="00033ED0">
      <w:pPr>
        <w:pStyle w:val="ac"/>
      </w:pPr>
      <w:r>
        <w:rPr>
          <w:rFonts w:hint="eastAsia"/>
        </w:rPr>
        <w:t>問８　あなたは週にどのくらい、食事をしていますか。</w:t>
      </w:r>
    </w:p>
    <w:p w14:paraId="33C02E18" w14:textId="77777777" w:rsidR="00033ED0" w:rsidRPr="00CD0B1C" w:rsidRDefault="00033ED0" w:rsidP="00033ED0">
      <w:pPr>
        <w:pStyle w:val="4"/>
        <w:rPr>
          <w:rFonts w:hAnsi="BIZ UDゴシック"/>
        </w:rPr>
      </w:pPr>
      <w:r w:rsidRPr="00CD0B1C">
        <w:rPr>
          <w:rFonts w:hAnsi="BIZ UDゴシック" w:hint="eastAsia"/>
        </w:rPr>
        <w:t>朝食</w:t>
      </w:r>
    </w:p>
    <w:p w14:paraId="6EB52915" w14:textId="77777777" w:rsidR="00033ED0" w:rsidRDefault="00033ED0" w:rsidP="00033ED0">
      <w:pPr>
        <w:pStyle w:val="ab"/>
        <w:ind w:right="4649"/>
      </w:pPr>
      <w:r w:rsidRPr="00061BEB">
        <w:rPr>
          <w:noProof/>
        </w:rPr>
        <w:drawing>
          <wp:anchor distT="0" distB="0" distL="114300" distR="114300" simplePos="0" relativeHeight="251888640" behindDoc="0" locked="0" layoutInCell="1" allowOverlap="1" wp14:anchorId="12C843C6" wp14:editId="279FAB1A">
            <wp:simplePos x="0" y="0"/>
            <wp:positionH relativeFrom="column">
              <wp:posOffset>3239770</wp:posOffset>
            </wp:positionH>
            <wp:positionV relativeFrom="paragraph">
              <wp:posOffset>-35560</wp:posOffset>
            </wp:positionV>
            <wp:extent cx="3360420" cy="2148840"/>
            <wp:effectExtent l="0" t="0" r="0" b="0"/>
            <wp:wrapNone/>
            <wp:docPr id="1982438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「毎日食べる（週７日）」の割合が</w:t>
      </w:r>
      <w:r>
        <w:t>87.3％と最も高くなっています。</w:t>
      </w:r>
    </w:p>
    <w:p w14:paraId="36F5FDB8" w14:textId="77777777" w:rsidR="00033ED0" w:rsidRDefault="00033ED0" w:rsidP="00033ED0"/>
    <w:p w14:paraId="161355B0" w14:textId="77777777" w:rsidR="00033ED0" w:rsidRDefault="00033ED0" w:rsidP="00033ED0"/>
    <w:p w14:paraId="7ECAEC3E" w14:textId="77777777" w:rsidR="00033ED0" w:rsidRDefault="00033ED0" w:rsidP="00033ED0"/>
    <w:p w14:paraId="1A6735E9" w14:textId="77777777" w:rsidR="00033ED0" w:rsidRDefault="00033ED0" w:rsidP="00033ED0"/>
    <w:p w14:paraId="048BE68B" w14:textId="77777777" w:rsidR="00033ED0" w:rsidRDefault="00033ED0" w:rsidP="00033ED0"/>
    <w:p w14:paraId="06180D22" w14:textId="77777777" w:rsidR="00033ED0" w:rsidRDefault="00033ED0" w:rsidP="00033ED0"/>
    <w:p w14:paraId="63BC9263" w14:textId="77777777" w:rsidR="00033ED0" w:rsidRDefault="00033ED0" w:rsidP="00033ED0">
      <w:pPr>
        <w:pStyle w:val="aff"/>
      </w:pPr>
      <w:r>
        <w:rPr>
          <w:rFonts w:hint="eastAsia"/>
        </w:rPr>
        <w:t>【学年別】</w:t>
      </w:r>
    </w:p>
    <w:p w14:paraId="5448D347" w14:textId="77777777" w:rsidR="00033ED0" w:rsidRDefault="00033ED0" w:rsidP="00033ED0">
      <w:pPr>
        <w:pStyle w:val="ab"/>
      </w:pPr>
      <w:r w:rsidRPr="00A673E8">
        <w:rPr>
          <w:rFonts w:hint="eastAsia"/>
        </w:rPr>
        <w:t>学年別</w:t>
      </w:r>
      <w:r>
        <w:rPr>
          <w:rFonts w:hint="eastAsia"/>
        </w:rPr>
        <w:t>にみると、大きな差はみられません。</w:t>
      </w:r>
    </w:p>
    <w:p w14:paraId="08DE398A"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061BEB" w14:paraId="62261779" w14:textId="77777777" w:rsidTr="00BC151E">
        <w:trPr>
          <w:cantSplit/>
          <w:trHeight w:val="1701"/>
        </w:trPr>
        <w:tc>
          <w:tcPr>
            <w:tcW w:w="1701" w:type="dxa"/>
            <w:shd w:val="clear" w:color="auto" w:fill="auto"/>
            <w:vAlign w:val="center"/>
          </w:tcPr>
          <w:p w14:paraId="50522871" w14:textId="77777777" w:rsidR="00033ED0" w:rsidRPr="00061BEB"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7AE65190"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70D3EB55"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毎日食べる（週７日）</w:t>
            </w:r>
          </w:p>
        </w:tc>
        <w:tc>
          <w:tcPr>
            <w:tcW w:w="826" w:type="dxa"/>
            <w:shd w:val="clear" w:color="auto" w:fill="auto"/>
            <w:textDirection w:val="tbRlV"/>
            <w:vAlign w:val="center"/>
          </w:tcPr>
          <w:p w14:paraId="0CF81CFC"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週５～６日</w:t>
            </w:r>
          </w:p>
        </w:tc>
        <w:tc>
          <w:tcPr>
            <w:tcW w:w="825" w:type="dxa"/>
            <w:shd w:val="clear" w:color="auto" w:fill="auto"/>
            <w:textDirection w:val="tbRlV"/>
            <w:vAlign w:val="center"/>
          </w:tcPr>
          <w:p w14:paraId="257CA1D3"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週３～４日</w:t>
            </w:r>
          </w:p>
        </w:tc>
        <w:tc>
          <w:tcPr>
            <w:tcW w:w="826" w:type="dxa"/>
            <w:shd w:val="clear" w:color="auto" w:fill="auto"/>
            <w:textDirection w:val="tbRlV"/>
            <w:vAlign w:val="center"/>
          </w:tcPr>
          <w:p w14:paraId="3958F0EC"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週１～２日、ほとんど食べない</w:t>
            </w:r>
          </w:p>
        </w:tc>
        <w:tc>
          <w:tcPr>
            <w:tcW w:w="825" w:type="dxa"/>
            <w:shd w:val="clear" w:color="auto" w:fill="auto"/>
            <w:textDirection w:val="tbRlV"/>
            <w:vAlign w:val="center"/>
          </w:tcPr>
          <w:p w14:paraId="241F5C56"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無回答</w:t>
            </w:r>
          </w:p>
        </w:tc>
      </w:tr>
      <w:tr w:rsidR="00033ED0" w:rsidRPr="00061BEB" w14:paraId="50BA6024" w14:textId="77777777" w:rsidTr="00BC151E">
        <w:tc>
          <w:tcPr>
            <w:tcW w:w="1701" w:type="dxa"/>
            <w:shd w:val="clear" w:color="auto" w:fill="auto"/>
            <w:vAlign w:val="center"/>
          </w:tcPr>
          <w:p w14:paraId="6A5F5AB1"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全</w:t>
            </w:r>
            <w:r w:rsidRPr="00061BEB">
              <w:rPr>
                <w:rFonts w:ascii="BIZ UDゴシック" w:eastAsia="BIZ UDゴシック" w:hAnsi="BIZ UDゴシック" w:cs="ＭＳ Ｐ明朝"/>
                <w:color w:val="000000"/>
                <w:kern w:val="0"/>
                <w:sz w:val="18"/>
                <w:szCs w:val="20"/>
              </w:rPr>
              <w:t xml:space="preserve">  </w:t>
            </w:r>
            <w:r w:rsidRPr="00061BEB">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67271B0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702</w:t>
            </w:r>
          </w:p>
        </w:tc>
        <w:tc>
          <w:tcPr>
            <w:tcW w:w="826" w:type="dxa"/>
            <w:tcBorders>
              <w:left w:val="double" w:sz="4" w:space="0" w:color="auto"/>
            </w:tcBorders>
            <w:shd w:val="clear" w:color="auto" w:fill="auto"/>
            <w:vAlign w:val="center"/>
          </w:tcPr>
          <w:p w14:paraId="6245D15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87.3 </w:t>
            </w:r>
          </w:p>
        </w:tc>
        <w:tc>
          <w:tcPr>
            <w:tcW w:w="826" w:type="dxa"/>
            <w:shd w:val="clear" w:color="auto" w:fill="auto"/>
            <w:vAlign w:val="center"/>
          </w:tcPr>
          <w:p w14:paraId="2B7D982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9.1 </w:t>
            </w:r>
          </w:p>
        </w:tc>
        <w:tc>
          <w:tcPr>
            <w:tcW w:w="825" w:type="dxa"/>
            <w:shd w:val="clear" w:color="auto" w:fill="auto"/>
            <w:vAlign w:val="center"/>
          </w:tcPr>
          <w:p w14:paraId="0C41FE7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1.6 </w:t>
            </w:r>
          </w:p>
        </w:tc>
        <w:tc>
          <w:tcPr>
            <w:tcW w:w="826" w:type="dxa"/>
            <w:shd w:val="clear" w:color="auto" w:fill="auto"/>
            <w:vAlign w:val="center"/>
          </w:tcPr>
          <w:p w14:paraId="5ACAB6FF"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1.9 </w:t>
            </w:r>
          </w:p>
        </w:tc>
        <w:tc>
          <w:tcPr>
            <w:tcW w:w="825" w:type="dxa"/>
            <w:shd w:val="clear" w:color="auto" w:fill="auto"/>
            <w:vAlign w:val="center"/>
          </w:tcPr>
          <w:p w14:paraId="2DDB4A3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0.1 </w:t>
            </w:r>
          </w:p>
        </w:tc>
      </w:tr>
      <w:tr w:rsidR="00033ED0" w:rsidRPr="00061BEB" w14:paraId="7C7147E8" w14:textId="77777777" w:rsidTr="00BC151E">
        <w:tc>
          <w:tcPr>
            <w:tcW w:w="1701" w:type="dxa"/>
            <w:shd w:val="clear" w:color="auto" w:fill="auto"/>
            <w:vAlign w:val="center"/>
          </w:tcPr>
          <w:p w14:paraId="19072836"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中学１年生</w:t>
            </w:r>
          </w:p>
        </w:tc>
        <w:tc>
          <w:tcPr>
            <w:tcW w:w="825" w:type="dxa"/>
            <w:tcBorders>
              <w:right w:val="double" w:sz="4" w:space="0" w:color="auto"/>
            </w:tcBorders>
            <w:shd w:val="clear" w:color="auto" w:fill="auto"/>
            <w:vAlign w:val="center"/>
          </w:tcPr>
          <w:p w14:paraId="429E5F0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228</w:t>
            </w:r>
          </w:p>
        </w:tc>
        <w:tc>
          <w:tcPr>
            <w:tcW w:w="826" w:type="dxa"/>
            <w:tcBorders>
              <w:left w:val="double" w:sz="4" w:space="0" w:color="auto"/>
            </w:tcBorders>
            <w:shd w:val="clear" w:color="auto" w:fill="auto"/>
            <w:vAlign w:val="center"/>
          </w:tcPr>
          <w:p w14:paraId="50AF9CD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87.7 </w:t>
            </w:r>
          </w:p>
        </w:tc>
        <w:tc>
          <w:tcPr>
            <w:tcW w:w="826" w:type="dxa"/>
            <w:shd w:val="clear" w:color="auto" w:fill="auto"/>
            <w:vAlign w:val="center"/>
          </w:tcPr>
          <w:p w14:paraId="7C20475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9.2 </w:t>
            </w:r>
          </w:p>
        </w:tc>
        <w:tc>
          <w:tcPr>
            <w:tcW w:w="825" w:type="dxa"/>
            <w:shd w:val="clear" w:color="auto" w:fill="auto"/>
            <w:vAlign w:val="center"/>
          </w:tcPr>
          <w:p w14:paraId="7D5D6B4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1.3 </w:t>
            </w:r>
          </w:p>
        </w:tc>
        <w:tc>
          <w:tcPr>
            <w:tcW w:w="826" w:type="dxa"/>
            <w:shd w:val="clear" w:color="auto" w:fill="auto"/>
            <w:vAlign w:val="center"/>
          </w:tcPr>
          <w:p w14:paraId="03EA910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1.8 </w:t>
            </w:r>
          </w:p>
        </w:tc>
        <w:tc>
          <w:tcPr>
            <w:tcW w:w="825" w:type="dxa"/>
            <w:shd w:val="clear" w:color="auto" w:fill="auto"/>
            <w:vAlign w:val="center"/>
          </w:tcPr>
          <w:p w14:paraId="58CAF04B"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2EB37568" w14:textId="77777777" w:rsidTr="00BC151E">
        <w:tc>
          <w:tcPr>
            <w:tcW w:w="1701" w:type="dxa"/>
            <w:shd w:val="clear" w:color="auto" w:fill="auto"/>
            <w:vAlign w:val="center"/>
          </w:tcPr>
          <w:p w14:paraId="20E0873E"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中学２年生</w:t>
            </w:r>
          </w:p>
        </w:tc>
        <w:tc>
          <w:tcPr>
            <w:tcW w:w="825" w:type="dxa"/>
            <w:tcBorders>
              <w:right w:val="double" w:sz="4" w:space="0" w:color="auto"/>
            </w:tcBorders>
            <w:shd w:val="clear" w:color="auto" w:fill="auto"/>
            <w:vAlign w:val="center"/>
          </w:tcPr>
          <w:p w14:paraId="60B1280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231</w:t>
            </w:r>
          </w:p>
        </w:tc>
        <w:tc>
          <w:tcPr>
            <w:tcW w:w="826" w:type="dxa"/>
            <w:tcBorders>
              <w:left w:val="double" w:sz="4" w:space="0" w:color="auto"/>
            </w:tcBorders>
            <w:shd w:val="clear" w:color="auto" w:fill="auto"/>
            <w:vAlign w:val="center"/>
          </w:tcPr>
          <w:p w14:paraId="0759212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85.7 </w:t>
            </w:r>
          </w:p>
        </w:tc>
        <w:tc>
          <w:tcPr>
            <w:tcW w:w="826" w:type="dxa"/>
            <w:shd w:val="clear" w:color="auto" w:fill="auto"/>
            <w:vAlign w:val="center"/>
          </w:tcPr>
          <w:p w14:paraId="0158DC9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10.4 </w:t>
            </w:r>
          </w:p>
        </w:tc>
        <w:tc>
          <w:tcPr>
            <w:tcW w:w="825" w:type="dxa"/>
            <w:shd w:val="clear" w:color="auto" w:fill="auto"/>
            <w:vAlign w:val="center"/>
          </w:tcPr>
          <w:p w14:paraId="49141C8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1.7 </w:t>
            </w:r>
          </w:p>
        </w:tc>
        <w:tc>
          <w:tcPr>
            <w:tcW w:w="826" w:type="dxa"/>
            <w:shd w:val="clear" w:color="auto" w:fill="auto"/>
            <w:vAlign w:val="center"/>
          </w:tcPr>
          <w:p w14:paraId="2397F27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2.2 </w:t>
            </w:r>
          </w:p>
        </w:tc>
        <w:tc>
          <w:tcPr>
            <w:tcW w:w="825" w:type="dxa"/>
            <w:shd w:val="clear" w:color="auto" w:fill="auto"/>
            <w:vAlign w:val="center"/>
          </w:tcPr>
          <w:p w14:paraId="173D88B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742EA2D3" w14:textId="77777777" w:rsidTr="00BC151E">
        <w:tc>
          <w:tcPr>
            <w:tcW w:w="1701" w:type="dxa"/>
            <w:shd w:val="clear" w:color="auto" w:fill="auto"/>
            <w:vAlign w:val="center"/>
          </w:tcPr>
          <w:p w14:paraId="35ABD9D8"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中学３年生</w:t>
            </w:r>
          </w:p>
        </w:tc>
        <w:tc>
          <w:tcPr>
            <w:tcW w:w="825" w:type="dxa"/>
            <w:tcBorders>
              <w:right w:val="double" w:sz="4" w:space="0" w:color="auto"/>
            </w:tcBorders>
            <w:shd w:val="clear" w:color="auto" w:fill="auto"/>
            <w:vAlign w:val="center"/>
          </w:tcPr>
          <w:p w14:paraId="1CD0FCC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242</w:t>
            </w:r>
          </w:p>
        </w:tc>
        <w:tc>
          <w:tcPr>
            <w:tcW w:w="826" w:type="dxa"/>
            <w:tcBorders>
              <w:left w:val="double" w:sz="4" w:space="0" w:color="auto"/>
            </w:tcBorders>
            <w:shd w:val="clear" w:color="auto" w:fill="auto"/>
            <w:vAlign w:val="center"/>
          </w:tcPr>
          <w:p w14:paraId="187D1DF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88.8 </w:t>
            </w:r>
          </w:p>
        </w:tc>
        <w:tc>
          <w:tcPr>
            <w:tcW w:w="826" w:type="dxa"/>
            <w:shd w:val="clear" w:color="auto" w:fill="auto"/>
            <w:vAlign w:val="center"/>
          </w:tcPr>
          <w:p w14:paraId="12F2E91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7.9 </w:t>
            </w:r>
          </w:p>
        </w:tc>
        <w:tc>
          <w:tcPr>
            <w:tcW w:w="825" w:type="dxa"/>
            <w:shd w:val="clear" w:color="auto" w:fill="auto"/>
            <w:vAlign w:val="center"/>
          </w:tcPr>
          <w:p w14:paraId="0BE3F95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1.7 </w:t>
            </w:r>
          </w:p>
        </w:tc>
        <w:tc>
          <w:tcPr>
            <w:tcW w:w="826" w:type="dxa"/>
            <w:shd w:val="clear" w:color="auto" w:fill="auto"/>
            <w:vAlign w:val="center"/>
          </w:tcPr>
          <w:p w14:paraId="43E108A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1.7 </w:t>
            </w:r>
          </w:p>
        </w:tc>
        <w:tc>
          <w:tcPr>
            <w:tcW w:w="825" w:type="dxa"/>
            <w:shd w:val="clear" w:color="auto" w:fill="auto"/>
            <w:vAlign w:val="center"/>
          </w:tcPr>
          <w:p w14:paraId="2B1588D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bl>
    <w:p w14:paraId="3F10D0EF" w14:textId="77777777" w:rsidR="00033ED0" w:rsidRDefault="00033ED0" w:rsidP="00033ED0">
      <w:pPr>
        <w:widowControl/>
        <w:jc w:val="left"/>
      </w:pPr>
      <w:r>
        <w:br w:type="page"/>
      </w:r>
    </w:p>
    <w:p w14:paraId="032C405D" w14:textId="77777777" w:rsidR="00033ED0" w:rsidRDefault="00033ED0" w:rsidP="00033ED0">
      <w:pPr>
        <w:pStyle w:val="4"/>
      </w:pPr>
      <w:r>
        <w:rPr>
          <w:rFonts w:hint="eastAsia"/>
        </w:rPr>
        <w:lastRenderedPageBreak/>
        <w:t>夕食</w:t>
      </w:r>
    </w:p>
    <w:p w14:paraId="53ADD39A" w14:textId="77777777" w:rsidR="00033ED0" w:rsidRDefault="00033ED0" w:rsidP="00033ED0">
      <w:pPr>
        <w:pStyle w:val="ab"/>
        <w:ind w:right="4649"/>
      </w:pPr>
      <w:r w:rsidRPr="00061BEB">
        <w:rPr>
          <w:noProof/>
        </w:rPr>
        <w:drawing>
          <wp:anchor distT="0" distB="0" distL="114300" distR="114300" simplePos="0" relativeHeight="251889664" behindDoc="0" locked="0" layoutInCell="1" allowOverlap="1" wp14:anchorId="5A2EBB5D" wp14:editId="3373DECF">
            <wp:simplePos x="0" y="0"/>
            <wp:positionH relativeFrom="column">
              <wp:posOffset>3239770</wp:posOffset>
            </wp:positionH>
            <wp:positionV relativeFrom="paragraph">
              <wp:posOffset>-35560</wp:posOffset>
            </wp:positionV>
            <wp:extent cx="3360420" cy="2148840"/>
            <wp:effectExtent l="0" t="0" r="0" b="0"/>
            <wp:wrapNone/>
            <wp:docPr id="193432164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「毎日食べる（週７日）」の割合が</w:t>
      </w:r>
      <w:r>
        <w:t>96.2％と最も高くなっています。</w:t>
      </w:r>
    </w:p>
    <w:p w14:paraId="4E9B8E0B" w14:textId="77777777" w:rsidR="00033ED0" w:rsidRDefault="00033ED0" w:rsidP="00033ED0"/>
    <w:p w14:paraId="40A51755" w14:textId="77777777" w:rsidR="00033ED0" w:rsidRDefault="00033ED0" w:rsidP="00033ED0"/>
    <w:p w14:paraId="187D01D5" w14:textId="77777777" w:rsidR="00033ED0" w:rsidRDefault="00033ED0" w:rsidP="00033ED0"/>
    <w:p w14:paraId="0EBBF5B7" w14:textId="77777777" w:rsidR="00033ED0" w:rsidRDefault="00033ED0" w:rsidP="00033ED0"/>
    <w:p w14:paraId="5BCE1CD5" w14:textId="77777777" w:rsidR="00033ED0" w:rsidRDefault="00033ED0" w:rsidP="00033ED0"/>
    <w:p w14:paraId="2771846D" w14:textId="77777777" w:rsidR="00033ED0" w:rsidRDefault="00033ED0" w:rsidP="00033ED0"/>
    <w:p w14:paraId="48F203F7" w14:textId="77777777" w:rsidR="00033ED0" w:rsidRDefault="00033ED0" w:rsidP="00033ED0">
      <w:pPr>
        <w:pStyle w:val="aff"/>
      </w:pPr>
      <w:r>
        <w:rPr>
          <w:rFonts w:hint="eastAsia"/>
        </w:rPr>
        <w:t>【学年別】</w:t>
      </w:r>
    </w:p>
    <w:p w14:paraId="078F07AE" w14:textId="77777777" w:rsidR="00033ED0" w:rsidRDefault="00033ED0" w:rsidP="00033ED0">
      <w:pPr>
        <w:pStyle w:val="ab"/>
      </w:pPr>
      <w:r w:rsidRPr="00A673E8">
        <w:rPr>
          <w:rFonts w:hint="eastAsia"/>
        </w:rPr>
        <w:t>学年別</w:t>
      </w:r>
      <w:r>
        <w:rPr>
          <w:rFonts w:hint="eastAsia"/>
        </w:rPr>
        <w:t>にみると、大きな差はみられません。</w:t>
      </w:r>
    </w:p>
    <w:p w14:paraId="152655BC"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061BEB" w14:paraId="38DDC040" w14:textId="77777777" w:rsidTr="00BC151E">
        <w:trPr>
          <w:cantSplit/>
          <w:trHeight w:val="1701"/>
        </w:trPr>
        <w:tc>
          <w:tcPr>
            <w:tcW w:w="1701" w:type="dxa"/>
            <w:shd w:val="clear" w:color="auto" w:fill="auto"/>
            <w:vAlign w:val="center"/>
          </w:tcPr>
          <w:p w14:paraId="7AB3D79F" w14:textId="77777777" w:rsidR="00033ED0" w:rsidRPr="00061BEB"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6063F628"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75E73F0F"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毎日食べる（週７日）</w:t>
            </w:r>
          </w:p>
        </w:tc>
        <w:tc>
          <w:tcPr>
            <w:tcW w:w="826" w:type="dxa"/>
            <w:shd w:val="clear" w:color="auto" w:fill="auto"/>
            <w:textDirection w:val="tbRlV"/>
            <w:vAlign w:val="center"/>
          </w:tcPr>
          <w:p w14:paraId="436B1D2F"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週５～６日</w:t>
            </w:r>
          </w:p>
        </w:tc>
        <w:tc>
          <w:tcPr>
            <w:tcW w:w="825" w:type="dxa"/>
            <w:shd w:val="clear" w:color="auto" w:fill="auto"/>
            <w:textDirection w:val="tbRlV"/>
            <w:vAlign w:val="center"/>
          </w:tcPr>
          <w:p w14:paraId="7F4B5BED"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週３～４日</w:t>
            </w:r>
          </w:p>
        </w:tc>
        <w:tc>
          <w:tcPr>
            <w:tcW w:w="826" w:type="dxa"/>
            <w:shd w:val="clear" w:color="auto" w:fill="auto"/>
            <w:textDirection w:val="tbRlV"/>
            <w:vAlign w:val="center"/>
          </w:tcPr>
          <w:p w14:paraId="09129AB9"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週１～２日、ほとんど食べない</w:t>
            </w:r>
          </w:p>
        </w:tc>
        <w:tc>
          <w:tcPr>
            <w:tcW w:w="825" w:type="dxa"/>
            <w:shd w:val="clear" w:color="auto" w:fill="auto"/>
            <w:textDirection w:val="tbRlV"/>
            <w:vAlign w:val="center"/>
          </w:tcPr>
          <w:p w14:paraId="29C655FE"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無回答</w:t>
            </w:r>
          </w:p>
        </w:tc>
      </w:tr>
      <w:tr w:rsidR="00033ED0" w:rsidRPr="00061BEB" w14:paraId="285ED0FB" w14:textId="77777777" w:rsidTr="00BC151E">
        <w:tc>
          <w:tcPr>
            <w:tcW w:w="1701" w:type="dxa"/>
            <w:shd w:val="clear" w:color="auto" w:fill="auto"/>
            <w:vAlign w:val="center"/>
          </w:tcPr>
          <w:p w14:paraId="2E251BF6"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全</w:t>
            </w:r>
            <w:r w:rsidRPr="00061BEB">
              <w:rPr>
                <w:rFonts w:ascii="BIZ UDゴシック" w:eastAsia="BIZ UDゴシック" w:hAnsi="BIZ UDゴシック" w:cs="ＭＳ Ｐ明朝"/>
                <w:color w:val="000000"/>
                <w:kern w:val="0"/>
                <w:sz w:val="18"/>
                <w:szCs w:val="20"/>
              </w:rPr>
              <w:t xml:space="preserve">  </w:t>
            </w:r>
            <w:r w:rsidRPr="00061BEB">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60AE757F"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702</w:t>
            </w:r>
          </w:p>
        </w:tc>
        <w:tc>
          <w:tcPr>
            <w:tcW w:w="826" w:type="dxa"/>
            <w:tcBorders>
              <w:left w:val="double" w:sz="4" w:space="0" w:color="auto"/>
            </w:tcBorders>
            <w:shd w:val="clear" w:color="auto" w:fill="auto"/>
            <w:vAlign w:val="center"/>
          </w:tcPr>
          <w:p w14:paraId="1FDE6DC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96.2 </w:t>
            </w:r>
          </w:p>
        </w:tc>
        <w:tc>
          <w:tcPr>
            <w:tcW w:w="826" w:type="dxa"/>
            <w:shd w:val="clear" w:color="auto" w:fill="auto"/>
            <w:vAlign w:val="center"/>
          </w:tcPr>
          <w:p w14:paraId="3325CFDF"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2.8 </w:t>
            </w:r>
          </w:p>
        </w:tc>
        <w:tc>
          <w:tcPr>
            <w:tcW w:w="825" w:type="dxa"/>
            <w:shd w:val="clear" w:color="auto" w:fill="auto"/>
            <w:vAlign w:val="center"/>
          </w:tcPr>
          <w:p w14:paraId="4CA4656B"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0.6 </w:t>
            </w:r>
          </w:p>
        </w:tc>
        <w:tc>
          <w:tcPr>
            <w:tcW w:w="826" w:type="dxa"/>
            <w:shd w:val="clear" w:color="auto" w:fill="auto"/>
            <w:vAlign w:val="center"/>
          </w:tcPr>
          <w:p w14:paraId="59D397A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0.1 </w:t>
            </w:r>
          </w:p>
        </w:tc>
        <w:tc>
          <w:tcPr>
            <w:tcW w:w="825" w:type="dxa"/>
            <w:shd w:val="clear" w:color="auto" w:fill="auto"/>
            <w:vAlign w:val="center"/>
          </w:tcPr>
          <w:p w14:paraId="256ED7F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0.3 </w:t>
            </w:r>
          </w:p>
        </w:tc>
      </w:tr>
      <w:tr w:rsidR="00033ED0" w:rsidRPr="00061BEB" w14:paraId="7BEAB036" w14:textId="77777777" w:rsidTr="00BC151E">
        <w:tc>
          <w:tcPr>
            <w:tcW w:w="1701" w:type="dxa"/>
            <w:shd w:val="clear" w:color="auto" w:fill="auto"/>
            <w:vAlign w:val="center"/>
          </w:tcPr>
          <w:p w14:paraId="5883E8E6"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中学１年生</w:t>
            </w:r>
          </w:p>
        </w:tc>
        <w:tc>
          <w:tcPr>
            <w:tcW w:w="825" w:type="dxa"/>
            <w:tcBorders>
              <w:right w:val="double" w:sz="4" w:space="0" w:color="auto"/>
            </w:tcBorders>
            <w:shd w:val="clear" w:color="auto" w:fill="auto"/>
            <w:vAlign w:val="center"/>
          </w:tcPr>
          <w:p w14:paraId="578AB6D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228</w:t>
            </w:r>
          </w:p>
        </w:tc>
        <w:tc>
          <w:tcPr>
            <w:tcW w:w="826" w:type="dxa"/>
            <w:tcBorders>
              <w:left w:val="double" w:sz="4" w:space="0" w:color="auto"/>
            </w:tcBorders>
            <w:shd w:val="clear" w:color="auto" w:fill="auto"/>
            <w:vAlign w:val="center"/>
          </w:tcPr>
          <w:p w14:paraId="7F95368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96.5 </w:t>
            </w:r>
          </w:p>
        </w:tc>
        <w:tc>
          <w:tcPr>
            <w:tcW w:w="826" w:type="dxa"/>
            <w:shd w:val="clear" w:color="auto" w:fill="auto"/>
            <w:vAlign w:val="center"/>
          </w:tcPr>
          <w:p w14:paraId="1A5A1D3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2.2 </w:t>
            </w:r>
          </w:p>
        </w:tc>
        <w:tc>
          <w:tcPr>
            <w:tcW w:w="825" w:type="dxa"/>
            <w:shd w:val="clear" w:color="auto" w:fill="auto"/>
            <w:vAlign w:val="center"/>
          </w:tcPr>
          <w:p w14:paraId="0E1F426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0.9 </w:t>
            </w:r>
          </w:p>
        </w:tc>
        <w:tc>
          <w:tcPr>
            <w:tcW w:w="826" w:type="dxa"/>
            <w:shd w:val="clear" w:color="auto" w:fill="auto"/>
            <w:vAlign w:val="center"/>
          </w:tcPr>
          <w:p w14:paraId="60438CE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1A81AD8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0.4 </w:t>
            </w:r>
          </w:p>
        </w:tc>
      </w:tr>
      <w:tr w:rsidR="00033ED0" w:rsidRPr="00061BEB" w14:paraId="1E882660" w14:textId="77777777" w:rsidTr="00BC151E">
        <w:tc>
          <w:tcPr>
            <w:tcW w:w="1701" w:type="dxa"/>
            <w:shd w:val="clear" w:color="auto" w:fill="auto"/>
            <w:vAlign w:val="center"/>
          </w:tcPr>
          <w:p w14:paraId="75771335"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中学２年生</w:t>
            </w:r>
          </w:p>
        </w:tc>
        <w:tc>
          <w:tcPr>
            <w:tcW w:w="825" w:type="dxa"/>
            <w:tcBorders>
              <w:right w:val="double" w:sz="4" w:space="0" w:color="auto"/>
            </w:tcBorders>
            <w:shd w:val="clear" w:color="auto" w:fill="auto"/>
            <w:vAlign w:val="center"/>
          </w:tcPr>
          <w:p w14:paraId="7428C16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231</w:t>
            </w:r>
          </w:p>
        </w:tc>
        <w:tc>
          <w:tcPr>
            <w:tcW w:w="826" w:type="dxa"/>
            <w:tcBorders>
              <w:left w:val="double" w:sz="4" w:space="0" w:color="auto"/>
            </w:tcBorders>
            <w:shd w:val="clear" w:color="auto" w:fill="auto"/>
            <w:vAlign w:val="center"/>
          </w:tcPr>
          <w:p w14:paraId="5A8F7A1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94.8 </w:t>
            </w:r>
          </w:p>
        </w:tc>
        <w:tc>
          <w:tcPr>
            <w:tcW w:w="826" w:type="dxa"/>
            <w:shd w:val="clear" w:color="auto" w:fill="auto"/>
            <w:vAlign w:val="center"/>
          </w:tcPr>
          <w:p w14:paraId="4D4B5B5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4.8 </w:t>
            </w:r>
          </w:p>
        </w:tc>
        <w:tc>
          <w:tcPr>
            <w:tcW w:w="825" w:type="dxa"/>
            <w:shd w:val="clear" w:color="auto" w:fill="auto"/>
            <w:vAlign w:val="center"/>
          </w:tcPr>
          <w:p w14:paraId="5EFCA93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0.4 </w:t>
            </w:r>
          </w:p>
        </w:tc>
        <w:tc>
          <w:tcPr>
            <w:tcW w:w="826" w:type="dxa"/>
            <w:shd w:val="clear" w:color="auto" w:fill="auto"/>
            <w:vAlign w:val="center"/>
          </w:tcPr>
          <w:p w14:paraId="1DF3B5A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298CEDB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73662904" w14:textId="77777777" w:rsidTr="00BC151E">
        <w:tc>
          <w:tcPr>
            <w:tcW w:w="1701" w:type="dxa"/>
            <w:shd w:val="clear" w:color="auto" w:fill="auto"/>
            <w:vAlign w:val="center"/>
          </w:tcPr>
          <w:p w14:paraId="683500BF"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中学３年生</w:t>
            </w:r>
          </w:p>
        </w:tc>
        <w:tc>
          <w:tcPr>
            <w:tcW w:w="825" w:type="dxa"/>
            <w:tcBorders>
              <w:right w:val="double" w:sz="4" w:space="0" w:color="auto"/>
            </w:tcBorders>
            <w:shd w:val="clear" w:color="auto" w:fill="auto"/>
            <w:vAlign w:val="center"/>
          </w:tcPr>
          <w:p w14:paraId="546A915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242</w:t>
            </w:r>
          </w:p>
        </w:tc>
        <w:tc>
          <w:tcPr>
            <w:tcW w:w="826" w:type="dxa"/>
            <w:tcBorders>
              <w:left w:val="double" w:sz="4" w:space="0" w:color="auto"/>
            </w:tcBorders>
            <w:shd w:val="clear" w:color="auto" w:fill="auto"/>
            <w:vAlign w:val="center"/>
          </w:tcPr>
          <w:p w14:paraId="17570E1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97.5 </w:t>
            </w:r>
          </w:p>
        </w:tc>
        <w:tc>
          <w:tcPr>
            <w:tcW w:w="826" w:type="dxa"/>
            <w:shd w:val="clear" w:color="auto" w:fill="auto"/>
            <w:vAlign w:val="center"/>
          </w:tcPr>
          <w:p w14:paraId="01C4BE3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1.7 </w:t>
            </w:r>
          </w:p>
        </w:tc>
        <w:tc>
          <w:tcPr>
            <w:tcW w:w="825" w:type="dxa"/>
            <w:shd w:val="clear" w:color="auto" w:fill="auto"/>
            <w:vAlign w:val="center"/>
          </w:tcPr>
          <w:p w14:paraId="73C1CB0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0.4 </w:t>
            </w:r>
          </w:p>
        </w:tc>
        <w:tc>
          <w:tcPr>
            <w:tcW w:w="826" w:type="dxa"/>
            <w:shd w:val="clear" w:color="auto" w:fill="auto"/>
            <w:vAlign w:val="center"/>
          </w:tcPr>
          <w:p w14:paraId="6C9681D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0.4 </w:t>
            </w:r>
          </w:p>
        </w:tc>
        <w:tc>
          <w:tcPr>
            <w:tcW w:w="825" w:type="dxa"/>
            <w:shd w:val="clear" w:color="auto" w:fill="auto"/>
            <w:vAlign w:val="center"/>
          </w:tcPr>
          <w:p w14:paraId="6501069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bl>
    <w:p w14:paraId="314062B5" w14:textId="77777777" w:rsidR="00033ED0" w:rsidRDefault="00033ED0" w:rsidP="00033ED0"/>
    <w:p w14:paraId="23156D7A" w14:textId="77777777" w:rsidR="00033ED0" w:rsidRDefault="00033ED0" w:rsidP="00033ED0">
      <w:pPr>
        <w:pStyle w:val="4"/>
      </w:pPr>
      <w:r>
        <w:rPr>
          <w:rFonts w:hint="eastAsia"/>
        </w:rPr>
        <w:t>夏休みや冬休みなどの期間の昼食</w:t>
      </w:r>
    </w:p>
    <w:p w14:paraId="0815AFC6" w14:textId="77777777" w:rsidR="00033ED0" w:rsidRDefault="00033ED0" w:rsidP="00033ED0">
      <w:pPr>
        <w:pStyle w:val="ab"/>
        <w:ind w:right="4649"/>
      </w:pPr>
      <w:r w:rsidRPr="00061BEB">
        <w:rPr>
          <w:noProof/>
        </w:rPr>
        <w:drawing>
          <wp:anchor distT="0" distB="0" distL="114300" distR="114300" simplePos="0" relativeHeight="251890688" behindDoc="0" locked="0" layoutInCell="1" allowOverlap="1" wp14:anchorId="44F67B72" wp14:editId="7F378748">
            <wp:simplePos x="0" y="0"/>
            <wp:positionH relativeFrom="column">
              <wp:posOffset>3239770</wp:posOffset>
            </wp:positionH>
            <wp:positionV relativeFrom="paragraph">
              <wp:posOffset>-35560</wp:posOffset>
            </wp:positionV>
            <wp:extent cx="3360420" cy="2148840"/>
            <wp:effectExtent l="0" t="0" r="0" b="0"/>
            <wp:wrapNone/>
            <wp:docPr id="2084787635"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「毎日食べる（週７日）」の割合が</w:t>
      </w:r>
      <w:r>
        <w:t>89.3％と最も高くなっています。</w:t>
      </w:r>
    </w:p>
    <w:p w14:paraId="4304F939" w14:textId="77777777" w:rsidR="00033ED0" w:rsidRDefault="00033ED0" w:rsidP="00033ED0"/>
    <w:p w14:paraId="30D9E5B0" w14:textId="77777777" w:rsidR="00033ED0" w:rsidRDefault="00033ED0" w:rsidP="00033ED0"/>
    <w:p w14:paraId="324D4C95" w14:textId="77777777" w:rsidR="00033ED0" w:rsidRDefault="00033ED0" w:rsidP="00033ED0"/>
    <w:p w14:paraId="6ABB7FE2" w14:textId="77777777" w:rsidR="00033ED0" w:rsidRDefault="00033ED0" w:rsidP="00033ED0"/>
    <w:p w14:paraId="2808C61C" w14:textId="77777777" w:rsidR="00037AE1" w:rsidRDefault="00037AE1" w:rsidP="00033ED0"/>
    <w:p w14:paraId="3625F132" w14:textId="77777777" w:rsidR="00033ED0" w:rsidRDefault="00033ED0" w:rsidP="00033ED0"/>
    <w:p w14:paraId="68A2DAD0" w14:textId="77777777" w:rsidR="00033ED0" w:rsidRDefault="00033ED0" w:rsidP="00033ED0">
      <w:pPr>
        <w:pStyle w:val="aff"/>
      </w:pPr>
      <w:r>
        <w:rPr>
          <w:rFonts w:hint="eastAsia"/>
        </w:rPr>
        <w:t>【学年別】</w:t>
      </w:r>
    </w:p>
    <w:p w14:paraId="4AB13AA0" w14:textId="77777777" w:rsidR="00033ED0" w:rsidRDefault="00033ED0" w:rsidP="00033ED0">
      <w:pPr>
        <w:pStyle w:val="ab"/>
      </w:pPr>
      <w:r w:rsidRPr="00A673E8">
        <w:rPr>
          <w:rFonts w:hint="eastAsia"/>
        </w:rPr>
        <w:t>学年別</w:t>
      </w:r>
      <w:r>
        <w:rPr>
          <w:rFonts w:hint="eastAsia"/>
        </w:rPr>
        <w:t>にみると、大きな差はみられません。</w:t>
      </w:r>
    </w:p>
    <w:p w14:paraId="0C22D688"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061BEB" w14:paraId="4326C25B" w14:textId="77777777" w:rsidTr="00BC151E">
        <w:trPr>
          <w:cantSplit/>
          <w:trHeight w:val="1701"/>
        </w:trPr>
        <w:tc>
          <w:tcPr>
            <w:tcW w:w="1701" w:type="dxa"/>
            <w:shd w:val="clear" w:color="auto" w:fill="auto"/>
            <w:vAlign w:val="center"/>
          </w:tcPr>
          <w:p w14:paraId="2F8CE10B" w14:textId="77777777" w:rsidR="00033ED0" w:rsidRPr="00061BEB"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4AA24155"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4DB127A7"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毎日食べる（週７日）</w:t>
            </w:r>
          </w:p>
        </w:tc>
        <w:tc>
          <w:tcPr>
            <w:tcW w:w="826" w:type="dxa"/>
            <w:shd w:val="clear" w:color="auto" w:fill="auto"/>
            <w:textDirection w:val="tbRlV"/>
            <w:vAlign w:val="center"/>
          </w:tcPr>
          <w:p w14:paraId="204B2057"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週５～６日</w:t>
            </w:r>
          </w:p>
        </w:tc>
        <w:tc>
          <w:tcPr>
            <w:tcW w:w="825" w:type="dxa"/>
            <w:shd w:val="clear" w:color="auto" w:fill="auto"/>
            <w:textDirection w:val="tbRlV"/>
            <w:vAlign w:val="center"/>
          </w:tcPr>
          <w:p w14:paraId="7D2467F1"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週３～４日</w:t>
            </w:r>
          </w:p>
        </w:tc>
        <w:tc>
          <w:tcPr>
            <w:tcW w:w="826" w:type="dxa"/>
            <w:shd w:val="clear" w:color="auto" w:fill="auto"/>
            <w:textDirection w:val="tbRlV"/>
            <w:vAlign w:val="center"/>
          </w:tcPr>
          <w:p w14:paraId="78B48D8C"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週１～２日、ほとんど食べない</w:t>
            </w:r>
          </w:p>
        </w:tc>
        <w:tc>
          <w:tcPr>
            <w:tcW w:w="825" w:type="dxa"/>
            <w:shd w:val="clear" w:color="auto" w:fill="auto"/>
            <w:textDirection w:val="tbRlV"/>
            <w:vAlign w:val="center"/>
          </w:tcPr>
          <w:p w14:paraId="41A71D95"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無回答</w:t>
            </w:r>
          </w:p>
        </w:tc>
      </w:tr>
      <w:tr w:rsidR="00033ED0" w:rsidRPr="00061BEB" w14:paraId="6F2587A9" w14:textId="77777777" w:rsidTr="00BC151E">
        <w:tc>
          <w:tcPr>
            <w:tcW w:w="1701" w:type="dxa"/>
            <w:shd w:val="clear" w:color="auto" w:fill="auto"/>
            <w:vAlign w:val="center"/>
          </w:tcPr>
          <w:p w14:paraId="40FB061C"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全</w:t>
            </w:r>
            <w:r w:rsidRPr="00061BEB">
              <w:rPr>
                <w:rFonts w:ascii="BIZ UDゴシック" w:eastAsia="BIZ UDゴシック" w:hAnsi="BIZ UDゴシック" w:cs="ＭＳ Ｐ明朝"/>
                <w:color w:val="000000"/>
                <w:kern w:val="0"/>
                <w:sz w:val="18"/>
                <w:szCs w:val="20"/>
              </w:rPr>
              <w:t xml:space="preserve">  </w:t>
            </w:r>
            <w:r w:rsidRPr="00061BEB">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79262CF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702</w:t>
            </w:r>
          </w:p>
        </w:tc>
        <w:tc>
          <w:tcPr>
            <w:tcW w:w="826" w:type="dxa"/>
            <w:tcBorders>
              <w:left w:val="double" w:sz="4" w:space="0" w:color="auto"/>
            </w:tcBorders>
            <w:shd w:val="clear" w:color="auto" w:fill="auto"/>
            <w:vAlign w:val="center"/>
          </w:tcPr>
          <w:p w14:paraId="48982D4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89.3 </w:t>
            </w:r>
          </w:p>
        </w:tc>
        <w:tc>
          <w:tcPr>
            <w:tcW w:w="826" w:type="dxa"/>
            <w:shd w:val="clear" w:color="auto" w:fill="auto"/>
            <w:vAlign w:val="center"/>
          </w:tcPr>
          <w:p w14:paraId="110D574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8.7 </w:t>
            </w:r>
          </w:p>
        </w:tc>
        <w:tc>
          <w:tcPr>
            <w:tcW w:w="825" w:type="dxa"/>
            <w:shd w:val="clear" w:color="auto" w:fill="auto"/>
            <w:vAlign w:val="center"/>
          </w:tcPr>
          <w:p w14:paraId="47D9326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1.6 </w:t>
            </w:r>
          </w:p>
        </w:tc>
        <w:tc>
          <w:tcPr>
            <w:tcW w:w="826" w:type="dxa"/>
            <w:shd w:val="clear" w:color="auto" w:fill="auto"/>
            <w:vAlign w:val="center"/>
          </w:tcPr>
          <w:p w14:paraId="726E7DF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0.3 </w:t>
            </w:r>
          </w:p>
        </w:tc>
        <w:tc>
          <w:tcPr>
            <w:tcW w:w="825" w:type="dxa"/>
            <w:shd w:val="clear" w:color="auto" w:fill="auto"/>
            <w:vAlign w:val="center"/>
          </w:tcPr>
          <w:p w14:paraId="13E2641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0.1 </w:t>
            </w:r>
          </w:p>
        </w:tc>
      </w:tr>
      <w:tr w:rsidR="00033ED0" w:rsidRPr="00061BEB" w14:paraId="536A6942" w14:textId="77777777" w:rsidTr="00BC151E">
        <w:tc>
          <w:tcPr>
            <w:tcW w:w="1701" w:type="dxa"/>
            <w:shd w:val="clear" w:color="auto" w:fill="auto"/>
            <w:vAlign w:val="center"/>
          </w:tcPr>
          <w:p w14:paraId="0DD25409"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中学１年生</w:t>
            </w:r>
          </w:p>
        </w:tc>
        <w:tc>
          <w:tcPr>
            <w:tcW w:w="825" w:type="dxa"/>
            <w:tcBorders>
              <w:right w:val="double" w:sz="4" w:space="0" w:color="auto"/>
            </w:tcBorders>
            <w:shd w:val="clear" w:color="auto" w:fill="auto"/>
            <w:vAlign w:val="center"/>
          </w:tcPr>
          <w:p w14:paraId="58EE97A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228</w:t>
            </w:r>
          </w:p>
        </w:tc>
        <w:tc>
          <w:tcPr>
            <w:tcW w:w="826" w:type="dxa"/>
            <w:tcBorders>
              <w:left w:val="double" w:sz="4" w:space="0" w:color="auto"/>
            </w:tcBorders>
            <w:shd w:val="clear" w:color="auto" w:fill="auto"/>
            <w:vAlign w:val="center"/>
          </w:tcPr>
          <w:p w14:paraId="543C352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91.2 </w:t>
            </w:r>
          </w:p>
        </w:tc>
        <w:tc>
          <w:tcPr>
            <w:tcW w:w="826" w:type="dxa"/>
            <w:shd w:val="clear" w:color="auto" w:fill="auto"/>
            <w:vAlign w:val="center"/>
          </w:tcPr>
          <w:p w14:paraId="24D043C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7.9 </w:t>
            </w:r>
          </w:p>
        </w:tc>
        <w:tc>
          <w:tcPr>
            <w:tcW w:w="825" w:type="dxa"/>
            <w:shd w:val="clear" w:color="auto" w:fill="auto"/>
            <w:vAlign w:val="center"/>
          </w:tcPr>
          <w:p w14:paraId="64C519F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0.9 </w:t>
            </w:r>
          </w:p>
        </w:tc>
        <w:tc>
          <w:tcPr>
            <w:tcW w:w="826" w:type="dxa"/>
            <w:shd w:val="clear" w:color="auto" w:fill="auto"/>
            <w:vAlign w:val="center"/>
          </w:tcPr>
          <w:p w14:paraId="7882B99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4A16453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70A1EAD4" w14:textId="77777777" w:rsidTr="00BC151E">
        <w:tc>
          <w:tcPr>
            <w:tcW w:w="1701" w:type="dxa"/>
            <w:shd w:val="clear" w:color="auto" w:fill="auto"/>
            <w:vAlign w:val="center"/>
          </w:tcPr>
          <w:p w14:paraId="3454E2BE"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中学２年生</w:t>
            </w:r>
          </w:p>
        </w:tc>
        <w:tc>
          <w:tcPr>
            <w:tcW w:w="825" w:type="dxa"/>
            <w:tcBorders>
              <w:right w:val="double" w:sz="4" w:space="0" w:color="auto"/>
            </w:tcBorders>
            <w:shd w:val="clear" w:color="auto" w:fill="auto"/>
            <w:vAlign w:val="center"/>
          </w:tcPr>
          <w:p w14:paraId="378B5DB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231</w:t>
            </w:r>
          </w:p>
        </w:tc>
        <w:tc>
          <w:tcPr>
            <w:tcW w:w="826" w:type="dxa"/>
            <w:tcBorders>
              <w:left w:val="double" w:sz="4" w:space="0" w:color="auto"/>
            </w:tcBorders>
            <w:shd w:val="clear" w:color="auto" w:fill="auto"/>
            <w:vAlign w:val="center"/>
          </w:tcPr>
          <w:p w14:paraId="7897861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88.7 </w:t>
            </w:r>
          </w:p>
        </w:tc>
        <w:tc>
          <w:tcPr>
            <w:tcW w:w="826" w:type="dxa"/>
            <w:shd w:val="clear" w:color="auto" w:fill="auto"/>
            <w:vAlign w:val="center"/>
          </w:tcPr>
          <w:p w14:paraId="67FFA17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9.1 </w:t>
            </w:r>
          </w:p>
        </w:tc>
        <w:tc>
          <w:tcPr>
            <w:tcW w:w="825" w:type="dxa"/>
            <w:shd w:val="clear" w:color="auto" w:fill="auto"/>
            <w:vAlign w:val="center"/>
          </w:tcPr>
          <w:p w14:paraId="54E2BB0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1.3 </w:t>
            </w:r>
          </w:p>
        </w:tc>
        <w:tc>
          <w:tcPr>
            <w:tcW w:w="826" w:type="dxa"/>
            <w:shd w:val="clear" w:color="auto" w:fill="auto"/>
            <w:vAlign w:val="center"/>
          </w:tcPr>
          <w:p w14:paraId="192E097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0.9 </w:t>
            </w:r>
          </w:p>
        </w:tc>
        <w:tc>
          <w:tcPr>
            <w:tcW w:w="825" w:type="dxa"/>
            <w:shd w:val="clear" w:color="auto" w:fill="auto"/>
            <w:vAlign w:val="center"/>
          </w:tcPr>
          <w:p w14:paraId="162DA86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59A73974" w14:textId="77777777" w:rsidTr="00BC151E">
        <w:tc>
          <w:tcPr>
            <w:tcW w:w="1701" w:type="dxa"/>
            <w:shd w:val="clear" w:color="auto" w:fill="auto"/>
            <w:vAlign w:val="center"/>
          </w:tcPr>
          <w:p w14:paraId="0EBAB371"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中学３年生</w:t>
            </w:r>
          </w:p>
        </w:tc>
        <w:tc>
          <w:tcPr>
            <w:tcW w:w="825" w:type="dxa"/>
            <w:tcBorders>
              <w:right w:val="double" w:sz="4" w:space="0" w:color="auto"/>
            </w:tcBorders>
            <w:shd w:val="clear" w:color="auto" w:fill="auto"/>
            <w:vAlign w:val="center"/>
          </w:tcPr>
          <w:p w14:paraId="2B82A33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242</w:t>
            </w:r>
          </w:p>
        </w:tc>
        <w:tc>
          <w:tcPr>
            <w:tcW w:w="826" w:type="dxa"/>
            <w:tcBorders>
              <w:left w:val="double" w:sz="4" w:space="0" w:color="auto"/>
            </w:tcBorders>
            <w:shd w:val="clear" w:color="auto" w:fill="auto"/>
            <w:vAlign w:val="center"/>
          </w:tcPr>
          <w:p w14:paraId="4DBCFC9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88.4 </w:t>
            </w:r>
          </w:p>
        </w:tc>
        <w:tc>
          <w:tcPr>
            <w:tcW w:w="826" w:type="dxa"/>
            <w:shd w:val="clear" w:color="auto" w:fill="auto"/>
            <w:vAlign w:val="center"/>
          </w:tcPr>
          <w:p w14:paraId="6632940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9.1 </w:t>
            </w:r>
          </w:p>
        </w:tc>
        <w:tc>
          <w:tcPr>
            <w:tcW w:w="825" w:type="dxa"/>
            <w:shd w:val="clear" w:color="auto" w:fill="auto"/>
            <w:vAlign w:val="center"/>
          </w:tcPr>
          <w:p w14:paraId="3D66B23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2.5 </w:t>
            </w:r>
          </w:p>
        </w:tc>
        <w:tc>
          <w:tcPr>
            <w:tcW w:w="826" w:type="dxa"/>
            <w:shd w:val="clear" w:color="auto" w:fill="auto"/>
            <w:vAlign w:val="center"/>
          </w:tcPr>
          <w:p w14:paraId="27CF5BEB"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c>
          <w:tcPr>
            <w:tcW w:w="825" w:type="dxa"/>
            <w:shd w:val="clear" w:color="auto" w:fill="auto"/>
            <w:vAlign w:val="center"/>
          </w:tcPr>
          <w:p w14:paraId="590616D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bl>
    <w:p w14:paraId="20218A87" w14:textId="77777777" w:rsidR="00033ED0" w:rsidRDefault="00033ED0" w:rsidP="00037AE1">
      <w:pPr>
        <w:widowControl/>
        <w:snapToGrid w:val="0"/>
        <w:spacing w:line="20" w:lineRule="exact"/>
        <w:jc w:val="left"/>
      </w:pPr>
      <w:r>
        <w:br w:type="page"/>
      </w:r>
    </w:p>
    <w:p w14:paraId="41CC0D86" w14:textId="77777777" w:rsidR="00033ED0" w:rsidRDefault="00033ED0" w:rsidP="00033ED0">
      <w:pPr>
        <w:pStyle w:val="ac"/>
      </w:pPr>
      <w:r>
        <w:rPr>
          <w:rFonts w:hint="eastAsia"/>
        </w:rPr>
        <w:lastRenderedPageBreak/>
        <w:t>問９　あなたは「ヤングケアラー」ということばを知っていますか。</w:t>
      </w:r>
    </w:p>
    <w:p w14:paraId="4C2F9529" w14:textId="77777777" w:rsidR="00033ED0" w:rsidRDefault="00033ED0" w:rsidP="00033ED0">
      <w:pPr>
        <w:pStyle w:val="ab"/>
        <w:ind w:right="4649"/>
      </w:pPr>
      <w:r w:rsidRPr="00061BEB">
        <w:rPr>
          <w:noProof/>
        </w:rPr>
        <w:drawing>
          <wp:anchor distT="0" distB="0" distL="114300" distR="114300" simplePos="0" relativeHeight="251891712" behindDoc="0" locked="0" layoutInCell="1" allowOverlap="1" wp14:anchorId="4C7D95FD" wp14:editId="104DDE6E">
            <wp:simplePos x="0" y="0"/>
            <wp:positionH relativeFrom="column">
              <wp:posOffset>3239770</wp:posOffset>
            </wp:positionH>
            <wp:positionV relativeFrom="paragraph">
              <wp:posOffset>-35560</wp:posOffset>
            </wp:positionV>
            <wp:extent cx="3360420" cy="1844040"/>
            <wp:effectExtent l="0" t="0" r="0" b="0"/>
            <wp:wrapNone/>
            <wp:docPr id="16924482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「知らない」の割合が</w:t>
      </w:r>
      <w:r>
        <w:t>60.5％と最も高く、次いで「ことばも内容も知っている」の割合が21.5％、「ことばは聞いたことがある」の割合が17.8％となっています。</w:t>
      </w:r>
    </w:p>
    <w:p w14:paraId="587A2AAC" w14:textId="77777777" w:rsidR="00033ED0" w:rsidRDefault="00033ED0" w:rsidP="00033ED0"/>
    <w:p w14:paraId="61C3EE16" w14:textId="77777777" w:rsidR="00033ED0" w:rsidRDefault="00033ED0" w:rsidP="00033ED0"/>
    <w:p w14:paraId="3491A785" w14:textId="77777777" w:rsidR="00033ED0" w:rsidRDefault="00033ED0" w:rsidP="00033ED0"/>
    <w:p w14:paraId="52D477E0" w14:textId="77777777" w:rsidR="00033ED0" w:rsidRDefault="00033ED0" w:rsidP="00033ED0"/>
    <w:p w14:paraId="3C07AF0E" w14:textId="77777777" w:rsidR="00033ED0" w:rsidRDefault="00033ED0" w:rsidP="00033ED0"/>
    <w:p w14:paraId="0DD38E65" w14:textId="77777777" w:rsidR="00033ED0" w:rsidRDefault="00033ED0" w:rsidP="00033ED0"/>
    <w:p w14:paraId="080A7829" w14:textId="77777777" w:rsidR="00033ED0" w:rsidRDefault="00033ED0" w:rsidP="00033ED0">
      <w:pPr>
        <w:widowControl/>
        <w:jc w:val="left"/>
      </w:pPr>
    </w:p>
    <w:p w14:paraId="14B06A9B" w14:textId="77777777" w:rsidR="00033ED0" w:rsidRDefault="00033ED0" w:rsidP="00033ED0">
      <w:pPr>
        <w:pStyle w:val="ac"/>
      </w:pPr>
      <w:r>
        <w:rPr>
          <w:rFonts w:hint="eastAsia"/>
        </w:rPr>
        <w:t>問</w:t>
      </w:r>
      <w:r>
        <w:t>10　家族の中にあなたがお世話（大人が行うような家事や家族のお世話のことを指します。）している人はいますか。</w:t>
      </w:r>
    </w:p>
    <w:p w14:paraId="4EF66824" w14:textId="77777777" w:rsidR="00033ED0" w:rsidRDefault="00033ED0" w:rsidP="00033ED0">
      <w:pPr>
        <w:pStyle w:val="ab"/>
        <w:ind w:right="4649"/>
      </w:pPr>
      <w:r w:rsidRPr="00061BEB">
        <w:rPr>
          <w:noProof/>
        </w:rPr>
        <w:drawing>
          <wp:anchor distT="0" distB="0" distL="114300" distR="114300" simplePos="0" relativeHeight="251892736" behindDoc="0" locked="0" layoutInCell="1" allowOverlap="1" wp14:anchorId="761BEBF0" wp14:editId="165ACC73">
            <wp:simplePos x="0" y="0"/>
            <wp:positionH relativeFrom="column">
              <wp:posOffset>3239770</wp:posOffset>
            </wp:positionH>
            <wp:positionV relativeFrom="paragraph">
              <wp:posOffset>-35560</wp:posOffset>
            </wp:positionV>
            <wp:extent cx="3360420" cy="1539240"/>
            <wp:effectExtent l="0" t="0" r="0" b="0"/>
            <wp:wrapNone/>
            <wp:docPr id="32871658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8.3％、「いない」の割合が91.5％となっています。</w:t>
      </w:r>
    </w:p>
    <w:p w14:paraId="5E0610E2" w14:textId="77777777" w:rsidR="00033ED0" w:rsidRDefault="00033ED0" w:rsidP="00033ED0"/>
    <w:p w14:paraId="29C285D8" w14:textId="77777777" w:rsidR="00033ED0" w:rsidRDefault="00033ED0" w:rsidP="00033ED0"/>
    <w:p w14:paraId="26957DD8" w14:textId="77777777" w:rsidR="00033ED0" w:rsidRDefault="00033ED0" w:rsidP="00033ED0"/>
    <w:p w14:paraId="5009A128" w14:textId="77777777" w:rsidR="00033ED0" w:rsidRDefault="00033ED0" w:rsidP="00033ED0"/>
    <w:p w14:paraId="1C7865A2" w14:textId="77777777" w:rsidR="00033ED0" w:rsidRDefault="00033ED0" w:rsidP="00033ED0"/>
    <w:p w14:paraId="51DFB31E" w14:textId="77777777" w:rsidR="00033ED0" w:rsidRDefault="00033ED0" w:rsidP="00033ED0">
      <w:pPr>
        <w:widowControl/>
        <w:jc w:val="left"/>
      </w:pPr>
    </w:p>
    <w:p w14:paraId="0DE779BE" w14:textId="77777777" w:rsidR="00033ED0" w:rsidRDefault="00033ED0" w:rsidP="00033ED0">
      <w:pPr>
        <w:widowControl/>
        <w:jc w:val="left"/>
      </w:pPr>
    </w:p>
    <w:p w14:paraId="04361A76" w14:textId="77777777" w:rsidR="00033ED0" w:rsidRDefault="00033ED0" w:rsidP="00033ED0">
      <w:pPr>
        <w:pStyle w:val="ac"/>
      </w:pPr>
      <w:r>
        <w:rPr>
          <w:rFonts w:hint="eastAsia"/>
        </w:rPr>
        <w:t>問</w:t>
      </w:r>
      <w:r>
        <w:t>10－１　問10の質問で「いる」と答えた人にお聞きします。</w:t>
      </w:r>
      <w:r>
        <w:rPr>
          <w:rFonts w:hint="eastAsia"/>
        </w:rPr>
        <w:t>あなたがお世話している人は誰ですか。</w:t>
      </w:r>
    </w:p>
    <w:p w14:paraId="2AA1C955" w14:textId="77777777" w:rsidR="00033ED0" w:rsidRDefault="00033ED0" w:rsidP="00033ED0">
      <w:pPr>
        <w:pStyle w:val="ab"/>
        <w:ind w:right="4649"/>
      </w:pPr>
      <w:r w:rsidRPr="00061BEB">
        <w:rPr>
          <w:noProof/>
        </w:rPr>
        <w:drawing>
          <wp:anchor distT="0" distB="0" distL="114300" distR="114300" simplePos="0" relativeHeight="251893760" behindDoc="0" locked="0" layoutInCell="1" allowOverlap="1" wp14:anchorId="6AA1729D" wp14:editId="34620AE1">
            <wp:simplePos x="0" y="0"/>
            <wp:positionH relativeFrom="column">
              <wp:posOffset>3239770</wp:posOffset>
            </wp:positionH>
            <wp:positionV relativeFrom="paragraph">
              <wp:posOffset>-35560</wp:posOffset>
            </wp:positionV>
            <wp:extent cx="3360420" cy="2453640"/>
            <wp:effectExtent l="0" t="0" r="0" b="0"/>
            <wp:wrapNone/>
            <wp:docPr id="213468977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「母親」、「兄弟・姉妹」の割合が</w:t>
      </w:r>
      <w:r>
        <w:t>51.7％と最も高く、次いで「父親」の割合が32.8％となっています。</w:t>
      </w:r>
    </w:p>
    <w:p w14:paraId="1BB578A7" w14:textId="77777777" w:rsidR="00033ED0" w:rsidRDefault="00033ED0" w:rsidP="00033ED0"/>
    <w:p w14:paraId="1BE2700B" w14:textId="77777777" w:rsidR="00033ED0" w:rsidRDefault="00033ED0" w:rsidP="00033ED0"/>
    <w:p w14:paraId="58F11383" w14:textId="77777777" w:rsidR="00033ED0" w:rsidRDefault="00033ED0" w:rsidP="00033ED0"/>
    <w:p w14:paraId="3386674D" w14:textId="77777777" w:rsidR="00033ED0" w:rsidRDefault="00033ED0" w:rsidP="00033ED0"/>
    <w:p w14:paraId="4635BF3A" w14:textId="77777777" w:rsidR="00033ED0" w:rsidRDefault="00033ED0" w:rsidP="00033ED0"/>
    <w:p w14:paraId="16F5EE23" w14:textId="77777777" w:rsidR="00033ED0" w:rsidRDefault="00033ED0" w:rsidP="00033ED0"/>
    <w:p w14:paraId="73BD74ED" w14:textId="77777777" w:rsidR="00033ED0" w:rsidRDefault="00033ED0" w:rsidP="00033ED0"/>
    <w:p w14:paraId="463B9B7D" w14:textId="77777777" w:rsidR="00033ED0" w:rsidRDefault="00033ED0" w:rsidP="00033ED0">
      <w:pPr>
        <w:widowControl/>
        <w:jc w:val="left"/>
      </w:pPr>
      <w:r>
        <w:br w:type="page"/>
      </w:r>
    </w:p>
    <w:p w14:paraId="77C8D9C2" w14:textId="77777777" w:rsidR="00033ED0" w:rsidRDefault="00033ED0" w:rsidP="00033ED0">
      <w:pPr>
        <w:pStyle w:val="ac"/>
      </w:pPr>
      <w:r>
        <w:rPr>
          <w:rFonts w:hint="eastAsia"/>
        </w:rPr>
        <w:lastRenderedPageBreak/>
        <w:t>問</w:t>
      </w:r>
      <w:r>
        <w:t>10－２　問10の質問で「いる」と答えた人にお聞きします。</w:t>
      </w:r>
      <w:r>
        <w:rPr>
          <w:rFonts w:hint="eastAsia"/>
        </w:rPr>
        <w:t>お世話をしていることで、以下のような経験をしたことはありますか。</w:t>
      </w:r>
    </w:p>
    <w:p w14:paraId="6F56CF06" w14:textId="77777777" w:rsidR="00033ED0" w:rsidRDefault="00033ED0" w:rsidP="00033ED0">
      <w:pPr>
        <w:pStyle w:val="ab"/>
        <w:ind w:right="4649"/>
      </w:pPr>
      <w:r w:rsidRPr="00061BEB">
        <w:rPr>
          <w:noProof/>
        </w:rPr>
        <w:drawing>
          <wp:anchor distT="0" distB="0" distL="114300" distR="114300" simplePos="0" relativeHeight="251894784" behindDoc="0" locked="0" layoutInCell="1" allowOverlap="1" wp14:anchorId="569D1905" wp14:editId="30482EEF">
            <wp:simplePos x="0" y="0"/>
            <wp:positionH relativeFrom="column">
              <wp:posOffset>3239770</wp:posOffset>
            </wp:positionH>
            <wp:positionV relativeFrom="paragraph">
              <wp:posOffset>-35560</wp:posOffset>
            </wp:positionV>
            <wp:extent cx="3360420" cy="3672840"/>
            <wp:effectExtent l="0" t="0" r="0" b="0"/>
            <wp:wrapNone/>
            <wp:docPr id="68940933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「特にない」の割合が</w:t>
      </w:r>
      <w:r>
        <w:t>51.7％と最も高く、次いで「自分の時間が取れない」の割合が19.0％、「学校を休んでしまう」の割合が12.1％となっています。</w:t>
      </w:r>
    </w:p>
    <w:p w14:paraId="70511A94" w14:textId="77777777" w:rsidR="00033ED0" w:rsidRDefault="00033ED0" w:rsidP="00033ED0"/>
    <w:p w14:paraId="72759447" w14:textId="77777777" w:rsidR="00033ED0" w:rsidRDefault="00033ED0" w:rsidP="00033ED0"/>
    <w:p w14:paraId="23C65304" w14:textId="77777777" w:rsidR="00033ED0" w:rsidRDefault="00033ED0" w:rsidP="00033ED0"/>
    <w:p w14:paraId="0A6B9799" w14:textId="77777777" w:rsidR="00033ED0" w:rsidRDefault="00033ED0" w:rsidP="00033ED0"/>
    <w:p w14:paraId="5CA38592" w14:textId="77777777" w:rsidR="00033ED0" w:rsidRDefault="00033ED0" w:rsidP="00033ED0"/>
    <w:p w14:paraId="08482CB3" w14:textId="77777777" w:rsidR="00033ED0" w:rsidRDefault="00033ED0" w:rsidP="00033ED0"/>
    <w:p w14:paraId="53E78FC4" w14:textId="77777777" w:rsidR="00033ED0" w:rsidRDefault="00033ED0" w:rsidP="00033ED0"/>
    <w:p w14:paraId="758329A4" w14:textId="77777777" w:rsidR="00033ED0" w:rsidRDefault="00033ED0" w:rsidP="00033ED0"/>
    <w:p w14:paraId="43E177CE" w14:textId="77777777" w:rsidR="00033ED0" w:rsidRDefault="00033ED0" w:rsidP="00033ED0"/>
    <w:p w14:paraId="3BBE0429" w14:textId="77777777" w:rsidR="00033ED0" w:rsidRDefault="00033ED0" w:rsidP="00033ED0"/>
    <w:p w14:paraId="03B26912" w14:textId="77777777" w:rsidR="00033ED0" w:rsidRDefault="00033ED0" w:rsidP="00033ED0"/>
    <w:p w14:paraId="6E7598A6" w14:textId="77777777" w:rsidR="00033ED0" w:rsidRDefault="00033ED0" w:rsidP="00033ED0"/>
    <w:p w14:paraId="306E1297" w14:textId="77777777" w:rsidR="00033ED0" w:rsidRDefault="00033ED0" w:rsidP="00033ED0"/>
    <w:p w14:paraId="09CBEF1E" w14:textId="77777777" w:rsidR="00033ED0" w:rsidRDefault="00033ED0" w:rsidP="00033ED0"/>
    <w:p w14:paraId="6FA11794" w14:textId="77777777" w:rsidR="00033ED0" w:rsidRDefault="00033ED0" w:rsidP="00033ED0"/>
    <w:p w14:paraId="12128620" w14:textId="77777777" w:rsidR="00033ED0" w:rsidRDefault="00033ED0" w:rsidP="00033ED0"/>
    <w:p w14:paraId="6BB028C1" w14:textId="77777777" w:rsidR="00033ED0" w:rsidRDefault="00033ED0" w:rsidP="00033ED0"/>
    <w:p w14:paraId="6018579E" w14:textId="77777777" w:rsidR="00033ED0" w:rsidRDefault="00033ED0" w:rsidP="00033ED0"/>
    <w:p w14:paraId="20E62AA2" w14:textId="77777777" w:rsidR="00033ED0" w:rsidRDefault="00033ED0" w:rsidP="00033ED0">
      <w:pPr>
        <w:widowControl/>
        <w:jc w:val="left"/>
      </w:pPr>
      <w:r>
        <w:br w:type="page"/>
      </w:r>
    </w:p>
    <w:p w14:paraId="38FE4159" w14:textId="77777777" w:rsidR="00033ED0" w:rsidRPr="00F85C26" w:rsidRDefault="00033ED0" w:rsidP="00033ED0">
      <w:pPr>
        <w:pStyle w:val="3"/>
        <w:snapToGrid w:val="0"/>
        <w:ind w:leftChars="100" w:left="210"/>
        <w:rPr>
          <w:rFonts w:hAnsi="BIZ UDゴシック" w:cs="Times New Roman"/>
          <w:sz w:val="28"/>
          <w:szCs w:val="24"/>
        </w:rPr>
      </w:pPr>
      <w:bookmarkStart w:id="54" w:name="_Toc178273488"/>
      <w:r w:rsidRPr="00F85C26">
        <w:rPr>
          <w:rFonts w:hAnsi="BIZ UDゴシック" w:cs="Times New Roman" w:hint="eastAsia"/>
          <w:sz w:val="28"/>
          <w:szCs w:val="24"/>
        </w:rPr>
        <w:lastRenderedPageBreak/>
        <w:t>（</w:t>
      </w:r>
      <w:r>
        <w:rPr>
          <w:rFonts w:hAnsi="BIZ UDゴシック" w:cs="Times New Roman" w:hint="eastAsia"/>
          <w:sz w:val="28"/>
          <w:szCs w:val="24"/>
        </w:rPr>
        <w:t>３</w:t>
      </w:r>
      <w:r w:rsidRPr="00F85C26">
        <w:rPr>
          <w:rFonts w:hAnsi="BIZ UDゴシック" w:cs="Times New Roman" w:hint="eastAsia"/>
          <w:sz w:val="28"/>
          <w:szCs w:val="24"/>
        </w:rPr>
        <w:t>）あなたの気持ちや困っていること、つらいことの相談について</w:t>
      </w:r>
      <w:bookmarkEnd w:id="54"/>
    </w:p>
    <w:p w14:paraId="0D1DCB87" w14:textId="77777777" w:rsidR="00033ED0" w:rsidRDefault="00033ED0" w:rsidP="00033ED0">
      <w:pPr>
        <w:pStyle w:val="ac"/>
      </w:pPr>
      <w:r>
        <w:rPr>
          <w:rFonts w:hint="eastAsia"/>
        </w:rPr>
        <w:t>問</w:t>
      </w:r>
      <w:r>
        <w:t>11　あなたは、今、自分が幸せだと思いますか。</w:t>
      </w:r>
    </w:p>
    <w:p w14:paraId="4B15A580" w14:textId="77777777" w:rsidR="00033ED0" w:rsidRDefault="00033ED0" w:rsidP="00033ED0">
      <w:pPr>
        <w:pStyle w:val="ab"/>
        <w:ind w:right="4649"/>
      </w:pPr>
      <w:r w:rsidRPr="00061BEB">
        <w:rPr>
          <w:noProof/>
        </w:rPr>
        <w:drawing>
          <wp:anchor distT="0" distB="0" distL="114300" distR="114300" simplePos="0" relativeHeight="251895808" behindDoc="0" locked="0" layoutInCell="1" allowOverlap="1" wp14:anchorId="179754D6" wp14:editId="5C3D4E74">
            <wp:simplePos x="0" y="0"/>
            <wp:positionH relativeFrom="column">
              <wp:posOffset>3239770</wp:posOffset>
            </wp:positionH>
            <wp:positionV relativeFrom="paragraph">
              <wp:posOffset>-35560</wp:posOffset>
            </wp:positionV>
            <wp:extent cx="3360420" cy="2148840"/>
            <wp:effectExtent l="0" t="0" r="0" b="0"/>
            <wp:wrapNone/>
            <wp:docPr id="62090574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65.0％と最も高く、次いで「どちらかと言えばそう思う」の割合が28.8％となっています。</w:t>
      </w:r>
    </w:p>
    <w:p w14:paraId="187B06D4" w14:textId="77777777" w:rsidR="00033ED0" w:rsidRDefault="00033ED0" w:rsidP="00033ED0"/>
    <w:p w14:paraId="42C1B900" w14:textId="77777777" w:rsidR="00033ED0" w:rsidRDefault="00033ED0" w:rsidP="00033ED0"/>
    <w:p w14:paraId="1CE30181" w14:textId="77777777" w:rsidR="00033ED0" w:rsidRDefault="00033ED0" w:rsidP="00033ED0"/>
    <w:p w14:paraId="4BBD76CC" w14:textId="77777777" w:rsidR="00033ED0" w:rsidRDefault="00033ED0" w:rsidP="00033ED0"/>
    <w:p w14:paraId="3E834E25" w14:textId="77777777" w:rsidR="00033ED0" w:rsidRDefault="00033ED0" w:rsidP="00033ED0"/>
    <w:p w14:paraId="4E59B9B5" w14:textId="77777777" w:rsidR="00033ED0" w:rsidRDefault="00033ED0" w:rsidP="00033ED0"/>
    <w:p w14:paraId="63362D8B" w14:textId="77777777" w:rsidR="00033ED0" w:rsidRDefault="00033ED0" w:rsidP="00033ED0"/>
    <w:p w14:paraId="307E10B4" w14:textId="77777777" w:rsidR="00033ED0" w:rsidRDefault="00033ED0" w:rsidP="00033ED0">
      <w:pPr>
        <w:widowControl/>
        <w:jc w:val="left"/>
      </w:pPr>
    </w:p>
    <w:p w14:paraId="6F538FBF" w14:textId="77777777" w:rsidR="00033ED0" w:rsidRDefault="00033ED0" w:rsidP="00033ED0">
      <w:pPr>
        <w:pStyle w:val="ac"/>
      </w:pPr>
      <w:r>
        <w:rPr>
          <w:rFonts w:hint="eastAsia"/>
        </w:rPr>
        <w:t>問</w:t>
      </w:r>
      <w:r>
        <w:t>12　あなたが日常生活の中で感じていることについてお答えください。</w:t>
      </w:r>
    </w:p>
    <w:p w14:paraId="73BE81BA" w14:textId="77777777" w:rsidR="00033ED0" w:rsidRPr="00CD0B1C" w:rsidRDefault="00033ED0" w:rsidP="00033ED0">
      <w:pPr>
        <w:pStyle w:val="4"/>
        <w:rPr>
          <w:rFonts w:hAnsi="BIZ UDゴシック"/>
        </w:rPr>
      </w:pPr>
      <w:r w:rsidRPr="00CD0B1C">
        <w:rPr>
          <w:rFonts w:hAnsi="BIZ UDゴシック" w:hint="eastAsia"/>
        </w:rPr>
        <w:t>自分のことが好きだ</w:t>
      </w:r>
    </w:p>
    <w:p w14:paraId="6E83B9C6" w14:textId="77777777" w:rsidR="00033ED0" w:rsidRDefault="00033ED0" w:rsidP="00033ED0">
      <w:pPr>
        <w:pStyle w:val="ab"/>
        <w:ind w:right="4649"/>
      </w:pPr>
      <w:r w:rsidRPr="00061BEB">
        <w:rPr>
          <w:noProof/>
        </w:rPr>
        <w:drawing>
          <wp:anchor distT="0" distB="0" distL="114300" distR="114300" simplePos="0" relativeHeight="251896832" behindDoc="0" locked="0" layoutInCell="1" allowOverlap="1" wp14:anchorId="0AF894AF" wp14:editId="36F7AADB">
            <wp:simplePos x="0" y="0"/>
            <wp:positionH relativeFrom="column">
              <wp:posOffset>3239770</wp:posOffset>
            </wp:positionH>
            <wp:positionV relativeFrom="paragraph">
              <wp:posOffset>-35560</wp:posOffset>
            </wp:positionV>
            <wp:extent cx="3360420" cy="2148840"/>
            <wp:effectExtent l="0" t="0" r="0" b="0"/>
            <wp:wrapNone/>
            <wp:docPr id="214477984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41.9％と最も高く、次いで「そう思う」の割合が31.5％、「あまりそう思わない」の割合が18.9％となっています。</w:t>
      </w:r>
    </w:p>
    <w:p w14:paraId="4E7ACED9" w14:textId="77777777" w:rsidR="00033ED0" w:rsidRDefault="00033ED0" w:rsidP="00033ED0"/>
    <w:p w14:paraId="585E46A7" w14:textId="77777777" w:rsidR="00033ED0" w:rsidRDefault="00033ED0" w:rsidP="00033ED0"/>
    <w:p w14:paraId="33C95D1E" w14:textId="77777777" w:rsidR="00033ED0" w:rsidRDefault="00033ED0" w:rsidP="00033ED0"/>
    <w:p w14:paraId="4F0629AE" w14:textId="77777777" w:rsidR="00033ED0" w:rsidRDefault="00033ED0" w:rsidP="00033ED0"/>
    <w:p w14:paraId="3A79D3A0" w14:textId="77777777" w:rsidR="00033ED0" w:rsidRDefault="00033ED0" w:rsidP="00033ED0"/>
    <w:p w14:paraId="6EB86BAD" w14:textId="77777777" w:rsidR="00033ED0" w:rsidRDefault="00033ED0" w:rsidP="00033ED0"/>
    <w:p w14:paraId="3407C1C9" w14:textId="77777777" w:rsidR="00033ED0" w:rsidRDefault="00033ED0" w:rsidP="00033ED0"/>
    <w:p w14:paraId="28A21244" w14:textId="77777777" w:rsidR="00033ED0" w:rsidRDefault="00033ED0" w:rsidP="00033ED0"/>
    <w:p w14:paraId="6CA370CD" w14:textId="77777777" w:rsidR="00033ED0" w:rsidRDefault="00033ED0" w:rsidP="00033ED0">
      <w:pPr>
        <w:pStyle w:val="4"/>
      </w:pPr>
      <w:r>
        <w:rPr>
          <w:rFonts w:hint="eastAsia"/>
        </w:rPr>
        <w:t>自分に自信がある</w:t>
      </w:r>
    </w:p>
    <w:p w14:paraId="552B47DB" w14:textId="77777777" w:rsidR="00033ED0" w:rsidRDefault="00033ED0" w:rsidP="00033ED0">
      <w:pPr>
        <w:pStyle w:val="ab"/>
        <w:ind w:right="4649"/>
      </w:pPr>
      <w:r w:rsidRPr="00061BEB">
        <w:rPr>
          <w:noProof/>
        </w:rPr>
        <w:drawing>
          <wp:anchor distT="0" distB="0" distL="114300" distR="114300" simplePos="0" relativeHeight="251897856" behindDoc="0" locked="0" layoutInCell="1" allowOverlap="1" wp14:anchorId="4C3BC3A1" wp14:editId="566270EB">
            <wp:simplePos x="0" y="0"/>
            <wp:positionH relativeFrom="column">
              <wp:posOffset>3239770</wp:posOffset>
            </wp:positionH>
            <wp:positionV relativeFrom="paragraph">
              <wp:posOffset>-35560</wp:posOffset>
            </wp:positionV>
            <wp:extent cx="3360420" cy="2148840"/>
            <wp:effectExtent l="0" t="0" r="0" b="0"/>
            <wp:wrapNone/>
            <wp:docPr id="36335152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36.9％と最も高く、次いで「あまりそう思わない」の割合が31.1％、「そう思う」の割合が23.8％となっています。</w:t>
      </w:r>
    </w:p>
    <w:p w14:paraId="78707F3C" w14:textId="77777777" w:rsidR="00033ED0" w:rsidRDefault="00033ED0" w:rsidP="00033ED0"/>
    <w:p w14:paraId="0ECE2978" w14:textId="77777777" w:rsidR="00033ED0" w:rsidRDefault="00033ED0" w:rsidP="00033ED0"/>
    <w:p w14:paraId="1619A010" w14:textId="77777777" w:rsidR="00033ED0" w:rsidRDefault="00033ED0" w:rsidP="00033ED0"/>
    <w:p w14:paraId="701E3384" w14:textId="77777777" w:rsidR="00033ED0" w:rsidRDefault="00033ED0" w:rsidP="00033ED0"/>
    <w:p w14:paraId="51AB4783" w14:textId="77777777" w:rsidR="00033ED0" w:rsidRDefault="00033ED0" w:rsidP="00033ED0"/>
    <w:p w14:paraId="32E35078" w14:textId="77777777" w:rsidR="00033ED0" w:rsidRDefault="00033ED0" w:rsidP="00033ED0"/>
    <w:p w14:paraId="5592EA4D" w14:textId="77777777" w:rsidR="00033ED0" w:rsidRDefault="00033ED0" w:rsidP="00033ED0">
      <w:pPr>
        <w:widowControl/>
        <w:jc w:val="left"/>
      </w:pPr>
      <w:r>
        <w:br w:type="page"/>
      </w:r>
    </w:p>
    <w:p w14:paraId="00337C98" w14:textId="77777777" w:rsidR="00033ED0" w:rsidRPr="00DD1457" w:rsidRDefault="00033ED0" w:rsidP="00033ED0">
      <w:pPr>
        <w:pStyle w:val="4"/>
        <w:rPr>
          <w:rFonts w:hAnsi="BIZ UDゴシック"/>
        </w:rPr>
      </w:pPr>
      <w:r w:rsidRPr="00DD1457">
        <w:rPr>
          <w:rFonts w:hAnsi="BIZ UDゴシック" w:hint="eastAsia"/>
        </w:rPr>
        <w:lastRenderedPageBreak/>
        <w:t>自分の考えをはっきり相手に伝えることができる</w:t>
      </w:r>
    </w:p>
    <w:p w14:paraId="523F86EB" w14:textId="77777777" w:rsidR="00033ED0" w:rsidRDefault="00033ED0" w:rsidP="00033ED0">
      <w:pPr>
        <w:pStyle w:val="ab"/>
        <w:ind w:right="4649"/>
      </w:pPr>
      <w:r w:rsidRPr="00061BEB">
        <w:rPr>
          <w:noProof/>
        </w:rPr>
        <w:drawing>
          <wp:anchor distT="0" distB="0" distL="114300" distR="114300" simplePos="0" relativeHeight="251898880" behindDoc="0" locked="0" layoutInCell="1" allowOverlap="1" wp14:anchorId="6C508C22" wp14:editId="1992CDA7">
            <wp:simplePos x="0" y="0"/>
            <wp:positionH relativeFrom="column">
              <wp:posOffset>3239770</wp:posOffset>
            </wp:positionH>
            <wp:positionV relativeFrom="paragraph">
              <wp:posOffset>-35560</wp:posOffset>
            </wp:positionV>
            <wp:extent cx="3360420" cy="2148840"/>
            <wp:effectExtent l="0" t="0" r="0" b="0"/>
            <wp:wrapNone/>
            <wp:docPr id="72077214"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43.4％と最も高く、次いで「そう思う」の割合が28.8％、「あまりそう思わない」の割合が22.1％となっています。</w:t>
      </w:r>
    </w:p>
    <w:p w14:paraId="6A27CBF2" w14:textId="77777777" w:rsidR="00033ED0" w:rsidRDefault="00033ED0" w:rsidP="00033ED0"/>
    <w:p w14:paraId="13C804B1" w14:textId="77777777" w:rsidR="00033ED0" w:rsidRDefault="00033ED0" w:rsidP="00033ED0"/>
    <w:p w14:paraId="7B68C4DA" w14:textId="77777777" w:rsidR="00033ED0" w:rsidRDefault="00033ED0" w:rsidP="00033ED0"/>
    <w:p w14:paraId="7D54D521" w14:textId="77777777" w:rsidR="00033ED0" w:rsidRDefault="00033ED0" w:rsidP="00033ED0"/>
    <w:p w14:paraId="3A814F98" w14:textId="77777777" w:rsidR="00033ED0" w:rsidRDefault="00033ED0" w:rsidP="00033ED0"/>
    <w:p w14:paraId="0DD756C2" w14:textId="77777777" w:rsidR="00033ED0" w:rsidRDefault="00033ED0" w:rsidP="00033ED0"/>
    <w:p w14:paraId="19281078" w14:textId="77777777" w:rsidR="00033ED0" w:rsidRDefault="00033ED0" w:rsidP="00033ED0"/>
    <w:p w14:paraId="310C83B7" w14:textId="77777777" w:rsidR="00033ED0" w:rsidRDefault="00033ED0" w:rsidP="00033ED0"/>
    <w:p w14:paraId="4825DF31" w14:textId="77777777" w:rsidR="00033ED0" w:rsidRPr="00DD1457" w:rsidRDefault="00033ED0" w:rsidP="00033ED0">
      <w:pPr>
        <w:pStyle w:val="4"/>
        <w:rPr>
          <w:rFonts w:hAnsi="BIZ UDゴシック"/>
        </w:rPr>
      </w:pPr>
      <w:r w:rsidRPr="00DD1457">
        <w:rPr>
          <w:rFonts w:hAnsi="BIZ UDゴシック" w:hint="eastAsia"/>
        </w:rPr>
        <w:t>大人は信用できる</w:t>
      </w:r>
    </w:p>
    <w:p w14:paraId="6FF0413A" w14:textId="77777777" w:rsidR="00033ED0" w:rsidRDefault="00033ED0" w:rsidP="00033ED0">
      <w:pPr>
        <w:pStyle w:val="ab"/>
        <w:ind w:right="4649"/>
      </w:pPr>
      <w:r w:rsidRPr="00061BEB">
        <w:rPr>
          <w:noProof/>
        </w:rPr>
        <w:drawing>
          <wp:anchor distT="0" distB="0" distL="114300" distR="114300" simplePos="0" relativeHeight="251899904" behindDoc="0" locked="0" layoutInCell="1" allowOverlap="1" wp14:anchorId="13D0E083" wp14:editId="2FE830D2">
            <wp:simplePos x="0" y="0"/>
            <wp:positionH relativeFrom="column">
              <wp:posOffset>3239770</wp:posOffset>
            </wp:positionH>
            <wp:positionV relativeFrom="paragraph">
              <wp:posOffset>-35560</wp:posOffset>
            </wp:positionV>
            <wp:extent cx="3360420" cy="2148840"/>
            <wp:effectExtent l="0" t="0" r="0" b="0"/>
            <wp:wrapNone/>
            <wp:docPr id="1578145264"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48.0％と最も高く、次いで「そう思う」の割合が28.2％、「あまりそう思わない」の割合が19.9％となっています。</w:t>
      </w:r>
    </w:p>
    <w:p w14:paraId="6F033385" w14:textId="77777777" w:rsidR="00033ED0" w:rsidRDefault="00033ED0" w:rsidP="00033ED0"/>
    <w:p w14:paraId="68DC736B" w14:textId="77777777" w:rsidR="00033ED0" w:rsidRDefault="00033ED0" w:rsidP="00033ED0"/>
    <w:p w14:paraId="6C44C4AF" w14:textId="77777777" w:rsidR="00033ED0" w:rsidRDefault="00033ED0" w:rsidP="00033ED0"/>
    <w:p w14:paraId="253A4E3C" w14:textId="77777777" w:rsidR="00033ED0" w:rsidRDefault="00033ED0" w:rsidP="00033ED0"/>
    <w:p w14:paraId="48D81390" w14:textId="77777777" w:rsidR="00033ED0" w:rsidRDefault="00033ED0" w:rsidP="00033ED0"/>
    <w:p w14:paraId="247344E5" w14:textId="77777777" w:rsidR="00033ED0" w:rsidRDefault="00033ED0" w:rsidP="00033ED0"/>
    <w:p w14:paraId="7526C6E7" w14:textId="77777777" w:rsidR="00033ED0" w:rsidRDefault="00033ED0" w:rsidP="00033ED0"/>
    <w:p w14:paraId="6BA97138" w14:textId="77777777" w:rsidR="00033ED0" w:rsidRDefault="00033ED0" w:rsidP="00033ED0"/>
    <w:p w14:paraId="5E69615C" w14:textId="77777777" w:rsidR="00033ED0" w:rsidRPr="00DD1457" w:rsidRDefault="00033ED0" w:rsidP="00033ED0">
      <w:pPr>
        <w:pStyle w:val="4"/>
        <w:rPr>
          <w:rFonts w:hAnsi="BIZ UDゴシック"/>
        </w:rPr>
      </w:pPr>
      <w:r w:rsidRPr="00DD1457">
        <w:rPr>
          <w:rFonts w:hAnsi="BIZ UDゴシック" w:hint="eastAsia"/>
        </w:rPr>
        <w:t>まわりの人から大切にされていると感じる</w:t>
      </w:r>
    </w:p>
    <w:p w14:paraId="0BC8F58B" w14:textId="77777777" w:rsidR="00033ED0" w:rsidRDefault="00033ED0" w:rsidP="00033ED0">
      <w:pPr>
        <w:pStyle w:val="ab"/>
        <w:ind w:right="4649"/>
      </w:pPr>
      <w:r w:rsidRPr="00061BEB">
        <w:rPr>
          <w:noProof/>
        </w:rPr>
        <w:drawing>
          <wp:anchor distT="0" distB="0" distL="114300" distR="114300" simplePos="0" relativeHeight="251900928" behindDoc="0" locked="0" layoutInCell="1" allowOverlap="1" wp14:anchorId="2908251D" wp14:editId="79A5C81F">
            <wp:simplePos x="0" y="0"/>
            <wp:positionH relativeFrom="column">
              <wp:posOffset>3239770</wp:posOffset>
            </wp:positionH>
            <wp:positionV relativeFrom="paragraph">
              <wp:posOffset>-35560</wp:posOffset>
            </wp:positionV>
            <wp:extent cx="3360420" cy="2148840"/>
            <wp:effectExtent l="0" t="0" r="0" b="0"/>
            <wp:wrapNone/>
            <wp:docPr id="589418829"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「まあそう思う」の割合が</w:t>
      </w:r>
      <w:r>
        <w:t>46.6％と最も高く、次いで「そう思う」の割合が44.0％となっています。</w:t>
      </w:r>
    </w:p>
    <w:p w14:paraId="37809749" w14:textId="77777777" w:rsidR="00033ED0" w:rsidRDefault="00033ED0" w:rsidP="00033ED0"/>
    <w:p w14:paraId="5B38916D" w14:textId="77777777" w:rsidR="00033ED0" w:rsidRDefault="00033ED0" w:rsidP="00033ED0"/>
    <w:p w14:paraId="242FEE7F" w14:textId="77777777" w:rsidR="00033ED0" w:rsidRDefault="00033ED0" w:rsidP="00033ED0"/>
    <w:p w14:paraId="5DDD4731" w14:textId="77777777" w:rsidR="00033ED0" w:rsidRDefault="00033ED0" w:rsidP="00033ED0"/>
    <w:p w14:paraId="0D010077" w14:textId="77777777" w:rsidR="00033ED0" w:rsidRDefault="00033ED0" w:rsidP="00033ED0"/>
    <w:p w14:paraId="7A7B8AA7" w14:textId="77777777" w:rsidR="00033ED0" w:rsidRDefault="00033ED0" w:rsidP="00033ED0"/>
    <w:p w14:paraId="70831610" w14:textId="77777777" w:rsidR="00033ED0" w:rsidRDefault="00033ED0" w:rsidP="00033ED0"/>
    <w:p w14:paraId="6FF24524" w14:textId="77777777" w:rsidR="00033ED0" w:rsidRDefault="00033ED0" w:rsidP="00033ED0"/>
    <w:p w14:paraId="3C53747C" w14:textId="77777777" w:rsidR="00033ED0" w:rsidRDefault="00033ED0" w:rsidP="00033ED0">
      <w:pPr>
        <w:widowControl/>
        <w:jc w:val="left"/>
      </w:pPr>
      <w:r>
        <w:br w:type="page"/>
      </w:r>
    </w:p>
    <w:p w14:paraId="68A87D01" w14:textId="77777777" w:rsidR="00033ED0" w:rsidRDefault="00033ED0" w:rsidP="00033ED0">
      <w:pPr>
        <w:pStyle w:val="4"/>
      </w:pPr>
      <w:r>
        <w:rPr>
          <w:rFonts w:hint="eastAsia"/>
        </w:rPr>
        <w:lastRenderedPageBreak/>
        <w:t>学校にいる時間は楽しい</w:t>
      </w:r>
    </w:p>
    <w:p w14:paraId="22D085E7" w14:textId="77777777" w:rsidR="00033ED0" w:rsidRDefault="00033ED0" w:rsidP="00033ED0">
      <w:pPr>
        <w:pStyle w:val="ab"/>
        <w:ind w:right="4649"/>
      </w:pPr>
      <w:r w:rsidRPr="00061BEB">
        <w:rPr>
          <w:noProof/>
        </w:rPr>
        <w:drawing>
          <wp:anchor distT="0" distB="0" distL="114300" distR="114300" simplePos="0" relativeHeight="251901952" behindDoc="0" locked="0" layoutInCell="1" allowOverlap="1" wp14:anchorId="51406548" wp14:editId="67FB3350">
            <wp:simplePos x="0" y="0"/>
            <wp:positionH relativeFrom="column">
              <wp:posOffset>3239770</wp:posOffset>
            </wp:positionH>
            <wp:positionV relativeFrom="paragraph">
              <wp:posOffset>-35560</wp:posOffset>
            </wp:positionV>
            <wp:extent cx="3360420" cy="2148840"/>
            <wp:effectExtent l="0" t="0" r="0" b="0"/>
            <wp:wrapNone/>
            <wp:docPr id="135142622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52.8％と最も高く、次いで「まあそう思う」の割合が34.8％、「あまりそう思わない」の割合が10.3％となっています。</w:t>
      </w:r>
    </w:p>
    <w:p w14:paraId="34ADB008" w14:textId="77777777" w:rsidR="00033ED0" w:rsidRDefault="00033ED0" w:rsidP="00033ED0"/>
    <w:p w14:paraId="0646F6D4" w14:textId="77777777" w:rsidR="00033ED0" w:rsidRDefault="00033ED0" w:rsidP="00033ED0"/>
    <w:p w14:paraId="6B77E746" w14:textId="77777777" w:rsidR="00033ED0" w:rsidRDefault="00033ED0" w:rsidP="00033ED0"/>
    <w:p w14:paraId="71F05479" w14:textId="77777777" w:rsidR="00033ED0" w:rsidRDefault="00033ED0" w:rsidP="00033ED0"/>
    <w:p w14:paraId="2BE5A377" w14:textId="77777777" w:rsidR="00033ED0" w:rsidRDefault="00033ED0" w:rsidP="00033ED0"/>
    <w:p w14:paraId="23BCC94D" w14:textId="77777777" w:rsidR="00033ED0" w:rsidRDefault="00033ED0" w:rsidP="00033ED0"/>
    <w:p w14:paraId="1C8343E0" w14:textId="77777777" w:rsidR="00033ED0" w:rsidRDefault="00033ED0" w:rsidP="00033ED0"/>
    <w:p w14:paraId="72CFA4FD" w14:textId="77777777" w:rsidR="00033ED0" w:rsidRDefault="00033ED0" w:rsidP="00033ED0"/>
    <w:p w14:paraId="22F97C17" w14:textId="77777777" w:rsidR="00033ED0" w:rsidRDefault="00033ED0" w:rsidP="00033ED0">
      <w:pPr>
        <w:pStyle w:val="4"/>
      </w:pPr>
      <w:r>
        <w:rPr>
          <w:rFonts w:hint="eastAsia"/>
        </w:rPr>
        <w:t>自分の将来の夢や目標を持っている</w:t>
      </w:r>
    </w:p>
    <w:p w14:paraId="581A53B3" w14:textId="77777777" w:rsidR="00033ED0" w:rsidRDefault="00033ED0" w:rsidP="00033ED0">
      <w:pPr>
        <w:pStyle w:val="ab"/>
        <w:ind w:right="4649"/>
      </w:pPr>
      <w:r w:rsidRPr="00061BEB">
        <w:rPr>
          <w:noProof/>
        </w:rPr>
        <w:drawing>
          <wp:anchor distT="0" distB="0" distL="114300" distR="114300" simplePos="0" relativeHeight="251902976" behindDoc="0" locked="0" layoutInCell="1" allowOverlap="1" wp14:anchorId="28351420" wp14:editId="2AEC6D30">
            <wp:simplePos x="0" y="0"/>
            <wp:positionH relativeFrom="column">
              <wp:posOffset>3239770</wp:posOffset>
            </wp:positionH>
            <wp:positionV relativeFrom="paragraph">
              <wp:posOffset>-35560</wp:posOffset>
            </wp:positionV>
            <wp:extent cx="3360420" cy="2148840"/>
            <wp:effectExtent l="0" t="0" r="0" b="0"/>
            <wp:wrapNone/>
            <wp:docPr id="44587667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44.6％と最も高く、次いで「まあそう思う」の割合が29.8％、「あまりそう思わない」の割合が16.7％となっています。</w:t>
      </w:r>
    </w:p>
    <w:p w14:paraId="0509CF99" w14:textId="77777777" w:rsidR="00033ED0" w:rsidRDefault="00033ED0" w:rsidP="00033ED0"/>
    <w:p w14:paraId="646DE4B1" w14:textId="77777777" w:rsidR="00033ED0" w:rsidRDefault="00033ED0" w:rsidP="00033ED0"/>
    <w:p w14:paraId="66EB3869" w14:textId="77777777" w:rsidR="00033ED0" w:rsidRDefault="00033ED0" w:rsidP="00033ED0"/>
    <w:p w14:paraId="68DFF360" w14:textId="77777777" w:rsidR="00033ED0" w:rsidRDefault="00033ED0" w:rsidP="00033ED0"/>
    <w:p w14:paraId="7288A4E8" w14:textId="77777777" w:rsidR="00033ED0" w:rsidRDefault="00033ED0" w:rsidP="00033ED0"/>
    <w:p w14:paraId="7F2B3BDC" w14:textId="77777777" w:rsidR="00033ED0" w:rsidRDefault="00033ED0" w:rsidP="00033ED0"/>
    <w:p w14:paraId="38A45032" w14:textId="77777777" w:rsidR="00033ED0" w:rsidRDefault="00033ED0" w:rsidP="00033ED0"/>
    <w:p w14:paraId="12A56FF3" w14:textId="77777777" w:rsidR="00033ED0" w:rsidRDefault="00033ED0" w:rsidP="00033ED0"/>
    <w:p w14:paraId="6FC47253" w14:textId="77777777" w:rsidR="00033ED0" w:rsidRDefault="00033ED0" w:rsidP="00033ED0">
      <w:pPr>
        <w:pStyle w:val="4"/>
      </w:pPr>
      <w:r>
        <w:rPr>
          <w:rFonts w:hint="eastAsia"/>
        </w:rPr>
        <w:t>将来のためにも、今、頑張りたいと思う</w:t>
      </w:r>
    </w:p>
    <w:p w14:paraId="5E62CB11" w14:textId="77777777" w:rsidR="00033ED0" w:rsidRDefault="00033ED0" w:rsidP="00033ED0">
      <w:pPr>
        <w:pStyle w:val="ab"/>
        <w:ind w:right="4649"/>
      </w:pPr>
      <w:r w:rsidRPr="00061BEB">
        <w:rPr>
          <w:noProof/>
        </w:rPr>
        <w:drawing>
          <wp:anchor distT="0" distB="0" distL="114300" distR="114300" simplePos="0" relativeHeight="251904000" behindDoc="0" locked="0" layoutInCell="1" allowOverlap="1" wp14:anchorId="3BE3B280" wp14:editId="4B259E35">
            <wp:simplePos x="0" y="0"/>
            <wp:positionH relativeFrom="column">
              <wp:posOffset>3239770</wp:posOffset>
            </wp:positionH>
            <wp:positionV relativeFrom="paragraph">
              <wp:posOffset>-35560</wp:posOffset>
            </wp:positionV>
            <wp:extent cx="3360420" cy="2148840"/>
            <wp:effectExtent l="0" t="0" r="0" b="0"/>
            <wp:wrapNone/>
            <wp:docPr id="1056403796"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57.5％と最も高く、次いで「まあそう思う」の割合が35.5％となっています。</w:t>
      </w:r>
    </w:p>
    <w:p w14:paraId="0F154131" w14:textId="77777777" w:rsidR="00033ED0" w:rsidRDefault="00033ED0" w:rsidP="00033ED0"/>
    <w:p w14:paraId="3D72AB80" w14:textId="77777777" w:rsidR="00033ED0" w:rsidRDefault="00033ED0" w:rsidP="00033ED0"/>
    <w:p w14:paraId="732A17E7" w14:textId="77777777" w:rsidR="00033ED0" w:rsidRDefault="00033ED0" w:rsidP="00033ED0"/>
    <w:p w14:paraId="30E3E0EB" w14:textId="77777777" w:rsidR="00033ED0" w:rsidRDefault="00033ED0" w:rsidP="00033ED0"/>
    <w:p w14:paraId="313875B5" w14:textId="77777777" w:rsidR="00033ED0" w:rsidRDefault="00033ED0" w:rsidP="00033ED0"/>
    <w:p w14:paraId="5E086E87" w14:textId="77777777" w:rsidR="00033ED0" w:rsidRDefault="00033ED0" w:rsidP="00033ED0"/>
    <w:p w14:paraId="04851FB7" w14:textId="77777777" w:rsidR="00033ED0" w:rsidRDefault="00033ED0" w:rsidP="00033ED0"/>
    <w:p w14:paraId="021E6DD3" w14:textId="77777777" w:rsidR="00033ED0" w:rsidRDefault="00033ED0" w:rsidP="00033ED0">
      <w:pPr>
        <w:widowControl/>
        <w:jc w:val="left"/>
      </w:pPr>
      <w:r>
        <w:br w:type="page"/>
      </w:r>
    </w:p>
    <w:p w14:paraId="6467EFEC" w14:textId="77777777" w:rsidR="00033ED0" w:rsidRDefault="00033ED0" w:rsidP="00033ED0">
      <w:pPr>
        <w:pStyle w:val="4"/>
      </w:pPr>
      <w:r>
        <w:rPr>
          <w:rFonts w:hint="eastAsia"/>
        </w:rPr>
        <w:lastRenderedPageBreak/>
        <w:t>将来働きたいと思う</w:t>
      </w:r>
    </w:p>
    <w:p w14:paraId="026C1A64" w14:textId="77777777" w:rsidR="00033ED0" w:rsidRDefault="00033ED0" w:rsidP="00033ED0">
      <w:pPr>
        <w:pStyle w:val="ab"/>
        <w:ind w:right="4649"/>
      </w:pPr>
      <w:r w:rsidRPr="00061BEB">
        <w:rPr>
          <w:noProof/>
        </w:rPr>
        <w:drawing>
          <wp:anchor distT="0" distB="0" distL="114300" distR="114300" simplePos="0" relativeHeight="251905024" behindDoc="0" locked="0" layoutInCell="1" allowOverlap="1" wp14:anchorId="220CC896" wp14:editId="7D3333F0">
            <wp:simplePos x="0" y="0"/>
            <wp:positionH relativeFrom="column">
              <wp:posOffset>3239770</wp:posOffset>
            </wp:positionH>
            <wp:positionV relativeFrom="paragraph">
              <wp:posOffset>-35560</wp:posOffset>
            </wp:positionV>
            <wp:extent cx="3360420" cy="2148840"/>
            <wp:effectExtent l="0" t="0" r="0" b="0"/>
            <wp:wrapNone/>
            <wp:docPr id="80605135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86.5％と最も高く、次いで「まあそう思う」の割合が10.7％となっています。</w:t>
      </w:r>
    </w:p>
    <w:p w14:paraId="083D16CB" w14:textId="77777777" w:rsidR="00033ED0" w:rsidRDefault="00033ED0" w:rsidP="00033ED0"/>
    <w:p w14:paraId="2AA02086" w14:textId="77777777" w:rsidR="00033ED0" w:rsidRDefault="00033ED0" w:rsidP="00033ED0"/>
    <w:p w14:paraId="5C0C76AE" w14:textId="77777777" w:rsidR="00033ED0" w:rsidRDefault="00033ED0" w:rsidP="00033ED0"/>
    <w:p w14:paraId="6531E323" w14:textId="77777777" w:rsidR="00033ED0" w:rsidRDefault="00033ED0" w:rsidP="00033ED0"/>
    <w:p w14:paraId="45E3A9DB" w14:textId="77777777" w:rsidR="00033ED0" w:rsidRDefault="00033ED0" w:rsidP="00033ED0"/>
    <w:p w14:paraId="49F7FEDD" w14:textId="77777777" w:rsidR="00033ED0" w:rsidRDefault="00033ED0" w:rsidP="00033ED0"/>
    <w:p w14:paraId="49F948FD" w14:textId="77777777" w:rsidR="00033ED0" w:rsidRDefault="00033ED0" w:rsidP="00033ED0"/>
    <w:p w14:paraId="7B71F08B" w14:textId="77777777" w:rsidR="00033ED0" w:rsidRDefault="00033ED0" w:rsidP="00033ED0"/>
    <w:p w14:paraId="5D25EE25" w14:textId="77777777" w:rsidR="00033ED0" w:rsidRDefault="00033ED0" w:rsidP="00033ED0">
      <w:pPr>
        <w:widowControl/>
        <w:jc w:val="left"/>
      </w:pPr>
    </w:p>
    <w:p w14:paraId="132DDFC7" w14:textId="77777777" w:rsidR="00033ED0" w:rsidRDefault="00033ED0" w:rsidP="00033ED0">
      <w:pPr>
        <w:widowControl/>
        <w:jc w:val="left"/>
      </w:pPr>
    </w:p>
    <w:p w14:paraId="61EEA311" w14:textId="77777777" w:rsidR="00033ED0" w:rsidRDefault="00033ED0" w:rsidP="00033ED0">
      <w:pPr>
        <w:pStyle w:val="ac"/>
      </w:pPr>
      <w:r>
        <w:rPr>
          <w:rFonts w:hint="eastAsia"/>
        </w:rPr>
        <w:t>問</w:t>
      </w:r>
      <w:r>
        <w:t>13　困ったとき、つらいとき、相談できる相手はいますか。</w:t>
      </w:r>
    </w:p>
    <w:p w14:paraId="1AF2B1D9" w14:textId="77777777" w:rsidR="00033ED0" w:rsidRDefault="00033ED0" w:rsidP="00033ED0">
      <w:pPr>
        <w:pStyle w:val="ab"/>
        <w:ind w:right="4649"/>
      </w:pPr>
      <w:r w:rsidRPr="00061BEB">
        <w:rPr>
          <w:noProof/>
        </w:rPr>
        <w:drawing>
          <wp:anchor distT="0" distB="0" distL="114300" distR="114300" simplePos="0" relativeHeight="251906048" behindDoc="0" locked="0" layoutInCell="1" allowOverlap="1" wp14:anchorId="152727F2" wp14:editId="305C727A">
            <wp:simplePos x="0" y="0"/>
            <wp:positionH relativeFrom="column">
              <wp:posOffset>3239770</wp:posOffset>
            </wp:positionH>
            <wp:positionV relativeFrom="paragraph">
              <wp:posOffset>-35560</wp:posOffset>
            </wp:positionV>
            <wp:extent cx="3360420" cy="2148840"/>
            <wp:effectExtent l="0" t="0" r="0" b="0"/>
            <wp:wrapNone/>
            <wp:docPr id="2076669131"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73.2％と最も高く、次いで「なやみがない」の割合が12.0％、「だれにも相談したくない」の割合が11.7％となっています。</w:t>
      </w:r>
    </w:p>
    <w:p w14:paraId="6B9D902C" w14:textId="77777777" w:rsidR="00033ED0" w:rsidRDefault="00033ED0" w:rsidP="00033ED0"/>
    <w:p w14:paraId="16B0C69F" w14:textId="77777777" w:rsidR="00033ED0" w:rsidRDefault="00033ED0" w:rsidP="00033ED0"/>
    <w:p w14:paraId="16C08520" w14:textId="77777777" w:rsidR="00033ED0" w:rsidRDefault="00033ED0" w:rsidP="00033ED0"/>
    <w:p w14:paraId="72BFDB6A" w14:textId="77777777" w:rsidR="00033ED0" w:rsidRDefault="00033ED0" w:rsidP="00033ED0"/>
    <w:p w14:paraId="45515397" w14:textId="77777777" w:rsidR="00033ED0" w:rsidRDefault="00033ED0" w:rsidP="00033ED0"/>
    <w:p w14:paraId="5C0098DA" w14:textId="77777777" w:rsidR="00033ED0" w:rsidRDefault="00033ED0" w:rsidP="00033ED0"/>
    <w:p w14:paraId="1DF4CA99" w14:textId="77777777" w:rsidR="00033ED0" w:rsidRDefault="00033ED0" w:rsidP="00033ED0"/>
    <w:p w14:paraId="530D1C88" w14:textId="77777777" w:rsidR="00033ED0" w:rsidRDefault="00033ED0" w:rsidP="00033ED0">
      <w:pPr>
        <w:pStyle w:val="aff"/>
      </w:pPr>
      <w:r>
        <w:rPr>
          <w:rFonts w:hint="eastAsia"/>
        </w:rPr>
        <w:t>【学年別】</w:t>
      </w:r>
    </w:p>
    <w:p w14:paraId="390C7C27" w14:textId="77777777" w:rsidR="00033ED0" w:rsidRDefault="00033ED0" w:rsidP="00033ED0">
      <w:pPr>
        <w:pStyle w:val="ab"/>
      </w:pPr>
      <w:r w:rsidRPr="00A673E8">
        <w:rPr>
          <w:rFonts w:hint="eastAsia"/>
        </w:rPr>
        <w:t>学年別</w:t>
      </w:r>
      <w:r>
        <w:rPr>
          <w:rFonts w:hint="eastAsia"/>
        </w:rPr>
        <w:t>にみると、大きな差はみられません。</w:t>
      </w:r>
    </w:p>
    <w:p w14:paraId="2F03A97A"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061BEB" w14:paraId="60FAFF13" w14:textId="77777777" w:rsidTr="00BC151E">
        <w:trPr>
          <w:cantSplit/>
          <w:trHeight w:val="1701"/>
        </w:trPr>
        <w:tc>
          <w:tcPr>
            <w:tcW w:w="1701" w:type="dxa"/>
            <w:shd w:val="clear" w:color="auto" w:fill="auto"/>
            <w:vAlign w:val="center"/>
          </w:tcPr>
          <w:p w14:paraId="3A8987D6" w14:textId="77777777" w:rsidR="00033ED0" w:rsidRPr="00061BEB"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492CE067"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59A9AA14"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いる</w:t>
            </w:r>
          </w:p>
        </w:tc>
        <w:tc>
          <w:tcPr>
            <w:tcW w:w="826" w:type="dxa"/>
            <w:shd w:val="clear" w:color="auto" w:fill="auto"/>
            <w:textDirection w:val="tbRlV"/>
            <w:vAlign w:val="center"/>
          </w:tcPr>
          <w:p w14:paraId="5CEEB939"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いない</w:t>
            </w:r>
          </w:p>
        </w:tc>
        <w:tc>
          <w:tcPr>
            <w:tcW w:w="825" w:type="dxa"/>
            <w:shd w:val="clear" w:color="auto" w:fill="auto"/>
            <w:textDirection w:val="tbRlV"/>
            <w:vAlign w:val="center"/>
          </w:tcPr>
          <w:p w14:paraId="4D44B87E"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だれにも相談したくない</w:t>
            </w:r>
          </w:p>
        </w:tc>
        <w:tc>
          <w:tcPr>
            <w:tcW w:w="826" w:type="dxa"/>
            <w:shd w:val="clear" w:color="auto" w:fill="auto"/>
            <w:textDirection w:val="tbRlV"/>
            <w:vAlign w:val="center"/>
          </w:tcPr>
          <w:p w14:paraId="60668C1E"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なやみがない</w:t>
            </w:r>
          </w:p>
        </w:tc>
        <w:tc>
          <w:tcPr>
            <w:tcW w:w="825" w:type="dxa"/>
            <w:shd w:val="clear" w:color="auto" w:fill="auto"/>
            <w:textDirection w:val="tbRlV"/>
            <w:vAlign w:val="center"/>
          </w:tcPr>
          <w:p w14:paraId="591A4CA3"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無回答</w:t>
            </w:r>
          </w:p>
        </w:tc>
      </w:tr>
      <w:tr w:rsidR="00033ED0" w:rsidRPr="00061BEB" w14:paraId="623EC75A" w14:textId="77777777" w:rsidTr="00BC151E">
        <w:tc>
          <w:tcPr>
            <w:tcW w:w="1701" w:type="dxa"/>
            <w:shd w:val="clear" w:color="auto" w:fill="auto"/>
            <w:vAlign w:val="center"/>
          </w:tcPr>
          <w:p w14:paraId="18187165"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全</w:t>
            </w:r>
            <w:r w:rsidRPr="00061BEB">
              <w:rPr>
                <w:rFonts w:ascii="BIZ UDゴシック" w:eastAsia="BIZ UDゴシック" w:hAnsi="BIZ UDゴシック" w:cs="ＭＳ Ｐ明朝"/>
                <w:color w:val="000000"/>
                <w:kern w:val="0"/>
                <w:sz w:val="18"/>
                <w:szCs w:val="20"/>
              </w:rPr>
              <w:t xml:space="preserve">  </w:t>
            </w:r>
            <w:r w:rsidRPr="00061BEB">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7CC2DBF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702</w:t>
            </w:r>
          </w:p>
        </w:tc>
        <w:tc>
          <w:tcPr>
            <w:tcW w:w="826" w:type="dxa"/>
            <w:tcBorders>
              <w:left w:val="double" w:sz="4" w:space="0" w:color="auto"/>
            </w:tcBorders>
            <w:shd w:val="clear" w:color="auto" w:fill="auto"/>
            <w:vAlign w:val="center"/>
          </w:tcPr>
          <w:p w14:paraId="5A7DC6B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73.2 </w:t>
            </w:r>
          </w:p>
        </w:tc>
        <w:tc>
          <w:tcPr>
            <w:tcW w:w="826" w:type="dxa"/>
            <w:shd w:val="clear" w:color="auto" w:fill="auto"/>
            <w:vAlign w:val="center"/>
          </w:tcPr>
          <w:p w14:paraId="263CF34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2.8 </w:t>
            </w:r>
          </w:p>
        </w:tc>
        <w:tc>
          <w:tcPr>
            <w:tcW w:w="825" w:type="dxa"/>
            <w:shd w:val="clear" w:color="auto" w:fill="auto"/>
            <w:vAlign w:val="center"/>
          </w:tcPr>
          <w:p w14:paraId="0B4DEFB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11.7 </w:t>
            </w:r>
          </w:p>
        </w:tc>
        <w:tc>
          <w:tcPr>
            <w:tcW w:w="826" w:type="dxa"/>
            <w:shd w:val="clear" w:color="auto" w:fill="auto"/>
            <w:vAlign w:val="center"/>
          </w:tcPr>
          <w:p w14:paraId="47F2222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12.0 </w:t>
            </w:r>
          </w:p>
        </w:tc>
        <w:tc>
          <w:tcPr>
            <w:tcW w:w="825" w:type="dxa"/>
            <w:shd w:val="clear" w:color="auto" w:fill="auto"/>
            <w:vAlign w:val="center"/>
          </w:tcPr>
          <w:p w14:paraId="2F15613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0.3 </w:t>
            </w:r>
          </w:p>
        </w:tc>
      </w:tr>
      <w:tr w:rsidR="00033ED0" w:rsidRPr="00061BEB" w14:paraId="65538A31" w14:textId="77777777" w:rsidTr="00BC151E">
        <w:tc>
          <w:tcPr>
            <w:tcW w:w="1701" w:type="dxa"/>
            <w:shd w:val="clear" w:color="auto" w:fill="auto"/>
            <w:vAlign w:val="center"/>
          </w:tcPr>
          <w:p w14:paraId="1D72C221"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中学１年生</w:t>
            </w:r>
          </w:p>
        </w:tc>
        <w:tc>
          <w:tcPr>
            <w:tcW w:w="825" w:type="dxa"/>
            <w:tcBorders>
              <w:right w:val="double" w:sz="4" w:space="0" w:color="auto"/>
            </w:tcBorders>
            <w:shd w:val="clear" w:color="auto" w:fill="auto"/>
            <w:vAlign w:val="center"/>
          </w:tcPr>
          <w:p w14:paraId="568E3E2F"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228</w:t>
            </w:r>
          </w:p>
        </w:tc>
        <w:tc>
          <w:tcPr>
            <w:tcW w:w="826" w:type="dxa"/>
            <w:tcBorders>
              <w:left w:val="double" w:sz="4" w:space="0" w:color="auto"/>
            </w:tcBorders>
            <w:shd w:val="clear" w:color="auto" w:fill="auto"/>
            <w:vAlign w:val="center"/>
          </w:tcPr>
          <w:p w14:paraId="29F474E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71.1 </w:t>
            </w:r>
          </w:p>
        </w:tc>
        <w:tc>
          <w:tcPr>
            <w:tcW w:w="826" w:type="dxa"/>
            <w:shd w:val="clear" w:color="auto" w:fill="auto"/>
            <w:vAlign w:val="center"/>
          </w:tcPr>
          <w:p w14:paraId="2234B37B"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2.2 </w:t>
            </w:r>
          </w:p>
        </w:tc>
        <w:tc>
          <w:tcPr>
            <w:tcW w:w="825" w:type="dxa"/>
            <w:shd w:val="clear" w:color="auto" w:fill="auto"/>
            <w:vAlign w:val="center"/>
          </w:tcPr>
          <w:p w14:paraId="5AD6440F"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11.4 </w:t>
            </w:r>
          </w:p>
        </w:tc>
        <w:tc>
          <w:tcPr>
            <w:tcW w:w="826" w:type="dxa"/>
            <w:shd w:val="clear" w:color="auto" w:fill="auto"/>
            <w:vAlign w:val="center"/>
          </w:tcPr>
          <w:p w14:paraId="68FDCD2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15.4 </w:t>
            </w:r>
          </w:p>
        </w:tc>
        <w:tc>
          <w:tcPr>
            <w:tcW w:w="825" w:type="dxa"/>
            <w:shd w:val="clear" w:color="auto" w:fill="auto"/>
            <w:vAlign w:val="center"/>
          </w:tcPr>
          <w:p w14:paraId="6BB3A1D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1D32B71A" w14:textId="77777777" w:rsidTr="00BC151E">
        <w:tc>
          <w:tcPr>
            <w:tcW w:w="1701" w:type="dxa"/>
            <w:shd w:val="clear" w:color="auto" w:fill="auto"/>
            <w:vAlign w:val="center"/>
          </w:tcPr>
          <w:p w14:paraId="50E96DB7"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中学２年生</w:t>
            </w:r>
          </w:p>
        </w:tc>
        <w:tc>
          <w:tcPr>
            <w:tcW w:w="825" w:type="dxa"/>
            <w:tcBorders>
              <w:right w:val="double" w:sz="4" w:space="0" w:color="auto"/>
            </w:tcBorders>
            <w:shd w:val="clear" w:color="auto" w:fill="auto"/>
            <w:vAlign w:val="center"/>
          </w:tcPr>
          <w:p w14:paraId="2622DF3F"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231</w:t>
            </w:r>
          </w:p>
        </w:tc>
        <w:tc>
          <w:tcPr>
            <w:tcW w:w="826" w:type="dxa"/>
            <w:tcBorders>
              <w:left w:val="double" w:sz="4" w:space="0" w:color="auto"/>
            </w:tcBorders>
            <w:shd w:val="clear" w:color="auto" w:fill="auto"/>
            <w:vAlign w:val="center"/>
          </w:tcPr>
          <w:p w14:paraId="22DB3E9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72.3 </w:t>
            </w:r>
          </w:p>
        </w:tc>
        <w:tc>
          <w:tcPr>
            <w:tcW w:w="826" w:type="dxa"/>
            <w:shd w:val="clear" w:color="auto" w:fill="auto"/>
            <w:vAlign w:val="center"/>
          </w:tcPr>
          <w:p w14:paraId="4FFD045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3.0 </w:t>
            </w:r>
          </w:p>
        </w:tc>
        <w:tc>
          <w:tcPr>
            <w:tcW w:w="825" w:type="dxa"/>
            <w:shd w:val="clear" w:color="auto" w:fill="auto"/>
            <w:vAlign w:val="center"/>
          </w:tcPr>
          <w:p w14:paraId="389D580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13.4 </w:t>
            </w:r>
          </w:p>
        </w:tc>
        <w:tc>
          <w:tcPr>
            <w:tcW w:w="826" w:type="dxa"/>
            <w:shd w:val="clear" w:color="auto" w:fill="auto"/>
            <w:vAlign w:val="center"/>
          </w:tcPr>
          <w:p w14:paraId="0745C74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10.8 </w:t>
            </w:r>
          </w:p>
        </w:tc>
        <w:tc>
          <w:tcPr>
            <w:tcW w:w="825" w:type="dxa"/>
            <w:shd w:val="clear" w:color="auto" w:fill="auto"/>
            <w:vAlign w:val="center"/>
          </w:tcPr>
          <w:p w14:paraId="1AFAA90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0.4 </w:t>
            </w:r>
          </w:p>
        </w:tc>
      </w:tr>
      <w:tr w:rsidR="00033ED0" w:rsidRPr="00061BEB" w14:paraId="4FD576C4" w14:textId="77777777" w:rsidTr="00BC151E">
        <w:tc>
          <w:tcPr>
            <w:tcW w:w="1701" w:type="dxa"/>
            <w:shd w:val="clear" w:color="auto" w:fill="auto"/>
            <w:vAlign w:val="center"/>
          </w:tcPr>
          <w:p w14:paraId="3DA72036"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中学３年生</w:t>
            </w:r>
          </w:p>
        </w:tc>
        <w:tc>
          <w:tcPr>
            <w:tcW w:w="825" w:type="dxa"/>
            <w:tcBorders>
              <w:right w:val="double" w:sz="4" w:space="0" w:color="auto"/>
            </w:tcBorders>
            <w:shd w:val="clear" w:color="auto" w:fill="auto"/>
            <w:vAlign w:val="center"/>
          </w:tcPr>
          <w:p w14:paraId="4F8B813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242</w:t>
            </w:r>
          </w:p>
        </w:tc>
        <w:tc>
          <w:tcPr>
            <w:tcW w:w="826" w:type="dxa"/>
            <w:tcBorders>
              <w:left w:val="double" w:sz="4" w:space="0" w:color="auto"/>
            </w:tcBorders>
            <w:shd w:val="clear" w:color="auto" w:fill="auto"/>
            <w:vAlign w:val="center"/>
          </w:tcPr>
          <w:p w14:paraId="35E8433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76.4 </w:t>
            </w:r>
          </w:p>
        </w:tc>
        <w:tc>
          <w:tcPr>
            <w:tcW w:w="826" w:type="dxa"/>
            <w:shd w:val="clear" w:color="auto" w:fill="auto"/>
            <w:vAlign w:val="center"/>
          </w:tcPr>
          <w:p w14:paraId="2A68607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3.3 </w:t>
            </w:r>
          </w:p>
        </w:tc>
        <w:tc>
          <w:tcPr>
            <w:tcW w:w="825" w:type="dxa"/>
            <w:shd w:val="clear" w:color="auto" w:fill="auto"/>
            <w:vAlign w:val="center"/>
          </w:tcPr>
          <w:p w14:paraId="01497EE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10.3 </w:t>
            </w:r>
          </w:p>
        </w:tc>
        <w:tc>
          <w:tcPr>
            <w:tcW w:w="826" w:type="dxa"/>
            <w:shd w:val="clear" w:color="auto" w:fill="auto"/>
            <w:vAlign w:val="center"/>
          </w:tcPr>
          <w:p w14:paraId="7B95932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9.9 </w:t>
            </w:r>
          </w:p>
        </w:tc>
        <w:tc>
          <w:tcPr>
            <w:tcW w:w="825" w:type="dxa"/>
            <w:shd w:val="clear" w:color="auto" w:fill="auto"/>
            <w:vAlign w:val="center"/>
          </w:tcPr>
          <w:p w14:paraId="343AD3A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bl>
    <w:p w14:paraId="4B3A2EA5" w14:textId="77777777" w:rsidR="00033ED0" w:rsidRDefault="00033ED0" w:rsidP="00033ED0"/>
    <w:p w14:paraId="121C49EF" w14:textId="77777777" w:rsidR="00033ED0" w:rsidRDefault="00033ED0" w:rsidP="00033ED0">
      <w:pPr>
        <w:widowControl/>
        <w:jc w:val="left"/>
      </w:pPr>
      <w:r>
        <w:br w:type="page"/>
      </w:r>
    </w:p>
    <w:p w14:paraId="624D0F11" w14:textId="77777777" w:rsidR="00033ED0" w:rsidRDefault="00033ED0" w:rsidP="00033ED0">
      <w:pPr>
        <w:pStyle w:val="ac"/>
      </w:pPr>
      <w:r>
        <w:rPr>
          <w:rFonts w:hint="eastAsia"/>
        </w:rPr>
        <w:lastRenderedPageBreak/>
        <w:t>問</w:t>
      </w:r>
      <w:r>
        <w:t>13－１　問13の質問で「いる」と答えた人にお聞きします。</w:t>
      </w:r>
      <w:r>
        <w:rPr>
          <w:rFonts w:hint="eastAsia"/>
        </w:rPr>
        <w:t>困ったとき、つらいとき、相談できる相手は誰ですか。</w:t>
      </w:r>
    </w:p>
    <w:p w14:paraId="4147F6B0" w14:textId="77777777" w:rsidR="00033ED0" w:rsidRDefault="00033ED0" w:rsidP="00033ED0">
      <w:pPr>
        <w:pStyle w:val="ab"/>
        <w:ind w:right="4649"/>
      </w:pPr>
      <w:r w:rsidRPr="00061BEB">
        <w:rPr>
          <w:noProof/>
        </w:rPr>
        <w:drawing>
          <wp:anchor distT="0" distB="0" distL="114300" distR="114300" simplePos="0" relativeHeight="251907072" behindDoc="0" locked="0" layoutInCell="1" allowOverlap="1" wp14:anchorId="61149A16" wp14:editId="65A08890">
            <wp:simplePos x="0" y="0"/>
            <wp:positionH relativeFrom="column">
              <wp:posOffset>3239770</wp:posOffset>
            </wp:positionH>
            <wp:positionV relativeFrom="paragraph">
              <wp:posOffset>-35560</wp:posOffset>
            </wp:positionV>
            <wp:extent cx="3360420" cy="8168640"/>
            <wp:effectExtent l="0" t="0" r="0" b="0"/>
            <wp:wrapNone/>
            <wp:docPr id="128477856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360420" cy="8168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「友だち」の割合が</w:t>
      </w:r>
      <w:r>
        <w:t>81.3％と最も高く、次いで「母親」の割合が77.0％、「父親」の割合が50.0％となっています。</w:t>
      </w:r>
    </w:p>
    <w:p w14:paraId="00CF8CEB" w14:textId="77777777" w:rsidR="00033ED0" w:rsidRDefault="00033ED0" w:rsidP="00033ED0"/>
    <w:p w14:paraId="355DB1B8" w14:textId="77777777" w:rsidR="00033ED0" w:rsidRDefault="00033ED0" w:rsidP="00033ED0"/>
    <w:p w14:paraId="6677A8F9" w14:textId="77777777" w:rsidR="00033ED0" w:rsidRDefault="00033ED0" w:rsidP="00033ED0"/>
    <w:p w14:paraId="179A4897" w14:textId="77777777" w:rsidR="00033ED0" w:rsidRDefault="00033ED0" w:rsidP="00033ED0"/>
    <w:p w14:paraId="14DF88D9" w14:textId="77777777" w:rsidR="00033ED0" w:rsidRDefault="00033ED0" w:rsidP="00033ED0"/>
    <w:p w14:paraId="5E91A4F4" w14:textId="77777777" w:rsidR="00033ED0" w:rsidRDefault="00033ED0" w:rsidP="00033ED0"/>
    <w:p w14:paraId="1472005B" w14:textId="77777777" w:rsidR="00033ED0" w:rsidRDefault="00033ED0" w:rsidP="00033ED0"/>
    <w:p w14:paraId="7484631F" w14:textId="77777777" w:rsidR="00033ED0" w:rsidRDefault="00033ED0" w:rsidP="00033ED0"/>
    <w:p w14:paraId="15DB81B8" w14:textId="77777777" w:rsidR="00033ED0" w:rsidRDefault="00033ED0" w:rsidP="00033ED0"/>
    <w:p w14:paraId="210C2139" w14:textId="77777777" w:rsidR="00033ED0" w:rsidRDefault="00033ED0" w:rsidP="00033ED0"/>
    <w:p w14:paraId="69635614" w14:textId="77777777" w:rsidR="00033ED0" w:rsidRDefault="00033ED0" w:rsidP="00033ED0"/>
    <w:p w14:paraId="22EA3D52" w14:textId="77777777" w:rsidR="00033ED0" w:rsidRDefault="00033ED0" w:rsidP="00033ED0"/>
    <w:p w14:paraId="0F3F3687" w14:textId="77777777" w:rsidR="00033ED0" w:rsidRDefault="00033ED0" w:rsidP="00033ED0"/>
    <w:p w14:paraId="071B9451" w14:textId="77777777" w:rsidR="00033ED0" w:rsidRDefault="00033ED0" w:rsidP="00033ED0"/>
    <w:p w14:paraId="48158E8A" w14:textId="77777777" w:rsidR="00033ED0" w:rsidRDefault="00033ED0" w:rsidP="00033ED0"/>
    <w:p w14:paraId="7E0A16ED" w14:textId="77777777" w:rsidR="00033ED0" w:rsidRDefault="00033ED0" w:rsidP="00033ED0"/>
    <w:p w14:paraId="641E7749" w14:textId="77777777" w:rsidR="00033ED0" w:rsidRDefault="00033ED0" w:rsidP="00033ED0"/>
    <w:p w14:paraId="7FD308A7" w14:textId="77777777" w:rsidR="00033ED0" w:rsidRDefault="00033ED0" w:rsidP="00033ED0"/>
    <w:p w14:paraId="5DFFE667" w14:textId="77777777" w:rsidR="00033ED0" w:rsidRDefault="00033ED0" w:rsidP="00033ED0"/>
    <w:p w14:paraId="3D36E173" w14:textId="77777777" w:rsidR="00033ED0" w:rsidRDefault="00033ED0" w:rsidP="00033ED0"/>
    <w:p w14:paraId="7D73BF0F" w14:textId="77777777" w:rsidR="00033ED0" w:rsidRDefault="00033ED0" w:rsidP="00033ED0"/>
    <w:p w14:paraId="5C758AD3" w14:textId="77777777" w:rsidR="00033ED0" w:rsidRDefault="00033ED0" w:rsidP="00033ED0"/>
    <w:p w14:paraId="245B9B8B" w14:textId="77777777" w:rsidR="00033ED0" w:rsidRDefault="00033ED0" w:rsidP="00033ED0"/>
    <w:p w14:paraId="696AE3A2" w14:textId="77777777" w:rsidR="00033ED0" w:rsidRDefault="00033ED0" w:rsidP="00033ED0"/>
    <w:p w14:paraId="44ABAA46" w14:textId="77777777" w:rsidR="00033ED0" w:rsidRDefault="00033ED0" w:rsidP="00033ED0"/>
    <w:p w14:paraId="08B012E7" w14:textId="77777777" w:rsidR="00033ED0" w:rsidRDefault="00033ED0" w:rsidP="00033ED0"/>
    <w:p w14:paraId="65D1E8BB" w14:textId="77777777" w:rsidR="00033ED0" w:rsidRDefault="00033ED0" w:rsidP="00033ED0"/>
    <w:p w14:paraId="40DA2C58" w14:textId="77777777" w:rsidR="00033ED0" w:rsidRDefault="00033ED0" w:rsidP="00033ED0"/>
    <w:p w14:paraId="0CE400B7" w14:textId="77777777" w:rsidR="00033ED0" w:rsidRDefault="00033ED0" w:rsidP="00033ED0"/>
    <w:p w14:paraId="21FC30AB" w14:textId="77777777" w:rsidR="00033ED0" w:rsidRDefault="00033ED0" w:rsidP="00033ED0"/>
    <w:p w14:paraId="62E3CED6" w14:textId="77777777" w:rsidR="00033ED0" w:rsidRDefault="00033ED0" w:rsidP="00033ED0"/>
    <w:p w14:paraId="5882C2DB" w14:textId="77777777" w:rsidR="00033ED0" w:rsidRDefault="00033ED0" w:rsidP="00033ED0"/>
    <w:p w14:paraId="2B7A209B" w14:textId="77777777" w:rsidR="00033ED0" w:rsidRDefault="00033ED0" w:rsidP="00033ED0">
      <w:pPr>
        <w:widowControl/>
        <w:jc w:val="left"/>
      </w:pPr>
      <w:r>
        <w:br w:type="page"/>
      </w:r>
    </w:p>
    <w:p w14:paraId="07419402" w14:textId="77777777" w:rsidR="00033ED0" w:rsidRDefault="00033ED0" w:rsidP="00033ED0">
      <w:pPr>
        <w:pStyle w:val="ac"/>
      </w:pPr>
      <w:r>
        <w:rPr>
          <w:rFonts w:hint="eastAsia"/>
        </w:rPr>
        <w:lastRenderedPageBreak/>
        <w:t>問</w:t>
      </w:r>
      <w:r>
        <w:t>13－２　問13の質問で「いない」と答えた人にお聞きします。</w:t>
      </w:r>
      <w:r>
        <w:rPr>
          <w:rFonts w:hint="eastAsia"/>
        </w:rPr>
        <w:t>どんな相手なら相談したいと思いますか。</w:t>
      </w:r>
    </w:p>
    <w:p w14:paraId="79D7BEF4" w14:textId="77777777" w:rsidR="00033ED0" w:rsidRDefault="00033ED0" w:rsidP="00033ED0">
      <w:pPr>
        <w:pStyle w:val="ab"/>
        <w:ind w:right="4649"/>
      </w:pPr>
      <w:r w:rsidRPr="00061BEB">
        <w:rPr>
          <w:noProof/>
        </w:rPr>
        <w:drawing>
          <wp:anchor distT="0" distB="0" distL="114300" distR="114300" simplePos="0" relativeHeight="251908096" behindDoc="0" locked="0" layoutInCell="1" allowOverlap="1" wp14:anchorId="2F4F3F89" wp14:editId="5AA3D8C6">
            <wp:simplePos x="0" y="0"/>
            <wp:positionH relativeFrom="column">
              <wp:posOffset>3239770</wp:posOffset>
            </wp:positionH>
            <wp:positionV relativeFrom="paragraph">
              <wp:posOffset>-35560</wp:posOffset>
            </wp:positionV>
            <wp:extent cx="3360420" cy="4892040"/>
            <wp:effectExtent l="0" t="0" r="0" b="0"/>
            <wp:wrapNone/>
            <wp:docPr id="743262675"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360420" cy="4892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「ひみつが守られる」の割合が</w:t>
      </w:r>
      <w:r>
        <w:t>45.0％と最も高く、次いで「自分がだれなのか知られずに相談できる」の割合が35.0％、「無料で相談できる」の割合が25.0％となっています。</w:t>
      </w:r>
    </w:p>
    <w:p w14:paraId="64C5999D" w14:textId="77777777" w:rsidR="00033ED0" w:rsidRDefault="00033ED0" w:rsidP="00033ED0"/>
    <w:p w14:paraId="0BA3095C" w14:textId="77777777" w:rsidR="00033ED0" w:rsidRDefault="00033ED0" w:rsidP="00033ED0"/>
    <w:p w14:paraId="08AAC26D" w14:textId="77777777" w:rsidR="00033ED0" w:rsidRDefault="00033ED0" w:rsidP="00033ED0"/>
    <w:p w14:paraId="19F18553" w14:textId="77777777" w:rsidR="00033ED0" w:rsidRDefault="00033ED0" w:rsidP="00033ED0"/>
    <w:p w14:paraId="61947DB1" w14:textId="77777777" w:rsidR="00033ED0" w:rsidRDefault="00033ED0" w:rsidP="00033ED0"/>
    <w:p w14:paraId="18A6E684" w14:textId="77777777" w:rsidR="00033ED0" w:rsidRDefault="00033ED0" w:rsidP="00033ED0"/>
    <w:p w14:paraId="55E6090E" w14:textId="77777777" w:rsidR="00033ED0" w:rsidRDefault="00033ED0" w:rsidP="00033ED0"/>
    <w:p w14:paraId="74F63347" w14:textId="77777777" w:rsidR="00033ED0" w:rsidRDefault="00033ED0" w:rsidP="00033ED0"/>
    <w:p w14:paraId="241A18CA" w14:textId="77777777" w:rsidR="00033ED0" w:rsidRDefault="00033ED0" w:rsidP="00033ED0"/>
    <w:p w14:paraId="1835C9BD" w14:textId="77777777" w:rsidR="00033ED0" w:rsidRDefault="00033ED0" w:rsidP="00033ED0"/>
    <w:p w14:paraId="62890EA8" w14:textId="77777777" w:rsidR="00033ED0" w:rsidRDefault="00033ED0" w:rsidP="00033ED0"/>
    <w:p w14:paraId="3F04294F" w14:textId="77777777" w:rsidR="00033ED0" w:rsidRDefault="00033ED0" w:rsidP="00033ED0"/>
    <w:p w14:paraId="1DB19338" w14:textId="77777777" w:rsidR="00033ED0" w:rsidRDefault="00033ED0" w:rsidP="00033ED0"/>
    <w:p w14:paraId="406984D0" w14:textId="77777777" w:rsidR="00033ED0" w:rsidRDefault="00033ED0" w:rsidP="00033ED0"/>
    <w:p w14:paraId="2B19059E" w14:textId="77777777" w:rsidR="00033ED0" w:rsidRDefault="00033ED0" w:rsidP="00033ED0"/>
    <w:p w14:paraId="79F94102" w14:textId="77777777" w:rsidR="00033ED0" w:rsidRDefault="00033ED0" w:rsidP="00033ED0"/>
    <w:p w14:paraId="6A3FD5EC" w14:textId="77777777" w:rsidR="00033ED0" w:rsidRDefault="00033ED0" w:rsidP="00033ED0"/>
    <w:p w14:paraId="16057577" w14:textId="77777777" w:rsidR="00033ED0" w:rsidRDefault="00033ED0" w:rsidP="00033ED0">
      <w:pPr>
        <w:pStyle w:val="ac"/>
      </w:pPr>
      <w:r>
        <w:rPr>
          <w:rFonts w:hint="eastAsia"/>
        </w:rPr>
        <w:t>問</w:t>
      </w:r>
      <w:r>
        <w:t>13－３　問13の質問で「誰にも相談したくない」と答えた人にお聞きします。</w:t>
      </w:r>
      <w:r>
        <w:rPr>
          <w:rFonts w:hint="eastAsia"/>
        </w:rPr>
        <w:t>相談したくないのはなぜですか。</w:t>
      </w:r>
    </w:p>
    <w:p w14:paraId="6A780715" w14:textId="77777777" w:rsidR="00033ED0" w:rsidRDefault="00033ED0" w:rsidP="00033ED0">
      <w:pPr>
        <w:pStyle w:val="ab"/>
        <w:ind w:right="4649"/>
      </w:pPr>
      <w:r w:rsidRPr="00061BEB">
        <w:rPr>
          <w:noProof/>
        </w:rPr>
        <w:drawing>
          <wp:anchor distT="0" distB="0" distL="114300" distR="114300" simplePos="0" relativeHeight="251909120" behindDoc="0" locked="0" layoutInCell="1" allowOverlap="1" wp14:anchorId="12AAE33E" wp14:editId="5AC00350">
            <wp:simplePos x="0" y="0"/>
            <wp:positionH relativeFrom="column">
              <wp:posOffset>3239770</wp:posOffset>
            </wp:positionH>
            <wp:positionV relativeFrom="paragraph">
              <wp:posOffset>-35560</wp:posOffset>
            </wp:positionV>
            <wp:extent cx="3360420" cy="3672840"/>
            <wp:effectExtent l="0" t="0" r="0" b="0"/>
            <wp:wrapNone/>
            <wp:docPr id="8895828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「相手にうまく話せないと思う」の割合が</w:t>
      </w:r>
      <w:r>
        <w:t>59.8％と最も高く、次いで「言っても解決できないと思う」の割合が47.6％、「自分のことを知られたくない」の割合が45.1％となっています。</w:t>
      </w:r>
    </w:p>
    <w:p w14:paraId="19B49AF4" w14:textId="77777777" w:rsidR="00033ED0" w:rsidRDefault="00033ED0" w:rsidP="00033ED0"/>
    <w:p w14:paraId="40A952D0" w14:textId="77777777" w:rsidR="00033ED0" w:rsidRDefault="00033ED0" w:rsidP="00033ED0"/>
    <w:p w14:paraId="3ADADD0A" w14:textId="77777777" w:rsidR="00033ED0" w:rsidRDefault="00033ED0" w:rsidP="00033ED0"/>
    <w:p w14:paraId="795E9C8D" w14:textId="77777777" w:rsidR="00033ED0" w:rsidRDefault="00033ED0" w:rsidP="00033ED0"/>
    <w:p w14:paraId="3DA8B7D9" w14:textId="77777777" w:rsidR="00033ED0" w:rsidRDefault="00033ED0" w:rsidP="00033ED0"/>
    <w:p w14:paraId="5502A8E3" w14:textId="77777777" w:rsidR="00033ED0" w:rsidRDefault="00033ED0" w:rsidP="00033ED0"/>
    <w:p w14:paraId="6215EBEC" w14:textId="77777777" w:rsidR="00033ED0" w:rsidRDefault="00033ED0" w:rsidP="00033ED0"/>
    <w:p w14:paraId="7E08A64E" w14:textId="77777777" w:rsidR="00033ED0" w:rsidRDefault="00033ED0" w:rsidP="00033ED0"/>
    <w:p w14:paraId="2CE0FBEB" w14:textId="77777777" w:rsidR="00033ED0" w:rsidRDefault="00033ED0" w:rsidP="00033ED0">
      <w:pPr>
        <w:widowControl/>
        <w:jc w:val="left"/>
      </w:pPr>
      <w:r>
        <w:br w:type="page"/>
      </w:r>
    </w:p>
    <w:p w14:paraId="4E2D2A55" w14:textId="77777777" w:rsidR="00033ED0" w:rsidRPr="00F85C26" w:rsidRDefault="00033ED0" w:rsidP="00033ED0">
      <w:pPr>
        <w:pStyle w:val="3"/>
        <w:snapToGrid w:val="0"/>
        <w:ind w:leftChars="100" w:left="210"/>
        <w:rPr>
          <w:rFonts w:hAnsi="BIZ UDゴシック" w:cs="Times New Roman"/>
          <w:sz w:val="28"/>
          <w:szCs w:val="24"/>
        </w:rPr>
      </w:pPr>
      <w:bookmarkStart w:id="55" w:name="_Toc178273489"/>
      <w:r w:rsidRPr="00F85C26">
        <w:rPr>
          <w:rFonts w:hAnsi="BIZ UDゴシック" w:cs="Times New Roman" w:hint="eastAsia"/>
          <w:sz w:val="28"/>
          <w:szCs w:val="24"/>
        </w:rPr>
        <w:lastRenderedPageBreak/>
        <w:t>（</w:t>
      </w:r>
      <w:r>
        <w:rPr>
          <w:rFonts w:hAnsi="BIZ UDゴシック" w:cs="Times New Roman" w:hint="eastAsia"/>
          <w:sz w:val="28"/>
          <w:szCs w:val="24"/>
        </w:rPr>
        <w:t>４</w:t>
      </w:r>
      <w:r w:rsidRPr="00F85C26">
        <w:rPr>
          <w:rFonts w:hAnsi="BIZ UDゴシック" w:cs="Times New Roman" w:hint="eastAsia"/>
          <w:sz w:val="28"/>
          <w:szCs w:val="24"/>
        </w:rPr>
        <w:t>）あなたの将来のことについて</w:t>
      </w:r>
      <w:bookmarkEnd w:id="55"/>
    </w:p>
    <w:p w14:paraId="35BDCF0E" w14:textId="77777777" w:rsidR="00033ED0" w:rsidRDefault="00033ED0" w:rsidP="00033ED0">
      <w:pPr>
        <w:pStyle w:val="ac"/>
      </w:pPr>
      <w:r>
        <w:rPr>
          <w:rFonts w:hint="eastAsia"/>
        </w:rPr>
        <w:t>問</w:t>
      </w:r>
      <w:r>
        <w:t>14　あなたは、将来、どの学校に進学したいですか。</w:t>
      </w:r>
    </w:p>
    <w:p w14:paraId="4DBD0D33" w14:textId="77777777" w:rsidR="00033ED0" w:rsidRDefault="00033ED0" w:rsidP="00033ED0">
      <w:pPr>
        <w:pStyle w:val="ab"/>
        <w:ind w:right="4649"/>
      </w:pPr>
      <w:r w:rsidRPr="00061BEB">
        <w:rPr>
          <w:noProof/>
        </w:rPr>
        <w:drawing>
          <wp:anchor distT="0" distB="0" distL="114300" distR="114300" simplePos="0" relativeHeight="251910144" behindDoc="0" locked="0" layoutInCell="1" allowOverlap="1" wp14:anchorId="66DCF783" wp14:editId="134BF6AC">
            <wp:simplePos x="0" y="0"/>
            <wp:positionH relativeFrom="column">
              <wp:posOffset>3239770</wp:posOffset>
            </wp:positionH>
            <wp:positionV relativeFrom="paragraph">
              <wp:posOffset>-35560</wp:posOffset>
            </wp:positionV>
            <wp:extent cx="3360420" cy="2453640"/>
            <wp:effectExtent l="0" t="0" r="0" b="0"/>
            <wp:wrapNone/>
            <wp:docPr id="112791800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「大学またはそれ以上」の割合が</w:t>
      </w:r>
      <w:r>
        <w:t>32.3％と最も高く、次いで「まだわからない」の割合が25.4％、「短大・高専・専門学校」の割合が21.1％となっています。</w:t>
      </w:r>
    </w:p>
    <w:p w14:paraId="68B03172" w14:textId="77777777" w:rsidR="00033ED0" w:rsidRDefault="00033ED0" w:rsidP="00033ED0"/>
    <w:p w14:paraId="4A65CD09" w14:textId="77777777" w:rsidR="00033ED0" w:rsidRDefault="00033ED0" w:rsidP="00033ED0"/>
    <w:p w14:paraId="3E77BE51" w14:textId="77777777" w:rsidR="00033ED0" w:rsidRDefault="00033ED0" w:rsidP="00033ED0"/>
    <w:p w14:paraId="12CD006C" w14:textId="77777777" w:rsidR="00033ED0" w:rsidRDefault="00033ED0" w:rsidP="00033ED0"/>
    <w:p w14:paraId="5D95DE4A" w14:textId="77777777" w:rsidR="00033ED0" w:rsidRDefault="00033ED0" w:rsidP="00033ED0"/>
    <w:p w14:paraId="597D996B" w14:textId="77777777" w:rsidR="00033ED0" w:rsidRDefault="00033ED0" w:rsidP="00033ED0"/>
    <w:p w14:paraId="42738439" w14:textId="77777777" w:rsidR="00033ED0" w:rsidRDefault="00033ED0" w:rsidP="00033ED0"/>
    <w:p w14:paraId="64A45D31" w14:textId="77777777" w:rsidR="00033ED0" w:rsidRDefault="00033ED0" w:rsidP="00033ED0"/>
    <w:p w14:paraId="1097FC84" w14:textId="77777777" w:rsidR="00033ED0" w:rsidRDefault="00033ED0" w:rsidP="00033ED0">
      <w:pPr>
        <w:widowControl/>
        <w:jc w:val="left"/>
      </w:pPr>
    </w:p>
    <w:p w14:paraId="31BF1405" w14:textId="77777777" w:rsidR="00033ED0" w:rsidRDefault="00033ED0" w:rsidP="00033ED0">
      <w:pPr>
        <w:pStyle w:val="ac"/>
      </w:pPr>
      <w:r>
        <w:rPr>
          <w:rFonts w:hint="eastAsia"/>
        </w:rPr>
        <w:t>問</w:t>
      </w:r>
      <w:r>
        <w:t>14－１　問14の質問で</w:t>
      </w:r>
      <w:r>
        <w:rPr>
          <w:rFonts w:hint="eastAsia"/>
        </w:rPr>
        <w:t>「</w:t>
      </w:r>
      <w:r w:rsidRPr="00CD0B1C">
        <w:rPr>
          <w:rFonts w:hint="eastAsia"/>
        </w:rPr>
        <w:t>中学まで</w:t>
      </w:r>
      <w:r>
        <w:rPr>
          <w:rFonts w:hint="eastAsia"/>
        </w:rPr>
        <w:t>」</w:t>
      </w:r>
      <w:r>
        <w:t>～</w:t>
      </w:r>
      <w:r>
        <w:rPr>
          <w:rFonts w:hint="eastAsia"/>
        </w:rPr>
        <w:t>「</w:t>
      </w:r>
      <w:r w:rsidRPr="00CD0B1C">
        <w:rPr>
          <w:rFonts w:hint="eastAsia"/>
        </w:rPr>
        <w:t>大学またはそれ以上</w:t>
      </w:r>
      <w:r>
        <w:rPr>
          <w:rFonts w:hint="eastAsia"/>
        </w:rPr>
        <w:t>」</w:t>
      </w:r>
      <w:r>
        <w:t>と答えた方は、その理由を答えてください。</w:t>
      </w:r>
    </w:p>
    <w:p w14:paraId="0A6FC2E9" w14:textId="77777777" w:rsidR="00033ED0" w:rsidRDefault="00033ED0" w:rsidP="00033ED0">
      <w:pPr>
        <w:pStyle w:val="ab"/>
        <w:ind w:right="4649"/>
      </w:pPr>
      <w:r w:rsidRPr="00061BEB">
        <w:rPr>
          <w:noProof/>
        </w:rPr>
        <w:drawing>
          <wp:anchor distT="0" distB="0" distL="114300" distR="114300" simplePos="0" relativeHeight="251911168" behindDoc="0" locked="0" layoutInCell="1" allowOverlap="1" wp14:anchorId="797D4F2E" wp14:editId="6442D975">
            <wp:simplePos x="0" y="0"/>
            <wp:positionH relativeFrom="column">
              <wp:posOffset>3239770</wp:posOffset>
            </wp:positionH>
            <wp:positionV relativeFrom="paragraph">
              <wp:posOffset>-35560</wp:posOffset>
            </wp:positionV>
            <wp:extent cx="3360420" cy="3977640"/>
            <wp:effectExtent l="0" t="0" r="0" b="0"/>
            <wp:wrapNone/>
            <wp:docPr id="95636721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36042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「希望する学校や職業があるから」の割合が</w:t>
      </w:r>
      <w:r>
        <w:t>70.2％と最も高く、次いで「自分の成績から考えて」の割合が22.2％、「親がそう言っているから」の割合が18.0％となっています。</w:t>
      </w:r>
    </w:p>
    <w:p w14:paraId="7C9515DE" w14:textId="77777777" w:rsidR="00033ED0" w:rsidRDefault="00033ED0" w:rsidP="00033ED0"/>
    <w:p w14:paraId="7E74F2CF" w14:textId="77777777" w:rsidR="00033ED0" w:rsidRDefault="00033ED0" w:rsidP="00033ED0"/>
    <w:p w14:paraId="6793F77E" w14:textId="77777777" w:rsidR="00033ED0" w:rsidRDefault="00033ED0" w:rsidP="00033ED0"/>
    <w:p w14:paraId="328A8633" w14:textId="77777777" w:rsidR="00033ED0" w:rsidRDefault="00033ED0" w:rsidP="00033ED0"/>
    <w:p w14:paraId="074B1BD0" w14:textId="77777777" w:rsidR="00033ED0" w:rsidRDefault="00033ED0" w:rsidP="00033ED0"/>
    <w:p w14:paraId="6776A066" w14:textId="77777777" w:rsidR="00033ED0" w:rsidRDefault="00033ED0" w:rsidP="00033ED0"/>
    <w:p w14:paraId="4CF45ED7" w14:textId="77777777" w:rsidR="00033ED0" w:rsidRDefault="00033ED0" w:rsidP="00033ED0"/>
    <w:p w14:paraId="55E74CA0" w14:textId="77777777" w:rsidR="00033ED0" w:rsidRDefault="00033ED0" w:rsidP="00033ED0"/>
    <w:p w14:paraId="25736CE5" w14:textId="77777777" w:rsidR="00033ED0" w:rsidRDefault="00033ED0" w:rsidP="00033ED0"/>
    <w:p w14:paraId="58254DB4" w14:textId="77777777" w:rsidR="00033ED0" w:rsidRDefault="00033ED0" w:rsidP="00033ED0"/>
    <w:p w14:paraId="2A22DB4B" w14:textId="77777777" w:rsidR="00033ED0" w:rsidRDefault="00033ED0" w:rsidP="00033ED0"/>
    <w:p w14:paraId="16438B1D" w14:textId="77777777" w:rsidR="00033ED0" w:rsidRDefault="00033ED0" w:rsidP="00033ED0"/>
    <w:p w14:paraId="383C9A39" w14:textId="77777777" w:rsidR="00033ED0" w:rsidRDefault="00033ED0" w:rsidP="00033ED0"/>
    <w:p w14:paraId="07F54983" w14:textId="77777777" w:rsidR="00033ED0" w:rsidRDefault="00033ED0" w:rsidP="00033ED0"/>
    <w:p w14:paraId="6811E108" w14:textId="77777777" w:rsidR="00033ED0" w:rsidRDefault="00033ED0" w:rsidP="00033ED0"/>
    <w:p w14:paraId="10F2E3D3" w14:textId="77777777" w:rsidR="00033ED0" w:rsidRDefault="00033ED0" w:rsidP="00033ED0">
      <w:pPr>
        <w:widowControl/>
        <w:jc w:val="left"/>
      </w:pPr>
      <w:r>
        <w:br w:type="page"/>
      </w:r>
    </w:p>
    <w:p w14:paraId="511AC90D" w14:textId="12569328" w:rsidR="00033ED0" w:rsidRDefault="00033ED0" w:rsidP="00033ED0">
      <w:pPr>
        <w:pStyle w:val="ac"/>
      </w:pPr>
      <w:r>
        <w:rPr>
          <w:rFonts w:hint="eastAsia"/>
        </w:rPr>
        <w:lastRenderedPageBreak/>
        <w:t>問</w:t>
      </w:r>
      <w:r>
        <w:t>15　あなたは、自分の将来について希望を持っていますか</w:t>
      </w:r>
      <w:r w:rsidR="000E21C1">
        <w:rPr>
          <w:rFonts w:hint="eastAsia"/>
        </w:rPr>
        <w:t>。</w:t>
      </w:r>
    </w:p>
    <w:p w14:paraId="0B9FE8CB" w14:textId="77777777" w:rsidR="00033ED0" w:rsidRDefault="00033ED0" w:rsidP="00033ED0">
      <w:pPr>
        <w:pStyle w:val="ab"/>
        <w:ind w:right="4649"/>
      </w:pPr>
      <w:r w:rsidRPr="00061BEB">
        <w:rPr>
          <w:noProof/>
        </w:rPr>
        <w:drawing>
          <wp:anchor distT="0" distB="0" distL="114300" distR="114300" simplePos="0" relativeHeight="251912192" behindDoc="0" locked="0" layoutInCell="1" allowOverlap="1" wp14:anchorId="3943286F" wp14:editId="739D4773">
            <wp:simplePos x="0" y="0"/>
            <wp:positionH relativeFrom="column">
              <wp:posOffset>3239770</wp:posOffset>
            </wp:positionH>
            <wp:positionV relativeFrom="paragraph">
              <wp:posOffset>-35560</wp:posOffset>
            </wp:positionV>
            <wp:extent cx="3360420" cy="2148840"/>
            <wp:effectExtent l="0" t="0" r="0" b="0"/>
            <wp:wrapNone/>
            <wp:docPr id="109819124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「どちらかといえば希望がある」の割合が</w:t>
      </w:r>
      <w:r>
        <w:t>45.4％と最も高く、次いで「希望がある」の割合が42.5％となっています。</w:t>
      </w:r>
    </w:p>
    <w:p w14:paraId="10B26AE6" w14:textId="77777777" w:rsidR="00033ED0" w:rsidRDefault="00033ED0" w:rsidP="00033ED0"/>
    <w:p w14:paraId="27BBA10B" w14:textId="77777777" w:rsidR="00033ED0" w:rsidRDefault="00033ED0" w:rsidP="00033ED0"/>
    <w:p w14:paraId="641DF245" w14:textId="77777777" w:rsidR="00033ED0" w:rsidRDefault="00033ED0" w:rsidP="00033ED0"/>
    <w:p w14:paraId="6BE421A6" w14:textId="77777777" w:rsidR="00033ED0" w:rsidRDefault="00033ED0" w:rsidP="00033ED0"/>
    <w:p w14:paraId="29EBBC51" w14:textId="77777777" w:rsidR="00033ED0" w:rsidRDefault="00033ED0" w:rsidP="00033ED0"/>
    <w:p w14:paraId="53A42F30" w14:textId="77777777" w:rsidR="00033ED0" w:rsidRDefault="00033ED0" w:rsidP="00033ED0">
      <w:pPr>
        <w:widowControl/>
        <w:jc w:val="left"/>
      </w:pPr>
    </w:p>
    <w:p w14:paraId="5CB33461" w14:textId="77777777" w:rsidR="00033ED0" w:rsidRDefault="00033ED0" w:rsidP="00033ED0">
      <w:pPr>
        <w:widowControl/>
        <w:jc w:val="left"/>
      </w:pPr>
    </w:p>
    <w:p w14:paraId="61ED5550" w14:textId="77777777" w:rsidR="00033ED0" w:rsidRDefault="00033ED0" w:rsidP="00033ED0">
      <w:pPr>
        <w:widowControl/>
        <w:jc w:val="left"/>
      </w:pPr>
    </w:p>
    <w:p w14:paraId="68EEC35D" w14:textId="77777777" w:rsidR="00033ED0" w:rsidRDefault="00033ED0" w:rsidP="00033ED0">
      <w:pPr>
        <w:widowControl/>
        <w:jc w:val="left"/>
      </w:pPr>
    </w:p>
    <w:p w14:paraId="2AC9B6CE" w14:textId="77777777" w:rsidR="00033ED0" w:rsidRDefault="00033ED0" w:rsidP="00033ED0">
      <w:pPr>
        <w:widowControl/>
        <w:jc w:val="left"/>
      </w:pPr>
    </w:p>
    <w:p w14:paraId="1776C585" w14:textId="77777777" w:rsidR="00033ED0" w:rsidRDefault="00033ED0" w:rsidP="00033ED0">
      <w:pPr>
        <w:widowControl/>
        <w:jc w:val="left"/>
      </w:pPr>
    </w:p>
    <w:p w14:paraId="42843A23" w14:textId="77777777" w:rsidR="00033ED0" w:rsidRDefault="00033ED0" w:rsidP="00033ED0">
      <w:pPr>
        <w:pStyle w:val="ac"/>
      </w:pPr>
      <w:r>
        <w:rPr>
          <w:rFonts w:hint="eastAsia"/>
        </w:rPr>
        <w:t>問</w:t>
      </w:r>
      <w:r>
        <w:t>16　あなたは、将来、つきたい仕事はありますか。</w:t>
      </w:r>
    </w:p>
    <w:p w14:paraId="65B71ABE" w14:textId="77777777" w:rsidR="00033ED0" w:rsidRDefault="00033ED0" w:rsidP="00033ED0">
      <w:pPr>
        <w:pStyle w:val="ab"/>
        <w:ind w:right="4649"/>
      </w:pPr>
      <w:r w:rsidRPr="00061BEB">
        <w:rPr>
          <w:noProof/>
        </w:rPr>
        <w:drawing>
          <wp:anchor distT="0" distB="0" distL="114300" distR="114300" simplePos="0" relativeHeight="251913216" behindDoc="0" locked="0" layoutInCell="1" allowOverlap="1" wp14:anchorId="35430A26" wp14:editId="73CB00D5">
            <wp:simplePos x="0" y="0"/>
            <wp:positionH relativeFrom="column">
              <wp:posOffset>3239770</wp:posOffset>
            </wp:positionH>
            <wp:positionV relativeFrom="paragraph">
              <wp:posOffset>-35560</wp:posOffset>
            </wp:positionV>
            <wp:extent cx="3360420" cy="1844040"/>
            <wp:effectExtent l="0" t="0" r="0" b="0"/>
            <wp:wrapNone/>
            <wp:docPr id="113187249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「ある」の割合が</w:t>
      </w:r>
      <w:r>
        <w:t>52.8％と最も高く、次いで「今のところはない」の割合が34.9％、「わからない」の割合が11.8％となっています。</w:t>
      </w:r>
    </w:p>
    <w:p w14:paraId="3C89D68C" w14:textId="77777777" w:rsidR="00033ED0" w:rsidRDefault="00033ED0" w:rsidP="00033ED0"/>
    <w:p w14:paraId="0EF88570" w14:textId="77777777" w:rsidR="00033ED0" w:rsidRDefault="00033ED0" w:rsidP="00033ED0"/>
    <w:p w14:paraId="6F23E596" w14:textId="77777777" w:rsidR="00033ED0" w:rsidRDefault="00033ED0" w:rsidP="00033ED0"/>
    <w:p w14:paraId="4F2BABC5" w14:textId="77777777" w:rsidR="00033ED0" w:rsidRDefault="00033ED0" w:rsidP="00033ED0"/>
    <w:p w14:paraId="59697D35" w14:textId="77777777" w:rsidR="00033ED0" w:rsidRDefault="00033ED0" w:rsidP="00033ED0"/>
    <w:p w14:paraId="3EF52F86" w14:textId="77777777" w:rsidR="00033ED0" w:rsidRDefault="00033ED0" w:rsidP="00033ED0"/>
    <w:p w14:paraId="5F2CF647" w14:textId="77777777" w:rsidR="00033ED0" w:rsidRDefault="00033ED0" w:rsidP="00033ED0"/>
    <w:p w14:paraId="5AF0F063" w14:textId="77777777" w:rsidR="00033ED0" w:rsidRDefault="00033ED0" w:rsidP="00033ED0"/>
    <w:p w14:paraId="6842E3B3" w14:textId="77777777" w:rsidR="00033ED0" w:rsidRDefault="00033ED0" w:rsidP="00033ED0"/>
    <w:p w14:paraId="69262CC8" w14:textId="77777777" w:rsidR="00033ED0" w:rsidRDefault="00033ED0" w:rsidP="00033ED0">
      <w:pPr>
        <w:widowControl/>
        <w:jc w:val="left"/>
      </w:pPr>
      <w:r>
        <w:br w:type="page"/>
      </w:r>
    </w:p>
    <w:p w14:paraId="689ED52A" w14:textId="77777777" w:rsidR="00033ED0" w:rsidRDefault="00033ED0" w:rsidP="00033ED0">
      <w:pPr>
        <w:pStyle w:val="ac"/>
      </w:pPr>
      <w:r>
        <w:rPr>
          <w:rFonts w:hint="eastAsia"/>
        </w:rPr>
        <w:lastRenderedPageBreak/>
        <w:t>問</w:t>
      </w:r>
      <w:r>
        <w:t>17　そのために、やっていることはありますか。</w:t>
      </w:r>
    </w:p>
    <w:p w14:paraId="3064A711" w14:textId="77777777" w:rsidR="00033ED0" w:rsidRDefault="00033ED0" w:rsidP="00033ED0">
      <w:pPr>
        <w:pStyle w:val="ab"/>
        <w:ind w:right="4649"/>
      </w:pPr>
      <w:r w:rsidRPr="00061BEB">
        <w:rPr>
          <w:noProof/>
        </w:rPr>
        <w:drawing>
          <wp:anchor distT="0" distB="0" distL="114300" distR="114300" simplePos="0" relativeHeight="251914240" behindDoc="0" locked="0" layoutInCell="1" allowOverlap="1" wp14:anchorId="772A08E1" wp14:editId="4DEBE789">
            <wp:simplePos x="0" y="0"/>
            <wp:positionH relativeFrom="column">
              <wp:posOffset>3239770</wp:posOffset>
            </wp:positionH>
            <wp:positionV relativeFrom="paragraph">
              <wp:posOffset>-35560</wp:posOffset>
            </wp:positionV>
            <wp:extent cx="3360420" cy="3063240"/>
            <wp:effectExtent l="0" t="0" r="0" b="0"/>
            <wp:wrapNone/>
            <wp:docPr id="6592569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6042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「学校の勉強をしっかりやる」の割合が</w:t>
      </w:r>
      <w:r>
        <w:t>62.3％と最も高く、次いで「部活、じゅく、習いごとをいっしょうけんめいやる」の割合が53.8％、「興味のあることを自分で調べてみる」の割合が53.1％となっています。</w:t>
      </w:r>
    </w:p>
    <w:p w14:paraId="206A05DA" w14:textId="77777777" w:rsidR="00033ED0" w:rsidRDefault="00033ED0" w:rsidP="00033ED0"/>
    <w:p w14:paraId="1E6F4B66" w14:textId="77777777" w:rsidR="00033ED0" w:rsidRDefault="00033ED0" w:rsidP="00033ED0"/>
    <w:p w14:paraId="2EAC3B4F" w14:textId="77777777" w:rsidR="00033ED0" w:rsidRDefault="00033ED0" w:rsidP="00033ED0"/>
    <w:p w14:paraId="206C0278" w14:textId="77777777" w:rsidR="00033ED0" w:rsidRDefault="00033ED0" w:rsidP="00033ED0"/>
    <w:p w14:paraId="6AA774FB" w14:textId="77777777" w:rsidR="00033ED0" w:rsidRDefault="00033ED0" w:rsidP="00033ED0"/>
    <w:p w14:paraId="353FB4A6" w14:textId="77777777" w:rsidR="00033ED0" w:rsidRDefault="00033ED0" w:rsidP="00033ED0"/>
    <w:p w14:paraId="68021A9F" w14:textId="77777777" w:rsidR="00033ED0" w:rsidRDefault="00033ED0" w:rsidP="00033ED0">
      <w:pPr>
        <w:widowControl/>
        <w:jc w:val="left"/>
      </w:pPr>
    </w:p>
    <w:p w14:paraId="33C42931" w14:textId="77777777" w:rsidR="00033ED0" w:rsidRDefault="00033ED0" w:rsidP="00033ED0">
      <w:pPr>
        <w:widowControl/>
        <w:jc w:val="left"/>
      </w:pPr>
    </w:p>
    <w:p w14:paraId="076D1811" w14:textId="77777777" w:rsidR="00033ED0" w:rsidRDefault="00033ED0" w:rsidP="00033ED0">
      <w:pPr>
        <w:widowControl/>
        <w:jc w:val="left"/>
      </w:pPr>
    </w:p>
    <w:p w14:paraId="7F4100CA" w14:textId="77777777" w:rsidR="00033ED0" w:rsidRDefault="00033ED0" w:rsidP="00033ED0">
      <w:pPr>
        <w:widowControl/>
        <w:jc w:val="left"/>
      </w:pPr>
    </w:p>
    <w:p w14:paraId="7BC8438F" w14:textId="77777777" w:rsidR="00033ED0" w:rsidRDefault="00033ED0" w:rsidP="00033ED0">
      <w:pPr>
        <w:widowControl/>
        <w:jc w:val="left"/>
      </w:pPr>
    </w:p>
    <w:p w14:paraId="4CD4C0A8" w14:textId="77777777" w:rsidR="00033ED0" w:rsidRDefault="00033ED0" w:rsidP="00033ED0">
      <w:pPr>
        <w:pStyle w:val="ac"/>
      </w:pPr>
      <w:r>
        <w:rPr>
          <w:rFonts w:hint="eastAsia"/>
        </w:rPr>
        <w:t>問</w:t>
      </w:r>
      <w:r>
        <w:t>18　おとなになって住みたいまちはどこですか。</w:t>
      </w:r>
    </w:p>
    <w:p w14:paraId="18EFC2AD" w14:textId="77777777" w:rsidR="00033ED0" w:rsidRDefault="00033ED0" w:rsidP="00033ED0">
      <w:pPr>
        <w:pStyle w:val="ab"/>
        <w:ind w:right="4649"/>
      </w:pPr>
      <w:r w:rsidRPr="00061BEB">
        <w:rPr>
          <w:noProof/>
        </w:rPr>
        <w:drawing>
          <wp:anchor distT="0" distB="0" distL="114300" distR="114300" simplePos="0" relativeHeight="251915264" behindDoc="0" locked="0" layoutInCell="1" allowOverlap="1" wp14:anchorId="778CB121" wp14:editId="6E1E4BDB">
            <wp:simplePos x="0" y="0"/>
            <wp:positionH relativeFrom="column">
              <wp:posOffset>3239770</wp:posOffset>
            </wp:positionH>
            <wp:positionV relativeFrom="paragraph">
              <wp:posOffset>-35560</wp:posOffset>
            </wp:positionV>
            <wp:extent cx="3360420" cy="2453640"/>
            <wp:effectExtent l="0" t="0" r="0" b="0"/>
            <wp:wrapNone/>
            <wp:docPr id="142426867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「岐阜県以外のまちに住みたい」の割合が</w:t>
      </w:r>
      <w:r>
        <w:t>34.5％と最も高く、次いで「わからない」の割合が30.2％、「下呂市に住みたい」の割合が19.4％となっています。</w:t>
      </w:r>
    </w:p>
    <w:p w14:paraId="410C31ED" w14:textId="77777777" w:rsidR="00033ED0" w:rsidRDefault="00033ED0" w:rsidP="00033ED0"/>
    <w:p w14:paraId="0BE42B17" w14:textId="77777777" w:rsidR="00033ED0" w:rsidRDefault="00033ED0" w:rsidP="00033ED0"/>
    <w:p w14:paraId="4B55CA9A" w14:textId="77777777" w:rsidR="00033ED0" w:rsidRDefault="00033ED0" w:rsidP="00033ED0"/>
    <w:p w14:paraId="354A4718" w14:textId="77777777" w:rsidR="00033ED0" w:rsidRDefault="00033ED0" w:rsidP="00033ED0"/>
    <w:p w14:paraId="7D9632B1" w14:textId="77777777" w:rsidR="00033ED0" w:rsidRDefault="00033ED0" w:rsidP="00033ED0"/>
    <w:p w14:paraId="06239B61" w14:textId="77777777" w:rsidR="00033ED0" w:rsidRDefault="00033ED0" w:rsidP="00033ED0"/>
    <w:p w14:paraId="1F0C7B15" w14:textId="77777777" w:rsidR="00033ED0" w:rsidRDefault="00033ED0" w:rsidP="00033ED0"/>
    <w:p w14:paraId="3CDA99DD" w14:textId="77777777" w:rsidR="00033ED0" w:rsidRDefault="00033ED0" w:rsidP="00033ED0"/>
    <w:p w14:paraId="294D86D5" w14:textId="77777777" w:rsidR="00033ED0" w:rsidRDefault="00033ED0" w:rsidP="00033ED0"/>
    <w:p w14:paraId="1E3A612A" w14:textId="77777777" w:rsidR="00033ED0" w:rsidRDefault="00033ED0" w:rsidP="00033ED0"/>
    <w:p w14:paraId="40AE3C2F" w14:textId="77777777" w:rsidR="00033ED0" w:rsidRDefault="00033ED0" w:rsidP="00033ED0">
      <w:pPr>
        <w:widowControl/>
        <w:jc w:val="left"/>
      </w:pPr>
      <w:r>
        <w:br w:type="page"/>
      </w:r>
    </w:p>
    <w:p w14:paraId="7747AC31" w14:textId="77777777" w:rsidR="00033ED0" w:rsidRPr="00F85C26" w:rsidRDefault="00033ED0" w:rsidP="00033ED0">
      <w:pPr>
        <w:pStyle w:val="3"/>
        <w:snapToGrid w:val="0"/>
        <w:ind w:leftChars="100" w:left="210"/>
        <w:rPr>
          <w:rFonts w:hAnsi="BIZ UDゴシック" w:cs="Times New Roman"/>
          <w:sz w:val="28"/>
          <w:szCs w:val="24"/>
        </w:rPr>
      </w:pPr>
      <w:bookmarkStart w:id="56" w:name="_Toc178273490"/>
      <w:r w:rsidRPr="00F85C26">
        <w:rPr>
          <w:rFonts w:hAnsi="BIZ UDゴシック" w:cs="Times New Roman" w:hint="eastAsia"/>
          <w:sz w:val="28"/>
          <w:szCs w:val="24"/>
        </w:rPr>
        <w:lastRenderedPageBreak/>
        <w:t>（</w:t>
      </w:r>
      <w:r>
        <w:rPr>
          <w:rFonts w:hAnsi="BIZ UDゴシック" w:cs="Times New Roman" w:hint="eastAsia"/>
          <w:sz w:val="28"/>
          <w:szCs w:val="24"/>
        </w:rPr>
        <w:t>５</w:t>
      </w:r>
      <w:r w:rsidRPr="00F85C26">
        <w:rPr>
          <w:rFonts w:hAnsi="BIZ UDゴシック" w:cs="Times New Roman" w:hint="eastAsia"/>
          <w:sz w:val="28"/>
          <w:szCs w:val="24"/>
        </w:rPr>
        <w:t>）子どもの権利について</w:t>
      </w:r>
      <w:bookmarkEnd w:id="56"/>
    </w:p>
    <w:p w14:paraId="13A5BAD5" w14:textId="77777777" w:rsidR="00033ED0" w:rsidRDefault="00033ED0" w:rsidP="00033ED0">
      <w:pPr>
        <w:pStyle w:val="ac"/>
      </w:pPr>
      <w:r>
        <w:rPr>
          <w:rFonts w:hint="eastAsia"/>
        </w:rPr>
        <w:t>問</w:t>
      </w:r>
      <w:r>
        <w:t>19　あなたは、「子どもの権利」を知っていますか。</w:t>
      </w:r>
    </w:p>
    <w:p w14:paraId="57FD2790" w14:textId="77777777" w:rsidR="00033ED0" w:rsidRDefault="00033ED0" w:rsidP="00033ED0">
      <w:pPr>
        <w:pStyle w:val="ab"/>
        <w:ind w:right="4649"/>
      </w:pPr>
      <w:r w:rsidRPr="00061BEB">
        <w:rPr>
          <w:noProof/>
        </w:rPr>
        <w:drawing>
          <wp:anchor distT="0" distB="0" distL="114300" distR="114300" simplePos="0" relativeHeight="251916288" behindDoc="0" locked="0" layoutInCell="1" allowOverlap="1" wp14:anchorId="63B7C2FE" wp14:editId="1B510FA4">
            <wp:simplePos x="0" y="0"/>
            <wp:positionH relativeFrom="column">
              <wp:posOffset>3239770</wp:posOffset>
            </wp:positionH>
            <wp:positionV relativeFrom="paragraph">
              <wp:posOffset>-35560</wp:posOffset>
            </wp:positionV>
            <wp:extent cx="3360420" cy="1844040"/>
            <wp:effectExtent l="0" t="0" r="0" b="0"/>
            <wp:wrapNone/>
            <wp:docPr id="70378824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「知らない」の割合が</w:t>
      </w:r>
      <w:r>
        <w:t>41.5％と最も高く、次いで「名前は知っているが内容を知らなかった」の割合が34.6％、「名前も内容も知っている」の割合が23.8％となっています。</w:t>
      </w:r>
    </w:p>
    <w:p w14:paraId="25E3A345" w14:textId="77777777" w:rsidR="00033ED0" w:rsidRDefault="00033ED0" w:rsidP="00033ED0"/>
    <w:p w14:paraId="28FB4D62" w14:textId="77777777" w:rsidR="00033ED0" w:rsidRDefault="00033ED0" w:rsidP="00033ED0"/>
    <w:p w14:paraId="4BD46EBC" w14:textId="77777777" w:rsidR="00033ED0" w:rsidRDefault="00033ED0" w:rsidP="00033ED0"/>
    <w:p w14:paraId="2FA8FCBD" w14:textId="77777777" w:rsidR="00033ED0" w:rsidRDefault="00033ED0" w:rsidP="00033ED0">
      <w:pPr>
        <w:widowControl/>
        <w:jc w:val="left"/>
      </w:pPr>
    </w:p>
    <w:p w14:paraId="00F49B5B" w14:textId="77777777" w:rsidR="00033ED0" w:rsidRDefault="00033ED0" w:rsidP="00033ED0">
      <w:pPr>
        <w:widowControl/>
        <w:jc w:val="left"/>
      </w:pPr>
    </w:p>
    <w:p w14:paraId="42F8AA7B" w14:textId="77777777" w:rsidR="00033ED0" w:rsidRDefault="00033ED0" w:rsidP="00033ED0">
      <w:pPr>
        <w:pStyle w:val="ac"/>
      </w:pPr>
      <w:r>
        <w:rPr>
          <w:rFonts w:hint="eastAsia"/>
        </w:rPr>
        <w:t>問</w:t>
      </w:r>
      <w:r>
        <w:t>20　子どもの権利の中で特に大切だと思うことはどれですか。</w:t>
      </w:r>
    </w:p>
    <w:p w14:paraId="58B101E8" w14:textId="77777777" w:rsidR="00033ED0" w:rsidRDefault="00033ED0" w:rsidP="00033ED0">
      <w:pPr>
        <w:pStyle w:val="ab"/>
        <w:ind w:right="4649"/>
      </w:pPr>
      <w:r w:rsidRPr="00061BEB">
        <w:rPr>
          <w:noProof/>
        </w:rPr>
        <w:drawing>
          <wp:anchor distT="0" distB="0" distL="114300" distR="114300" simplePos="0" relativeHeight="251917312" behindDoc="0" locked="0" layoutInCell="1" allowOverlap="1" wp14:anchorId="44314021" wp14:editId="0FD1BC74">
            <wp:simplePos x="0" y="0"/>
            <wp:positionH relativeFrom="column">
              <wp:posOffset>3239770</wp:posOffset>
            </wp:positionH>
            <wp:positionV relativeFrom="paragraph">
              <wp:posOffset>-35560</wp:posOffset>
            </wp:positionV>
            <wp:extent cx="3360420" cy="5958840"/>
            <wp:effectExtent l="0" t="0" r="0" b="0"/>
            <wp:wrapNone/>
            <wp:docPr id="63513087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360420" cy="595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「障がいのある子が差別されないこと」の割合が</w:t>
      </w:r>
      <w:r>
        <w:t>79.5％と最も高く、次いで「暴力や言葉で傷つけないこと」の割合が75.5％、「人種や性別、宗教などで差別されないこと」の割合が70.2％となっています。</w:t>
      </w:r>
    </w:p>
    <w:p w14:paraId="19A302B1" w14:textId="77777777" w:rsidR="00033ED0" w:rsidRDefault="00033ED0" w:rsidP="00033ED0"/>
    <w:p w14:paraId="1DAAF8E0" w14:textId="77777777" w:rsidR="00033ED0" w:rsidRDefault="00033ED0" w:rsidP="00033ED0"/>
    <w:p w14:paraId="431A622C" w14:textId="77777777" w:rsidR="00033ED0" w:rsidRDefault="00033ED0" w:rsidP="00033ED0"/>
    <w:p w14:paraId="6634FFAF" w14:textId="77777777" w:rsidR="00033ED0" w:rsidRDefault="00033ED0" w:rsidP="00033ED0"/>
    <w:p w14:paraId="1A41C447" w14:textId="77777777" w:rsidR="00033ED0" w:rsidRDefault="00033ED0" w:rsidP="00033ED0"/>
    <w:p w14:paraId="68139A41" w14:textId="77777777" w:rsidR="00033ED0" w:rsidRDefault="00033ED0" w:rsidP="00033ED0"/>
    <w:p w14:paraId="53118DDF" w14:textId="77777777" w:rsidR="00033ED0" w:rsidRDefault="00033ED0" w:rsidP="00033ED0"/>
    <w:p w14:paraId="637C912E" w14:textId="77777777" w:rsidR="00033ED0" w:rsidRDefault="00033ED0" w:rsidP="00033ED0"/>
    <w:p w14:paraId="3CDA8480" w14:textId="77777777" w:rsidR="00033ED0" w:rsidRDefault="00033ED0" w:rsidP="00033ED0"/>
    <w:p w14:paraId="261A06D5" w14:textId="77777777" w:rsidR="00033ED0" w:rsidRDefault="00033ED0" w:rsidP="00033ED0"/>
    <w:p w14:paraId="4F84D52C" w14:textId="77777777" w:rsidR="00033ED0" w:rsidRDefault="00033ED0" w:rsidP="00033ED0"/>
    <w:p w14:paraId="35F2D0E0" w14:textId="77777777" w:rsidR="00033ED0" w:rsidRDefault="00033ED0" w:rsidP="00033ED0"/>
    <w:p w14:paraId="3F43FDB0" w14:textId="77777777" w:rsidR="00033ED0" w:rsidRDefault="00033ED0" w:rsidP="00033ED0"/>
    <w:p w14:paraId="2E681A63" w14:textId="77777777" w:rsidR="00033ED0" w:rsidRDefault="00033ED0" w:rsidP="00033ED0"/>
    <w:p w14:paraId="6AC90C72" w14:textId="77777777" w:rsidR="00033ED0" w:rsidRDefault="00033ED0" w:rsidP="00033ED0"/>
    <w:p w14:paraId="3DEF725E" w14:textId="77777777" w:rsidR="00033ED0" w:rsidRDefault="00033ED0" w:rsidP="00033ED0"/>
    <w:p w14:paraId="26034ADB" w14:textId="77777777" w:rsidR="00033ED0" w:rsidRDefault="00033ED0" w:rsidP="00033ED0"/>
    <w:p w14:paraId="675B6AB4" w14:textId="77777777" w:rsidR="00033ED0" w:rsidRDefault="00033ED0" w:rsidP="00033ED0"/>
    <w:p w14:paraId="39196F9B" w14:textId="77777777" w:rsidR="00033ED0" w:rsidRDefault="00033ED0" w:rsidP="00033ED0"/>
    <w:p w14:paraId="1FDB5C96" w14:textId="77777777" w:rsidR="00033ED0" w:rsidRDefault="00033ED0" w:rsidP="00033ED0">
      <w:pPr>
        <w:widowControl/>
        <w:jc w:val="left"/>
      </w:pPr>
      <w:r>
        <w:br w:type="page"/>
      </w:r>
    </w:p>
    <w:p w14:paraId="3D7BA0B6" w14:textId="77777777" w:rsidR="00033ED0" w:rsidRPr="00F85C26" w:rsidRDefault="00033ED0" w:rsidP="00033ED0">
      <w:pPr>
        <w:pStyle w:val="3"/>
        <w:snapToGrid w:val="0"/>
        <w:ind w:leftChars="100" w:left="210"/>
        <w:rPr>
          <w:rFonts w:hAnsi="BIZ UDゴシック" w:cs="Times New Roman"/>
          <w:sz w:val="28"/>
          <w:szCs w:val="24"/>
        </w:rPr>
      </w:pPr>
      <w:bookmarkStart w:id="57" w:name="_Toc178273491"/>
      <w:r w:rsidRPr="00F85C26">
        <w:rPr>
          <w:rFonts w:hAnsi="BIZ UDゴシック" w:cs="Times New Roman" w:hint="eastAsia"/>
          <w:sz w:val="28"/>
          <w:szCs w:val="24"/>
        </w:rPr>
        <w:lastRenderedPageBreak/>
        <w:t>（</w:t>
      </w:r>
      <w:r>
        <w:rPr>
          <w:rFonts w:hAnsi="BIZ UDゴシック" w:cs="Times New Roman" w:hint="eastAsia"/>
          <w:sz w:val="28"/>
          <w:szCs w:val="24"/>
        </w:rPr>
        <w:t>６</w:t>
      </w:r>
      <w:r w:rsidRPr="00F85C26">
        <w:rPr>
          <w:rFonts w:hAnsi="BIZ UDゴシック" w:cs="Times New Roman" w:hint="eastAsia"/>
          <w:sz w:val="28"/>
          <w:szCs w:val="24"/>
        </w:rPr>
        <w:t>）あなたの意見を言う機会について</w:t>
      </w:r>
      <w:bookmarkEnd w:id="57"/>
    </w:p>
    <w:p w14:paraId="4AD14520" w14:textId="77777777" w:rsidR="00033ED0" w:rsidRDefault="00033ED0" w:rsidP="00033ED0">
      <w:pPr>
        <w:pStyle w:val="ac"/>
      </w:pPr>
      <w:r>
        <w:rPr>
          <w:rFonts w:hint="eastAsia"/>
        </w:rPr>
        <w:t>問</w:t>
      </w:r>
      <w:r>
        <w:t>21　家庭で、あなたの考えや思っていることを聞いてもらえていると思いますか。</w:t>
      </w:r>
    </w:p>
    <w:p w14:paraId="5955C2C0" w14:textId="77777777" w:rsidR="00033ED0" w:rsidRDefault="00033ED0" w:rsidP="00033ED0">
      <w:pPr>
        <w:pStyle w:val="ab"/>
        <w:ind w:right="4649"/>
      </w:pPr>
      <w:r w:rsidRPr="00061BEB">
        <w:rPr>
          <w:noProof/>
        </w:rPr>
        <w:drawing>
          <wp:anchor distT="0" distB="0" distL="114300" distR="114300" simplePos="0" relativeHeight="251918336" behindDoc="0" locked="0" layoutInCell="1" allowOverlap="1" wp14:anchorId="3E23397F" wp14:editId="7C37789E">
            <wp:simplePos x="0" y="0"/>
            <wp:positionH relativeFrom="column">
              <wp:posOffset>3239770</wp:posOffset>
            </wp:positionH>
            <wp:positionV relativeFrom="paragraph">
              <wp:posOffset>-35560</wp:posOffset>
            </wp:positionV>
            <wp:extent cx="3360420" cy="2148840"/>
            <wp:effectExtent l="0" t="0" r="0" b="0"/>
            <wp:wrapNone/>
            <wp:docPr id="1522941011"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65.4％と最も高く、次いで「だいたいそう思う」の割合が28.1％となっています。</w:t>
      </w:r>
    </w:p>
    <w:p w14:paraId="4A1D2FB1" w14:textId="77777777" w:rsidR="00033ED0" w:rsidRDefault="00033ED0" w:rsidP="00033ED0"/>
    <w:p w14:paraId="5CBB8160" w14:textId="77777777" w:rsidR="00033ED0" w:rsidRDefault="00033ED0" w:rsidP="00033ED0"/>
    <w:p w14:paraId="205F252E" w14:textId="77777777" w:rsidR="00033ED0" w:rsidRDefault="00033ED0" w:rsidP="00033ED0"/>
    <w:p w14:paraId="7D221F5D" w14:textId="77777777" w:rsidR="00033ED0" w:rsidRDefault="00033ED0" w:rsidP="00033ED0"/>
    <w:p w14:paraId="211A21D5" w14:textId="77777777" w:rsidR="00033ED0" w:rsidRDefault="00033ED0" w:rsidP="00033ED0"/>
    <w:p w14:paraId="0290A35A" w14:textId="77777777" w:rsidR="00033ED0" w:rsidRDefault="00033ED0" w:rsidP="00033ED0"/>
    <w:p w14:paraId="01D7654D" w14:textId="77777777" w:rsidR="00033ED0" w:rsidRDefault="00033ED0" w:rsidP="00033ED0"/>
    <w:p w14:paraId="3F55F7E4" w14:textId="77777777" w:rsidR="00033ED0" w:rsidRDefault="00033ED0" w:rsidP="00033ED0">
      <w:pPr>
        <w:pStyle w:val="aff"/>
      </w:pPr>
      <w:r>
        <w:rPr>
          <w:rFonts w:hint="eastAsia"/>
        </w:rPr>
        <w:t>【学年別】</w:t>
      </w:r>
    </w:p>
    <w:p w14:paraId="6013CA27" w14:textId="77777777" w:rsidR="00033ED0" w:rsidRDefault="00033ED0" w:rsidP="00033ED0">
      <w:pPr>
        <w:pStyle w:val="ab"/>
      </w:pPr>
      <w:r w:rsidRPr="00A673E8">
        <w:rPr>
          <w:rFonts w:hint="eastAsia"/>
        </w:rPr>
        <w:t>学年別</w:t>
      </w:r>
      <w:r>
        <w:rPr>
          <w:rFonts w:hint="eastAsia"/>
        </w:rPr>
        <w:t>にみると、大きな差はみられません。</w:t>
      </w:r>
    </w:p>
    <w:p w14:paraId="723F14AE"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362"/>
        <w:gridCol w:w="1146"/>
        <w:gridCol w:w="1147"/>
        <w:gridCol w:w="1147"/>
        <w:gridCol w:w="1146"/>
        <w:gridCol w:w="1147"/>
        <w:gridCol w:w="1146"/>
      </w:tblGrid>
      <w:tr w:rsidR="00033ED0" w:rsidRPr="00061BEB" w14:paraId="58A9F84B" w14:textId="77777777" w:rsidTr="00BC151E">
        <w:trPr>
          <w:cantSplit/>
          <w:trHeight w:val="1701"/>
        </w:trPr>
        <w:tc>
          <w:tcPr>
            <w:tcW w:w="1701" w:type="dxa"/>
            <w:shd w:val="clear" w:color="auto" w:fill="auto"/>
            <w:vAlign w:val="center"/>
          </w:tcPr>
          <w:p w14:paraId="7909413B" w14:textId="77777777" w:rsidR="00033ED0" w:rsidRPr="00061BEB"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73187588"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0C61E16A"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そう思う</w:t>
            </w:r>
          </w:p>
        </w:tc>
        <w:tc>
          <w:tcPr>
            <w:tcW w:w="826" w:type="dxa"/>
            <w:shd w:val="clear" w:color="auto" w:fill="auto"/>
            <w:textDirection w:val="tbRlV"/>
            <w:vAlign w:val="center"/>
          </w:tcPr>
          <w:p w14:paraId="22114E7D"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だいたいそう思う</w:t>
            </w:r>
          </w:p>
        </w:tc>
        <w:tc>
          <w:tcPr>
            <w:tcW w:w="825" w:type="dxa"/>
            <w:shd w:val="clear" w:color="auto" w:fill="auto"/>
            <w:textDirection w:val="tbRlV"/>
            <w:vAlign w:val="center"/>
          </w:tcPr>
          <w:p w14:paraId="0CFCE6FB"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あまりそう思わない</w:t>
            </w:r>
          </w:p>
        </w:tc>
        <w:tc>
          <w:tcPr>
            <w:tcW w:w="826" w:type="dxa"/>
            <w:shd w:val="clear" w:color="auto" w:fill="auto"/>
            <w:textDirection w:val="tbRlV"/>
            <w:vAlign w:val="center"/>
          </w:tcPr>
          <w:p w14:paraId="5D35EF4B"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そう思わない</w:t>
            </w:r>
          </w:p>
        </w:tc>
        <w:tc>
          <w:tcPr>
            <w:tcW w:w="825" w:type="dxa"/>
            <w:shd w:val="clear" w:color="auto" w:fill="auto"/>
            <w:textDirection w:val="tbRlV"/>
            <w:vAlign w:val="center"/>
          </w:tcPr>
          <w:p w14:paraId="7929EE5A"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無回答</w:t>
            </w:r>
          </w:p>
        </w:tc>
      </w:tr>
      <w:tr w:rsidR="00033ED0" w:rsidRPr="00061BEB" w14:paraId="0704E571" w14:textId="77777777" w:rsidTr="00BC151E">
        <w:tc>
          <w:tcPr>
            <w:tcW w:w="1701" w:type="dxa"/>
            <w:shd w:val="clear" w:color="auto" w:fill="auto"/>
            <w:vAlign w:val="center"/>
          </w:tcPr>
          <w:p w14:paraId="0BA729FE"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全</w:t>
            </w:r>
            <w:r w:rsidRPr="00061BEB">
              <w:rPr>
                <w:rFonts w:ascii="BIZ UDゴシック" w:eastAsia="BIZ UDゴシック" w:hAnsi="BIZ UDゴシック" w:cs="ＭＳ Ｐ明朝"/>
                <w:color w:val="000000"/>
                <w:kern w:val="0"/>
                <w:sz w:val="18"/>
                <w:szCs w:val="20"/>
              </w:rPr>
              <w:t xml:space="preserve">  </w:t>
            </w:r>
            <w:r w:rsidRPr="00061BEB">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2702B97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702</w:t>
            </w:r>
          </w:p>
        </w:tc>
        <w:tc>
          <w:tcPr>
            <w:tcW w:w="826" w:type="dxa"/>
            <w:tcBorders>
              <w:left w:val="double" w:sz="4" w:space="0" w:color="auto"/>
            </w:tcBorders>
            <w:shd w:val="clear" w:color="auto" w:fill="auto"/>
            <w:vAlign w:val="center"/>
          </w:tcPr>
          <w:p w14:paraId="2E91A29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65.4 </w:t>
            </w:r>
          </w:p>
        </w:tc>
        <w:tc>
          <w:tcPr>
            <w:tcW w:w="826" w:type="dxa"/>
            <w:shd w:val="clear" w:color="auto" w:fill="auto"/>
            <w:vAlign w:val="center"/>
          </w:tcPr>
          <w:p w14:paraId="2417093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28.1 </w:t>
            </w:r>
          </w:p>
        </w:tc>
        <w:tc>
          <w:tcPr>
            <w:tcW w:w="825" w:type="dxa"/>
            <w:shd w:val="clear" w:color="auto" w:fill="auto"/>
            <w:vAlign w:val="center"/>
          </w:tcPr>
          <w:p w14:paraId="22CA649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5.0 </w:t>
            </w:r>
          </w:p>
        </w:tc>
        <w:tc>
          <w:tcPr>
            <w:tcW w:w="826" w:type="dxa"/>
            <w:shd w:val="clear" w:color="auto" w:fill="auto"/>
            <w:vAlign w:val="center"/>
          </w:tcPr>
          <w:p w14:paraId="4980EEB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1.4 </w:t>
            </w:r>
          </w:p>
        </w:tc>
        <w:tc>
          <w:tcPr>
            <w:tcW w:w="825" w:type="dxa"/>
            <w:shd w:val="clear" w:color="auto" w:fill="auto"/>
            <w:vAlign w:val="center"/>
          </w:tcPr>
          <w:p w14:paraId="725376E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0.1 </w:t>
            </w:r>
          </w:p>
        </w:tc>
      </w:tr>
      <w:tr w:rsidR="00033ED0" w:rsidRPr="00061BEB" w14:paraId="6D843A60" w14:textId="77777777" w:rsidTr="00BC151E">
        <w:tc>
          <w:tcPr>
            <w:tcW w:w="1701" w:type="dxa"/>
            <w:shd w:val="clear" w:color="auto" w:fill="auto"/>
            <w:vAlign w:val="center"/>
          </w:tcPr>
          <w:p w14:paraId="61E2E702"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中学１年生</w:t>
            </w:r>
          </w:p>
        </w:tc>
        <w:tc>
          <w:tcPr>
            <w:tcW w:w="825" w:type="dxa"/>
            <w:tcBorders>
              <w:right w:val="double" w:sz="4" w:space="0" w:color="auto"/>
            </w:tcBorders>
            <w:shd w:val="clear" w:color="auto" w:fill="auto"/>
            <w:vAlign w:val="center"/>
          </w:tcPr>
          <w:p w14:paraId="58C5121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228</w:t>
            </w:r>
          </w:p>
        </w:tc>
        <w:tc>
          <w:tcPr>
            <w:tcW w:w="826" w:type="dxa"/>
            <w:tcBorders>
              <w:left w:val="double" w:sz="4" w:space="0" w:color="auto"/>
            </w:tcBorders>
            <w:shd w:val="clear" w:color="auto" w:fill="auto"/>
            <w:vAlign w:val="center"/>
          </w:tcPr>
          <w:p w14:paraId="1B53D872"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60.1 </w:t>
            </w:r>
          </w:p>
        </w:tc>
        <w:tc>
          <w:tcPr>
            <w:tcW w:w="826" w:type="dxa"/>
            <w:shd w:val="clear" w:color="auto" w:fill="auto"/>
            <w:vAlign w:val="center"/>
          </w:tcPr>
          <w:p w14:paraId="7AA349F4"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32.5 </w:t>
            </w:r>
          </w:p>
        </w:tc>
        <w:tc>
          <w:tcPr>
            <w:tcW w:w="825" w:type="dxa"/>
            <w:shd w:val="clear" w:color="auto" w:fill="auto"/>
            <w:vAlign w:val="center"/>
          </w:tcPr>
          <w:p w14:paraId="65590CD9"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6.1 </w:t>
            </w:r>
          </w:p>
        </w:tc>
        <w:tc>
          <w:tcPr>
            <w:tcW w:w="826" w:type="dxa"/>
            <w:shd w:val="clear" w:color="auto" w:fill="auto"/>
            <w:vAlign w:val="center"/>
          </w:tcPr>
          <w:p w14:paraId="244EE0B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1.3 </w:t>
            </w:r>
          </w:p>
        </w:tc>
        <w:tc>
          <w:tcPr>
            <w:tcW w:w="825" w:type="dxa"/>
            <w:shd w:val="clear" w:color="auto" w:fill="auto"/>
            <w:vAlign w:val="center"/>
          </w:tcPr>
          <w:p w14:paraId="0110687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1AA2362A" w14:textId="77777777" w:rsidTr="00BC151E">
        <w:tc>
          <w:tcPr>
            <w:tcW w:w="1701" w:type="dxa"/>
            <w:shd w:val="clear" w:color="auto" w:fill="auto"/>
            <w:vAlign w:val="center"/>
          </w:tcPr>
          <w:p w14:paraId="04C067F8"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中学２年生</w:t>
            </w:r>
          </w:p>
        </w:tc>
        <w:tc>
          <w:tcPr>
            <w:tcW w:w="825" w:type="dxa"/>
            <w:tcBorders>
              <w:right w:val="double" w:sz="4" w:space="0" w:color="auto"/>
            </w:tcBorders>
            <w:shd w:val="clear" w:color="auto" w:fill="auto"/>
            <w:vAlign w:val="center"/>
          </w:tcPr>
          <w:p w14:paraId="6461541B"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231</w:t>
            </w:r>
          </w:p>
        </w:tc>
        <w:tc>
          <w:tcPr>
            <w:tcW w:w="826" w:type="dxa"/>
            <w:tcBorders>
              <w:left w:val="double" w:sz="4" w:space="0" w:color="auto"/>
            </w:tcBorders>
            <w:shd w:val="clear" w:color="auto" w:fill="auto"/>
            <w:vAlign w:val="center"/>
          </w:tcPr>
          <w:p w14:paraId="04E486CC"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67.1 </w:t>
            </w:r>
          </w:p>
        </w:tc>
        <w:tc>
          <w:tcPr>
            <w:tcW w:w="826" w:type="dxa"/>
            <w:shd w:val="clear" w:color="auto" w:fill="auto"/>
            <w:vAlign w:val="center"/>
          </w:tcPr>
          <w:p w14:paraId="4E1404AB"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26.4 </w:t>
            </w:r>
          </w:p>
        </w:tc>
        <w:tc>
          <w:tcPr>
            <w:tcW w:w="825" w:type="dxa"/>
            <w:shd w:val="clear" w:color="auto" w:fill="auto"/>
            <w:vAlign w:val="center"/>
          </w:tcPr>
          <w:p w14:paraId="7103F5A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4.3 </w:t>
            </w:r>
          </w:p>
        </w:tc>
        <w:tc>
          <w:tcPr>
            <w:tcW w:w="826" w:type="dxa"/>
            <w:shd w:val="clear" w:color="auto" w:fill="auto"/>
            <w:vAlign w:val="center"/>
          </w:tcPr>
          <w:p w14:paraId="3FF4DAB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2.2 </w:t>
            </w:r>
          </w:p>
        </w:tc>
        <w:tc>
          <w:tcPr>
            <w:tcW w:w="825" w:type="dxa"/>
            <w:shd w:val="clear" w:color="auto" w:fill="auto"/>
            <w:vAlign w:val="center"/>
          </w:tcPr>
          <w:p w14:paraId="2F779BD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5AE35E0F" w14:textId="77777777" w:rsidTr="00BC151E">
        <w:tc>
          <w:tcPr>
            <w:tcW w:w="1701" w:type="dxa"/>
            <w:shd w:val="clear" w:color="auto" w:fill="auto"/>
            <w:vAlign w:val="center"/>
          </w:tcPr>
          <w:p w14:paraId="5C049F6E"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中学３年生</w:t>
            </w:r>
          </w:p>
        </w:tc>
        <w:tc>
          <w:tcPr>
            <w:tcW w:w="825" w:type="dxa"/>
            <w:tcBorders>
              <w:right w:val="double" w:sz="4" w:space="0" w:color="auto"/>
            </w:tcBorders>
            <w:shd w:val="clear" w:color="auto" w:fill="auto"/>
            <w:vAlign w:val="center"/>
          </w:tcPr>
          <w:p w14:paraId="3865255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242</w:t>
            </w:r>
          </w:p>
        </w:tc>
        <w:tc>
          <w:tcPr>
            <w:tcW w:w="826" w:type="dxa"/>
            <w:tcBorders>
              <w:left w:val="double" w:sz="4" w:space="0" w:color="auto"/>
            </w:tcBorders>
            <w:shd w:val="clear" w:color="auto" w:fill="auto"/>
            <w:vAlign w:val="center"/>
          </w:tcPr>
          <w:p w14:paraId="1B554C8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69.0 </w:t>
            </w:r>
          </w:p>
        </w:tc>
        <w:tc>
          <w:tcPr>
            <w:tcW w:w="826" w:type="dxa"/>
            <w:shd w:val="clear" w:color="auto" w:fill="auto"/>
            <w:vAlign w:val="center"/>
          </w:tcPr>
          <w:p w14:paraId="3266729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25.6 </w:t>
            </w:r>
          </w:p>
        </w:tc>
        <w:tc>
          <w:tcPr>
            <w:tcW w:w="825" w:type="dxa"/>
            <w:shd w:val="clear" w:color="auto" w:fill="auto"/>
            <w:vAlign w:val="center"/>
          </w:tcPr>
          <w:p w14:paraId="1F46317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4.5 </w:t>
            </w:r>
          </w:p>
        </w:tc>
        <w:tc>
          <w:tcPr>
            <w:tcW w:w="826" w:type="dxa"/>
            <w:shd w:val="clear" w:color="auto" w:fill="auto"/>
            <w:vAlign w:val="center"/>
          </w:tcPr>
          <w:p w14:paraId="62E487A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0.8 </w:t>
            </w:r>
          </w:p>
        </w:tc>
        <w:tc>
          <w:tcPr>
            <w:tcW w:w="825" w:type="dxa"/>
            <w:shd w:val="clear" w:color="auto" w:fill="auto"/>
            <w:vAlign w:val="center"/>
          </w:tcPr>
          <w:p w14:paraId="74361C2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bl>
    <w:p w14:paraId="5F9C4761" w14:textId="77777777" w:rsidR="00033ED0" w:rsidRDefault="00033ED0" w:rsidP="00033ED0"/>
    <w:p w14:paraId="096B3D97" w14:textId="77777777" w:rsidR="00033ED0" w:rsidRDefault="00033ED0" w:rsidP="00033ED0"/>
    <w:p w14:paraId="72268C2A" w14:textId="77777777" w:rsidR="00033ED0" w:rsidRDefault="00033ED0" w:rsidP="00033ED0"/>
    <w:p w14:paraId="4BDC1DF2" w14:textId="77777777" w:rsidR="00033ED0" w:rsidRDefault="00033ED0" w:rsidP="00033ED0"/>
    <w:p w14:paraId="56759BF6" w14:textId="77777777" w:rsidR="00033ED0" w:rsidRDefault="00033ED0" w:rsidP="00033ED0">
      <w:pPr>
        <w:widowControl/>
        <w:jc w:val="left"/>
      </w:pPr>
      <w:r>
        <w:br w:type="page"/>
      </w:r>
    </w:p>
    <w:p w14:paraId="78ED1E68" w14:textId="77777777" w:rsidR="00033ED0" w:rsidRDefault="00033ED0" w:rsidP="00033ED0">
      <w:pPr>
        <w:pStyle w:val="ac"/>
      </w:pPr>
      <w:r>
        <w:rPr>
          <w:rFonts w:hint="eastAsia"/>
        </w:rPr>
        <w:lastRenderedPageBreak/>
        <w:t>問</w:t>
      </w:r>
      <w:r>
        <w:t>22　あなたは、親や家族の人にもっとあなたの意見を聞いてほしいと思うことはありますか。</w:t>
      </w:r>
    </w:p>
    <w:p w14:paraId="3BB46727" w14:textId="77777777" w:rsidR="00033ED0" w:rsidRDefault="00033ED0" w:rsidP="00033ED0">
      <w:pPr>
        <w:pStyle w:val="ab"/>
        <w:ind w:right="4649"/>
      </w:pPr>
      <w:r w:rsidRPr="00061BEB">
        <w:rPr>
          <w:noProof/>
        </w:rPr>
        <w:drawing>
          <wp:anchor distT="0" distB="0" distL="114300" distR="114300" simplePos="0" relativeHeight="251919360" behindDoc="0" locked="0" layoutInCell="1" allowOverlap="1" wp14:anchorId="007162F3" wp14:editId="771B345D">
            <wp:simplePos x="0" y="0"/>
            <wp:positionH relativeFrom="column">
              <wp:posOffset>3239770</wp:posOffset>
            </wp:positionH>
            <wp:positionV relativeFrom="paragraph">
              <wp:posOffset>-35560</wp:posOffset>
            </wp:positionV>
            <wp:extent cx="3360420" cy="1844040"/>
            <wp:effectExtent l="0" t="0" r="0" b="0"/>
            <wp:wrapNone/>
            <wp:docPr id="537479923"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66.4％と最も高く、次いで「ある」の割合が24.8％となっています。</w:t>
      </w:r>
    </w:p>
    <w:p w14:paraId="12E62840" w14:textId="77777777" w:rsidR="00033ED0" w:rsidRDefault="00033ED0" w:rsidP="00033ED0"/>
    <w:p w14:paraId="22A2D400" w14:textId="77777777" w:rsidR="00033ED0" w:rsidRDefault="00033ED0" w:rsidP="00033ED0"/>
    <w:p w14:paraId="5BABD90B" w14:textId="77777777" w:rsidR="00033ED0" w:rsidRDefault="00033ED0" w:rsidP="00033ED0"/>
    <w:p w14:paraId="6AB25B0D" w14:textId="77777777" w:rsidR="00033ED0" w:rsidRDefault="00033ED0" w:rsidP="00033ED0"/>
    <w:p w14:paraId="575BFCAE" w14:textId="77777777" w:rsidR="00033ED0" w:rsidRDefault="00033ED0" w:rsidP="00033ED0"/>
    <w:p w14:paraId="7EF97BD2" w14:textId="77777777" w:rsidR="00033ED0" w:rsidRDefault="00033ED0" w:rsidP="00033ED0"/>
    <w:p w14:paraId="4410149C" w14:textId="77777777" w:rsidR="00033ED0" w:rsidRDefault="00033ED0" w:rsidP="00033ED0"/>
    <w:p w14:paraId="37F37F1C" w14:textId="77777777" w:rsidR="00033ED0" w:rsidRDefault="00033ED0" w:rsidP="00033ED0">
      <w:pPr>
        <w:pStyle w:val="aff"/>
      </w:pPr>
      <w:r>
        <w:rPr>
          <w:rFonts w:hint="eastAsia"/>
        </w:rPr>
        <w:t>【学年別】</w:t>
      </w:r>
    </w:p>
    <w:p w14:paraId="1360383B" w14:textId="77777777" w:rsidR="00033ED0" w:rsidRDefault="00033ED0" w:rsidP="00033ED0">
      <w:pPr>
        <w:pStyle w:val="ab"/>
      </w:pPr>
      <w:r w:rsidRPr="00A673E8">
        <w:rPr>
          <w:rFonts w:hint="eastAsia"/>
        </w:rPr>
        <w:t>学年別</w:t>
      </w:r>
      <w:r>
        <w:rPr>
          <w:rFonts w:hint="eastAsia"/>
        </w:rPr>
        <w:t>にみると、大きな差はみられません。</w:t>
      </w:r>
    </w:p>
    <w:p w14:paraId="6D59E7DA" w14:textId="77777777" w:rsidR="00033ED0" w:rsidRDefault="00033ED0" w:rsidP="00033ED0">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98"/>
        <w:gridCol w:w="1308"/>
        <w:gridCol w:w="1309"/>
        <w:gridCol w:w="1309"/>
        <w:gridCol w:w="1308"/>
        <w:gridCol w:w="1309"/>
      </w:tblGrid>
      <w:tr w:rsidR="00033ED0" w:rsidRPr="00061BEB" w14:paraId="1D299035" w14:textId="77777777" w:rsidTr="00BC151E">
        <w:trPr>
          <w:cantSplit/>
          <w:trHeight w:val="1701"/>
        </w:trPr>
        <w:tc>
          <w:tcPr>
            <w:tcW w:w="1701" w:type="dxa"/>
            <w:shd w:val="clear" w:color="auto" w:fill="auto"/>
            <w:vAlign w:val="center"/>
          </w:tcPr>
          <w:p w14:paraId="2D208DC8" w14:textId="77777777" w:rsidR="00033ED0" w:rsidRPr="00061BEB" w:rsidRDefault="00033ED0" w:rsidP="00BC151E">
            <w:pPr>
              <w:spacing w:line="220" w:lineRule="exact"/>
              <w:ind w:left="57" w:right="57"/>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54EC0799"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7DEC5F88"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ある</w:t>
            </w:r>
          </w:p>
        </w:tc>
        <w:tc>
          <w:tcPr>
            <w:tcW w:w="826" w:type="dxa"/>
            <w:shd w:val="clear" w:color="auto" w:fill="auto"/>
            <w:textDirection w:val="tbRlV"/>
            <w:vAlign w:val="center"/>
          </w:tcPr>
          <w:p w14:paraId="7019D446"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ない</w:t>
            </w:r>
          </w:p>
        </w:tc>
        <w:tc>
          <w:tcPr>
            <w:tcW w:w="825" w:type="dxa"/>
            <w:shd w:val="clear" w:color="auto" w:fill="auto"/>
            <w:textDirection w:val="tbRlV"/>
            <w:vAlign w:val="center"/>
          </w:tcPr>
          <w:p w14:paraId="29F1629D"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言えない</w:t>
            </w:r>
          </w:p>
        </w:tc>
        <w:tc>
          <w:tcPr>
            <w:tcW w:w="826" w:type="dxa"/>
            <w:shd w:val="clear" w:color="auto" w:fill="auto"/>
            <w:textDirection w:val="tbRlV"/>
            <w:vAlign w:val="center"/>
          </w:tcPr>
          <w:p w14:paraId="2C60EB24" w14:textId="77777777" w:rsidR="00033ED0" w:rsidRPr="00061BEB" w:rsidRDefault="00033ED0" w:rsidP="00BC151E">
            <w:pPr>
              <w:spacing w:line="220" w:lineRule="exact"/>
              <w:ind w:left="57" w:right="57"/>
              <w:rPr>
                <w:rFonts w:ascii="BIZ UDゴシック" w:eastAsia="BIZ UDゴシック" w:hAnsi="BIZ UDゴシック" w:cs="ＭＳ Ｐゴシック"/>
                <w:color w:val="000000"/>
                <w:kern w:val="0"/>
                <w:sz w:val="18"/>
                <w:szCs w:val="20"/>
              </w:rPr>
            </w:pPr>
            <w:r w:rsidRPr="00061BEB">
              <w:rPr>
                <w:rFonts w:ascii="BIZ UDゴシック" w:eastAsia="BIZ UDゴシック" w:hAnsi="BIZ UDゴシック" w:cs="ＭＳ Ｐゴシック" w:hint="eastAsia"/>
                <w:color w:val="000000"/>
                <w:kern w:val="0"/>
                <w:sz w:val="18"/>
                <w:szCs w:val="20"/>
              </w:rPr>
              <w:t>無回答</w:t>
            </w:r>
          </w:p>
        </w:tc>
      </w:tr>
      <w:tr w:rsidR="00033ED0" w:rsidRPr="00061BEB" w14:paraId="066109C2" w14:textId="77777777" w:rsidTr="00BC151E">
        <w:tc>
          <w:tcPr>
            <w:tcW w:w="1701" w:type="dxa"/>
            <w:shd w:val="clear" w:color="auto" w:fill="auto"/>
            <w:vAlign w:val="center"/>
          </w:tcPr>
          <w:p w14:paraId="5E8E09B5"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全</w:t>
            </w:r>
            <w:r w:rsidRPr="00061BEB">
              <w:rPr>
                <w:rFonts w:ascii="BIZ UDゴシック" w:eastAsia="BIZ UDゴシック" w:hAnsi="BIZ UDゴシック" w:cs="ＭＳ Ｐ明朝"/>
                <w:color w:val="000000"/>
                <w:kern w:val="0"/>
                <w:sz w:val="18"/>
                <w:szCs w:val="20"/>
              </w:rPr>
              <w:t xml:space="preserve">  </w:t>
            </w:r>
            <w:r w:rsidRPr="00061BEB">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0A17576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702</w:t>
            </w:r>
          </w:p>
        </w:tc>
        <w:tc>
          <w:tcPr>
            <w:tcW w:w="826" w:type="dxa"/>
            <w:tcBorders>
              <w:left w:val="double" w:sz="4" w:space="0" w:color="auto"/>
            </w:tcBorders>
            <w:shd w:val="clear" w:color="auto" w:fill="auto"/>
            <w:vAlign w:val="center"/>
          </w:tcPr>
          <w:p w14:paraId="3C80941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24.8 </w:t>
            </w:r>
          </w:p>
        </w:tc>
        <w:tc>
          <w:tcPr>
            <w:tcW w:w="826" w:type="dxa"/>
            <w:shd w:val="clear" w:color="auto" w:fill="auto"/>
            <w:vAlign w:val="center"/>
          </w:tcPr>
          <w:p w14:paraId="2BBDD40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66.4 </w:t>
            </w:r>
          </w:p>
        </w:tc>
        <w:tc>
          <w:tcPr>
            <w:tcW w:w="825" w:type="dxa"/>
            <w:shd w:val="clear" w:color="auto" w:fill="auto"/>
            <w:vAlign w:val="center"/>
          </w:tcPr>
          <w:p w14:paraId="2C7BE7B0"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8.5 </w:t>
            </w:r>
          </w:p>
        </w:tc>
        <w:tc>
          <w:tcPr>
            <w:tcW w:w="826" w:type="dxa"/>
            <w:shd w:val="clear" w:color="auto" w:fill="auto"/>
            <w:vAlign w:val="center"/>
          </w:tcPr>
          <w:p w14:paraId="287407E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0.3 </w:t>
            </w:r>
          </w:p>
        </w:tc>
      </w:tr>
      <w:tr w:rsidR="00033ED0" w:rsidRPr="00061BEB" w14:paraId="1C97356A" w14:textId="77777777" w:rsidTr="00BC151E">
        <w:tc>
          <w:tcPr>
            <w:tcW w:w="1701" w:type="dxa"/>
            <w:shd w:val="clear" w:color="auto" w:fill="auto"/>
            <w:vAlign w:val="center"/>
          </w:tcPr>
          <w:p w14:paraId="53C01837"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中学１年生</w:t>
            </w:r>
          </w:p>
        </w:tc>
        <w:tc>
          <w:tcPr>
            <w:tcW w:w="825" w:type="dxa"/>
            <w:tcBorders>
              <w:right w:val="double" w:sz="4" w:space="0" w:color="auto"/>
            </w:tcBorders>
            <w:shd w:val="clear" w:color="auto" w:fill="auto"/>
            <w:vAlign w:val="center"/>
          </w:tcPr>
          <w:p w14:paraId="0B6DCD6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228</w:t>
            </w:r>
          </w:p>
        </w:tc>
        <w:tc>
          <w:tcPr>
            <w:tcW w:w="826" w:type="dxa"/>
            <w:tcBorders>
              <w:left w:val="double" w:sz="4" w:space="0" w:color="auto"/>
            </w:tcBorders>
            <w:shd w:val="clear" w:color="auto" w:fill="auto"/>
            <w:vAlign w:val="center"/>
          </w:tcPr>
          <w:p w14:paraId="0E6E811A"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24.1 </w:t>
            </w:r>
          </w:p>
        </w:tc>
        <w:tc>
          <w:tcPr>
            <w:tcW w:w="826" w:type="dxa"/>
            <w:shd w:val="clear" w:color="auto" w:fill="auto"/>
            <w:vAlign w:val="center"/>
          </w:tcPr>
          <w:p w14:paraId="405B864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67.1 </w:t>
            </w:r>
          </w:p>
        </w:tc>
        <w:tc>
          <w:tcPr>
            <w:tcW w:w="825" w:type="dxa"/>
            <w:shd w:val="clear" w:color="auto" w:fill="auto"/>
            <w:vAlign w:val="center"/>
          </w:tcPr>
          <w:p w14:paraId="123A5437"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8.8 </w:t>
            </w:r>
          </w:p>
        </w:tc>
        <w:tc>
          <w:tcPr>
            <w:tcW w:w="826" w:type="dxa"/>
            <w:shd w:val="clear" w:color="auto" w:fill="auto"/>
            <w:vAlign w:val="center"/>
          </w:tcPr>
          <w:p w14:paraId="62BD8B5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r w:rsidR="00033ED0" w:rsidRPr="00061BEB" w14:paraId="2CEF77F9" w14:textId="77777777" w:rsidTr="00BC151E">
        <w:tc>
          <w:tcPr>
            <w:tcW w:w="1701" w:type="dxa"/>
            <w:shd w:val="clear" w:color="auto" w:fill="auto"/>
            <w:vAlign w:val="center"/>
          </w:tcPr>
          <w:p w14:paraId="6FE8EECF"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中学２年生</w:t>
            </w:r>
          </w:p>
        </w:tc>
        <w:tc>
          <w:tcPr>
            <w:tcW w:w="825" w:type="dxa"/>
            <w:tcBorders>
              <w:right w:val="double" w:sz="4" w:space="0" w:color="auto"/>
            </w:tcBorders>
            <w:shd w:val="clear" w:color="auto" w:fill="auto"/>
            <w:vAlign w:val="center"/>
          </w:tcPr>
          <w:p w14:paraId="561E6A18"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231</w:t>
            </w:r>
          </w:p>
        </w:tc>
        <w:tc>
          <w:tcPr>
            <w:tcW w:w="826" w:type="dxa"/>
            <w:tcBorders>
              <w:left w:val="double" w:sz="4" w:space="0" w:color="auto"/>
            </w:tcBorders>
            <w:shd w:val="clear" w:color="auto" w:fill="auto"/>
            <w:vAlign w:val="center"/>
          </w:tcPr>
          <w:p w14:paraId="67D8EDF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26.4 </w:t>
            </w:r>
          </w:p>
        </w:tc>
        <w:tc>
          <w:tcPr>
            <w:tcW w:w="826" w:type="dxa"/>
            <w:shd w:val="clear" w:color="auto" w:fill="auto"/>
            <w:vAlign w:val="center"/>
          </w:tcPr>
          <w:p w14:paraId="082DEF0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64.1 </w:t>
            </w:r>
          </w:p>
        </w:tc>
        <w:tc>
          <w:tcPr>
            <w:tcW w:w="825" w:type="dxa"/>
            <w:shd w:val="clear" w:color="auto" w:fill="auto"/>
            <w:vAlign w:val="center"/>
          </w:tcPr>
          <w:p w14:paraId="6536BDC5"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9.1 </w:t>
            </w:r>
          </w:p>
        </w:tc>
        <w:tc>
          <w:tcPr>
            <w:tcW w:w="826" w:type="dxa"/>
            <w:shd w:val="clear" w:color="auto" w:fill="auto"/>
            <w:vAlign w:val="center"/>
          </w:tcPr>
          <w:p w14:paraId="001B288E"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0.4 </w:t>
            </w:r>
          </w:p>
        </w:tc>
      </w:tr>
      <w:tr w:rsidR="00033ED0" w:rsidRPr="00061BEB" w14:paraId="794DCA5F" w14:textId="77777777" w:rsidTr="00BC151E">
        <w:tc>
          <w:tcPr>
            <w:tcW w:w="1701" w:type="dxa"/>
            <w:shd w:val="clear" w:color="auto" w:fill="auto"/>
            <w:vAlign w:val="center"/>
          </w:tcPr>
          <w:p w14:paraId="79DA619F" w14:textId="77777777" w:rsidR="00033ED0" w:rsidRPr="00061BEB" w:rsidRDefault="00033ED0"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中学３年生</w:t>
            </w:r>
          </w:p>
        </w:tc>
        <w:tc>
          <w:tcPr>
            <w:tcW w:w="825" w:type="dxa"/>
            <w:tcBorders>
              <w:right w:val="double" w:sz="4" w:space="0" w:color="auto"/>
            </w:tcBorders>
            <w:shd w:val="clear" w:color="auto" w:fill="auto"/>
            <w:vAlign w:val="center"/>
          </w:tcPr>
          <w:p w14:paraId="49E01B01"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242</w:t>
            </w:r>
          </w:p>
        </w:tc>
        <w:tc>
          <w:tcPr>
            <w:tcW w:w="826" w:type="dxa"/>
            <w:tcBorders>
              <w:left w:val="double" w:sz="4" w:space="0" w:color="auto"/>
            </w:tcBorders>
            <w:shd w:val="clear" w:color="auto" w:fill="auto"/>
            <w:vAlign w:val="center"/>
          </w:tcPr>
          <w:p w14:paraId="3578D42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24.0 </w:t>
            </w:r>
          </w:p>
        </w:tc>
        <w:tc>
          <w:tcPr>
            <w:tcW w:w="826" w:type="dxa"/>
            <w:shd w:val="clear" w:color="auto" w:fill="auto"/>
            <w:vAlign w:val="center"/>
          </w:tcPr>
          <w:p w14:paraId="776F8706"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68.2 </w:t>
            </w:r>
          </w:p>
        </w:tc>
        <w:tc>
          <w:tcPr>
            <w:tcW w:w="825" w:type="dxa"/>
            <w:shd w:val="clear" w:color="auto" w:fill="auto"/>
            <w:vAlign w:val="center"/>
          </w:tcPr>
          <w:p w14:paraId="0C9BED7D"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color w:val="000000"/>
                <w:kern w:val="0"/>
                <w:sz w:val="18"/>
                <w:szCs w:val="20"/>
              </w:rPr>
              <w:t xml:space="preserve">7.9 </w:t>
            </w:r>
          </w:p>
        </w:tc>
        <w:tc>
          <w:tcPr>
            <w:tcW w:w="826" w:type="dxa"/>
            <w:shd w:val="clear" w:color="auto" w:fill="auto"/>
            <w:vAlign w:val="center"/>
          </w:tcPr>
          <w:p w14:paraId="54F29513" w14:textId="77777777" w:rsidR="00033ED0" w:rsidRPr="00061BEB" w:rsidRDefault="00033ED0"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061BEB">
              <w:rPr>
                <w:rFonts w:ascii="BIZ UDゴシック" w:eastAsia="BIZ UDゴシック" w:hAnsi="BIZ UDゴシック" w:cs="ＭＳ Ｐ明朝" w:hint="eastAsia"/>
                <w:color w:val="000000"/>
                <w:kern w:val="0"/>
                <w:sz w:val="18"/>
                <w:szCs w:val="20"/>
              </w:rPr>
              <w:t>－</w:t>
            </w:r>
          </w:p>
        </w:tc>
      </w:tr>
    </w:tbl>
    <w:p w14:paraId="3859A1DD" w14:textId="77777777" w:rsidR="00033ED0" w:rsidRDefault="00033ED0" w:rsidP="00033ED0"/>
    <w:p w14:paraId="61A35ECB" w14:textId="77777777" w:rsidR="00033ED0" w:rsidRDefault="00033ED0" w:rsidP="00033ED0">
      <w:pPr>
        <w:widowControl/>
        <w:jc w:val="left"/>
      </w:pPr>
    </w:p>
    <w:p w14:paraId="537884D6" w14:textId="77777777" w:rsidR="00033ED0" w:rsidRDefault="00033ED0" w:rsidP="00033ED0">
      <w:pPr>
        <w:widowControl/>
        <w:jc w:val="left"/>
      </w:pPr>
    </w:p>
    <w:p w14:paraId="518CDF95" w14:textId="77777777" w:rsidR="00033ED0" w:rsidRDefault="00033ED0" w:rsidP="00033ED0">
      <w:pPr>
        <w:widowControl/>
        <w:jc w:val="left"/>
      </w:pPr>
    </w:p>
    <w:p w14:paraId="246A28CE" w14:textId="77777777" w:rsidR="00033ED0" w:rsidRDefault="00033ED0" w:rsidP="00033ED0">
      <w:pPr>
        <w:widowControl/>
        <w:jc w:val="left"/>
      </w:pPr>
      <w:r>
        <w:br w:type="page"/>
      </w:r>
    </w:p>
    <w:p w14:paraId="17AC19DD" w14:textId="77777777" w:rsidR="00033ED0" w:rsidRDefault="00033ED0" w:rsidP="00033ED0">
      <w:pPr>
        <w:pStyle w:val="ac"/>
      </w:pPr>
      <w:r>
        <w:rPr>
          <w:rFonts w:hint="eastAsia"/>
        </w:rPr>
        <w:lastRenderedPageBreak/>
        <w:t>問</w:t>
      </w:r>
      <w:r>
        <w:t>22－１　問22の質問で「ある」と答えた人にお聞きします。</w:t>
      </w:r>
      <w:r>
        <w:rPr>
          <w:rFonts w:hint="eastAsia"/>
        </w:rPr>
        <w:t>聞いてもらいたい内容は何ですか。</w:t>
      </w:r>
    </w:p>
    <w:p w14:paraId="40690183" w14:textId="77777777" w:rsidR="00033ED0" w:rsidRDefault="00033ED0" w:rsidP="00033ED0">
      <w:pPr>
        <w:pStyle w:val="ab"/>
        <w:ind w:right="4649"/>
      </w:pPr>
      <w:r w:rsidRPr="00061BEB">
        <w:rPr>
          <w:noProof/>
        </w:rPr>
        <w:drawing>
          <wp:anchor distT="0" distB="0" distL="114300" distR="114300" simplePos="0" relativeHeight="251920384" behindDoc="0" locked="0" layoutInCell="1" allowOverlap="1" wp14:anchorId="708191DF" wp14:editId="69B4D46F">
            <wp:simplePos x="0" y="0"/>
            <wp:positionH relativeFrom="column">
              <wp:posOffset>3239770</wp:posOffset>
            </wp:positionH>
            <wp:positionV relativeFrom="paragraph">
              <wp:posOffset>-35560</wp:posOffset>
            </wp:positionV>
            <wp:extent cx="3360420" cy="2453640"/>
            <wp:effectExtent l="0" t="0" r="0" b="0"/>
            <wp:wrapNone/>
            <wp:docPr id="103500925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「家族の旅行など遊ぶこと」の割合が</w:t>
      </w:r>
      <w:r>
        <w:t>24.7％と最も高く、次いで「行きたいと思う学校（進路・進学先）のこと」の割合が23.6％、「新聞やテレビの話題のこと」の割合が18.4％となっています。</w:t>
      </w:r>
    </w:p>
    <w:p w14:paraId="176BCA58" w14:textId="77777777" w:rsidR="00033ED0" w:rsidRDefault="00033ED0" w:rsidP="00033ED0"/>
    <w:p w14:paraId="1D3E5DF3" w14:textId="77777777" w:rsidR="00033ED0" w:rsidRDefault="00033ED0" w:rsidP="00033ED0"/>
    <w:p w14:paraId="7CA6EDCB" w14:textId="77777777" w:rsidR="00033ED0" w:rsidRDefault="00033ED0" w:rsidP="00033ED0"/>
    <w:p w14:paraId="2AFD7FA1" w14:textId="77777777" w:rsidR="00033ED0" w:rsidRDefault="00033ED0" w:rsidP="00033ED0"/>
    <w:p w14:paraId="5A161921" w14:textId="77777777" w:rsidR="00033ED0" w:rsidRDefault="00033ED0" w:rsidP="00033ED0"/>
    <w:p w14:paraId="1CCEF86F" w14:textId="77777777" w:rsidR="00033ED0" w:rsidRDefault="00033ED0" w:rsidP="00033ED0"/>
    <w:p w14:paraId="4B1D6DF3" w14:textId="77777777" w:rsidR="00033ED0" w:rsidRDefault="00033ED0" w:rsidP="00033ED0"/>
    <w:p w14:paraId="430FE2E3" w14:textId="77777777" w:rsidR="00033ED0" w:rsidRDefault="00033ED0" w:rsidP="00033ED0">
      <w:pPr>
        <w:widowControl/>
        <w:jc w:val="left"/>
      </w:pPr>
    </w:p>
    <w:p w14:paraId="537FEF9C" w14:textId="77777777" w:rsidR="00033ED0" w:rsidRDefault="00033ED0" w:rsidP="00033ED0">
      <w:pPr>
        <w:widowControl/>
        <w:jc w:val="left"/>
      </w:pPr>
    </w:p>
    <w:p w14:paraId="6E182902" w14:textId="77777777" w:rsidR="00033ED0" w:rsidRDefault="00033ED0" w:rsidP="00033ED0">
      <w:pPr>
        <w:widowControl/>
        <w:jc w:val="left"/>
      </w:pPr>
    </w:p>
    <w:p w14:paraId="2FEA1CCD" w14:textId="77777777" w:rsidR="00033ED0" w:rsidRDefault="00033ED0" w:rsidP="00033ED0">
      <w:pPr>
        <w:pStyle w:val="ac"/>
      </w:pPr>
      <w:r>
        <w:rPr>
          <w:rFonts w:hint="eastAsia"/>
        </w:rPr>
        <w:t>問</w:t>
      </w:r>
      <w:r>
        <w:t>23　あなたは、まわりの大人や下呂市に対して、自分の意見や思いなど伝えたいことはありますか。</w:t>
      </w:r>
    </w:p>
    <w:p w14:paraId="435FADAD" w14:textId="77777777" w:rsidR="00033ED0" w:rsidRDefault="00033ED0" w:rsidP="00033ED0">
      <w:pPr>
        <w:pStyle w:val="ab"/>
        <w:ind w:right="4649"/>
      </w:pPr>
      <w:r w:rsidRPr="00061BEB">
        <w:rPr>
          <w:noProof/>
        </w:rPr>
        <w:drawing>
          <wp:anchor distT="0" distB="0" distL="114300" distR="114300" simplePos="0" relativeHeight="251921408" behindDoc="0" locked="0" layoutInCell="1" allowOverlap="1" wp14:anchorId="0C580F4C" wp14:editId="5946A1E1">
            <wp:simplePos x="0" y="0"/>
            <wp:positionH relativeFrom="column">
              <wp:posOffset>3239770</wp:posOffset>
            </wp:positionH>
            <wp:positionV relativeFrom="paragraph">
              <wp:posOffset>-35560</wp:posOffset>
            </wp:positionV>
            <wp:extent cx="3360420" cy="1844040"/>
            <wp:effectExtent l="0" t="0" r="0" b="0"/>
            <wp:wrapNone/>
            <wp:docPr id="1081230415"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「ない」の割合が</w:t>
      </w:r>
      <w:r>
        <w:t>65.0％と最も高く、次いで「わからない」の割合が24.1％、「ある」の割合が10.8％となっています。</w:t>
      </w:r>
    </w:p>
    <w:p w14:paraId="4896B172" w14:textId="77777777" w:rsidR="00033ED0" w:rsidRDefault="00033ED0" w:rsidP="00033ED0"/>
    <w:p w14:paraId="582235F5" w14:textId="77777777" w:rsidR="00033ED0" w:rsidRDefault="00033ED0" w:rsidP="00033ED0"/>
    <w:p w14:paraId="337CE626" w14:textId="77777777" w:rsidR="00033ED0" w:rsidRDefault="00033ED0" w:rsidP="00033ED0"/>
    <w:p w14:paraId="59961A18" w14:textId="77777777" w:rsidR="00033ED0" w:rsidRDefault="00033ED0" w:rsidP="00033ED0"/>
    <w:p w14:paraId="6E73DFD6" w14:textId="77777777" w:rsidR="00033ED0" w:rsidRDefault="00033ED0" w:rsidP="00033ED0"/>
    <w:p w14:paraId="6E5EFBC4" w14:textId="77777777" w:rsidR="00033ED0" w:rsidRDefault="00033ED0" w:rsidP="00033ED0"/>
    <w:p w14:paraId="4CED851D" w14:textId="77777777" w:rsidR="00033ED0" w:rsidRDefault="00033ED0" w:rsidP="00033ED0"/>
    <w:p w14:paraId="4F188D90" w14:textId="77777777" w:rsidR="00033ED0" w:rsidRDefault="00033ED0" w:rsidP="00033ED0"/>
    <w:p w14:paraId="7BFBB9F5" w14:textId="77777777" w:rsidR="00033ED0" w:rsidRDefault="00033ED0" w:rsidP="00033ED0"/>
    <w:p w14:paraId="0319D462" w14:textId="77777777" w:rsidR="00033ED0" w:rsidRDefault="00033ED0" w:rsidP="00033ED0"/>
    <w:p w14:paraId="10F56821" w14:textId="77777777" w:rsidR="00033ED0" w:rsidRDefault="00033ED0" w:rsidP="00033ED0"/>
    <w:p w14:paraId="31A87A21" w14:textId="77777777" w:rsidR="00033ED0" w:rsidRDefault="00033ED0" w:rsidP="00033ED0"/>
    <w:p w14:paraId="2762210D" w14:textId="77777777" w:rsidR="00033ED0" w:rsidRDefault="00033ED0" w:rsidP="00033ED0">
      <w:pPr>
        <w:widowControl/>
        <w:jc w:val="left"/>
      </w:pPr>
      <w:r>
        <w:br w:type="page"/>
      </w:r>
    </w:p>
    <w:p w14:paraId="7A9ABA20" w14:textId="79AE7189" w:rsidR="00033ED0" w:rsidRDefault="008736A9" w:rsidP="00033ED0">
      <w:pPr>
        <w:pStyle w:val="ac"/>
      </w:pPr>
      <w:r w:rsidRPr="008736A9">
        <w:lastRenderedPageBreak/>
        <w:drawing>
          <wp:anchor distT="0" distB="0" distL="114300" distR="114300" simplePos="0" relativeHeight="251984896" behindDoc="0" locked="0" layoutInCell="1" allowOverlap="1" wp14:anchorId="501A1241" wp14:editId="0E2CEB5B">
            <wp:simplePos x="0" y="0"/>
            <wp:positionH relativeFrom="column">
              <wp:posOffset>3240405</wp:posOffset>
            </wp:positionH>
            <wp:positionV relativeFrom="paragraph">
              <wp:posOffset>487680</wp:posOffset>
            </wp:positionV>
            <wp:extent cx="2901600" cy="6845400"/>
            <wp:effectExtent l="0" t="0" r="0" b="0"/>
            <wp:wrapNone/>
            <wp:docPr id="4005393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901600" cy="684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ED0">
        <w:rPr>
          <w:rFonts w:hint="eastAsia"/>
        </w:rPr>
        <w:t>問</w:t>
      </w:r>
      <w:r w:rsidR="00033ED0">
        <w:t>23－１　問23の質問で「ある」と答えた人にお聞きします。</w:t>
      </w:r>
      <w:r w:rsidR="00033ED0">
        <w:rPr>
          <w:rFonts w:hint="eastAsia"/>
        </w:rPr>
        <w:t>まわりの大人や下呂市に対して、どんなことを伝えたいですか。</w:t>
      </w:r>
    </w:p>
    <w:p w14:paraId="1CE345A1" w14:textId="6C4DB276" w:rsidR="00033ED0" w:rsidRDefault="00033ED0" w:rsidP="00033ED0">
      <w:pPr>
        <w:pStyle w:val="ab"/>
        <w:ind w:right="4649"/>
      </w:pPr>
      <w:r>
        <w:rPr>
          <w:rFonts w:hint="eastAsia"/>
        </w:rPr>
        <w:t>「家の周りの生活環境に関すること（道路があぶない、バスや電車がつかいにくい、お店が少ないなど）」の割合が</w:t>
      </w:r>
      <w:r>
        <w:t>28.9％と最も高く、次いで「公園や図書館などを使うためのルールに関することや使いやすく作りかえること、新しく建てることなど」の割合が25.0％、「学校生活に関すること」の割合が22.4％となっています。</w:t>
      </w:r>
    </w:p>
    <w:p w14:paraId="55F2E975" w14:textId="413B05BD" w:rsidR="00033ED0" w:rsidRDefault="00033ED0" w:rsidP="00033ED0"/>
    <w:p w14:paraId="62F321A4" w14:textId="77777777" w:rsidR="00033ED0" w:rsidRDefault="00033ED0" w:rsidP="00033ED0"/>
    <w:p w14:paraId="245E7F40" w14:textId="76F7D1DC" w:rsidR="00033ED0" w:rsidRDefault="00033ED0" w:rsidP="00033ED0"/>
    <w:p w14:paraId="58447897" w14:textId="77777777" w:rsidR="00033ED0" w:rsidRDefault="00033ED0" w:rsidP="00033ED0"/>
    <w:p w14:paraId="55D3177D" w14:textId="02FE87DA" w:rsidR="00033ED0" w:rsidRDefault="00033ED0" w:rsidP="00033ED0"/>
    <w:p w14:paraId="1E390010" w14:textId="77777777" w:rsidR="00033ED0" w:rsidRDefault="00033ED0" w:rsidP="00033ED0"/>
    <w:p w14:paraId="0BC41DA3" w14:textId="77777777" w:rsidR="00033ED0" w:rsidRDefault="00033ED0" w:rsidP="00033ED0"/>
    <w:p w14:paraId="7DB1B60D" w14:textId="77777777" w:rsidR="00033ED0" w:rsidRDefault="00033ED0" w:rsidP="00033ED0"/>
    <w:p w14:paraId="25A207A3" w14:textId="77777777" w:rsidR="00033ED0" w:rsidRDefault="00033ED0" w:rsidP="00033ED0"/>
    <w:p w14:paraId="540BB5E1" w14:textId="77777777" w:rsidR="00033ED0" w:rsidRDefault="00033ED0" w:rsidP="00033ED0"/>
    <w:p w14:paraId="32CE4500" w14:textId="77777777" w:rsidR="008736A9" w:rsidRDefault="008736A9" w:rsidP="00033ED0"/>
    <w:p w14:paraId="1A9726D4" w14:textId="77777777" w:rsidR="008736A9" w:rsidRDefault="008736A9" w:rsidP="00033ED0"/>
    <w:p w14:paraId="66FFF3DD" w14:textId="77777777" w:rsidR="008736A9" w:rsidRDefault="008736A9" w:rsidP="00033ED0"/>
    <w:p w14:paraId="7404F159" w14:textId="77777777" w:rsidR="008736A9" w:rsidRDefault="008736A9" w:rsidP="00033ED0"/>
    <w:p w14:paraId="693C30D4" w14:textId="77777777" w:rsidR="008736A9" w:rsidRDefault="008736A9" w:rsidP="00033ED0"/>
    <w:p w14:paraId="7B54A489" w14:textId="77777777" w:rsidR="008736A9" w:rsidRDefault="008736A9" w:rsidP="00033ED0"/>
    <w:p w14:paraId="1DCDBE66" w14:textId="77777777" w:rsidR="008736A9" w:rsidRDefault="008736A9" w:rsidP="00033ED0"/>
    <w:p w14:paraId="2A41A48B" w14:textId="77777777" w:rsidR="008736A9" w:rsidRDefault="008736A9" w:rsidP="00033ED0"/>
    <w:p w14:paraId="753235A3" w14:textId="77777777" w:rsidR="008736A9" w:rsidRPr="008736A9" w:rsidRDefault="008736A9" w:rsidP="00033ED0"/>
    <w:p w14:paraId="604D6562" w14:textId="77777777" w:rsidR="00033ED0" w:rsidRDefault="00033ED0" w:rsidP="00033ED0"/>
    <w:p w14:paraId="143748FB" w14:textId="77777777" w:rsidR="00033ED0" w:rsidRDefault="00033ED0" w:rsidP="00033ED0"/>
    <w:p w14:paraId="27F779A3" w14:textId="77777777" w:rsidR="00033ED0" w:rsidRDefault="00033ED0" w:rsidP="00033ED0"/>
    <w:p w14:paraId="5C021B62" w14:textId="77777777" w:rsidR="00033ED0" w:rsidRDefault="00033ED0" w:rsidP="00033ED0"/>
    <w:p w14:paraId="57E16F25" w14:textId="1D80F006" w:rsidR="00EE13E4" w:rsidRDefault="00EE13E4">
      <w:pPr>
        <w:widowControl/>
        <w:jc w:val="left"/>
      </w:pPr>
      <w:r>
        <w:br w:type="page"/>
      </w:r>
    </w:p>
    <w:p w14:paraId="61134E5D" w14:textId="77777777" w:rsidR="00EE13E4" w:rsidRPr="0035261D" w:rsidRDefault="00EE13E4" w:rsidP="00EE13E4">
      <w:pPr>
        <w:pStyle w:val="2"/>
        <w:snapToGrid w:val="0"/>
        <w:spacing w:afterLines="50" w:after="180"/>
        <w:ind w:leftChars="50" w:left="105"/>
        <w:rPr>
          <w:rFonts w:hAnsi="BIZ UDゴシック" w:cs="Times New Roman"/>
          <w:noProof/>
          <w:szCs w:val="24"/>
        </w:rPr>
      </w:pPr>
      <w:bookmarkStart w:id="58" w:name="_Toc178273492"/>
      <w:r>
        <w:rPr>
          <w:rFonts w:hAnsi="BIZ UDゴシック" w:cs="Times New Roman" w:hint="eastAsia"/>
          <w:noProof/>
          <w:szCs w:val="24"/>
        </w:rPr>
        <w:lastRenderedPageBreak/>
        <w:t>６</w:t>
      </w:r>
      <w:r w:rsidRPr="0035261D">
        <w:rPr>
          <w:rFonts w:hAnsi="BIZ UDゴシック" w:cs="Times New Roman" w:hint="eastAsia"/>
          <w:noProof/>
          <w:szCs w:val="24"/>
        </w:rPr>
        <w:t xml:space="preserve">　</w:t>
      </w:r>
      <w:r>
        <w:rPr>
          <w:rFonts w:hAnsi="BIZ UDゴシック" w:cs="Times New Roman" w:hint="eastAsia"/>
          <w:noProof/>
          <w:szCs w:val="24"/>
        </w:rPr>
        <w:t>若者</w:t>
      </w:r>
      <w:bookmarkEnd w:id="58"/>
    </w:p>
    <w:p w14:paraId="3CB229D1" w14:textId="77777777" w:rsidR="00EE13E4" w:rsidRPr="00EE13E4" w:rsidRDefault="00EE13E4" w:rsidP="00EE13E4">
      <w:pPr>
        <w:pStyle w:val="3"/>
        <w:snapToGrid w:val="0"/>
        <w:ind w:leftChars="100" w:left="210"/>
        <w:rPr>
          <w:rFonts w:hAnsi="BIZ UDゴシック" w:cs="Times New Roman"/>
          <w:sz w:val="28"/>
          <w:szCs w:val="24"/>
        </w:rPr>
      </w:pPr>
      <w:bookmarkStart w:id="59" w:name="_Toc178273493"/>
      <w:r w:rsidRPr="00EE13E4">
        <w:rPr>
          <w:rFonts w:hAnsi="BIZ UDゴシック" w:cs="Times New Roman" w:hint="eastAsia"/>
          <w:sz w:val="28"/>
          <w:szCs w:val="24"/>
        </w:rPr>
        <w:t>（１）あなた自身のことについて</w:t>
      </w:r>
      <w:bookmarkEnd w:id="59"/>
    </w:p>
    <w:p w14:paraId="19FAFD36" w14:textId="77777777" w:rsidR="00EE13E4" w:rsidRDefault="00EE13E4" w:rsidP="00EE13E4">
      <w:pPr>
        <w:pStyle w:val="ac"/>
      </w:pPr>
      <w:r>
        <w:rPr>
          <w:rFonts w:hint="eastAsia"/>
        </w:rPr>
        <w:t>問１　あなたのお住まいの地域を教えてください。</w:t>
      </w:r>
    </w:p>
    <w:p w14:paraId="4CD0C2A1" w14:textId="77777777" w:rsidR="00EE13E4" w:rsidRDefault="00EE13E4" w:rsidP="00EE13E4">
      <w:pPr>
        <w:pStyle w:val="ab"/>
        <w:ind w:right="4649"/>
      </w:pPr>
      <w:r w:rsidRPr="002728F1">
        <w:rPr>
          <w:noProof/>
        </w:rPr>
        <w:drawing>
          <wp:anchor distT="0" distB="0" distL="114300" distR="114300" simplePos="0" relativeHeight="252035072" behindDoc="0" locked="0" layoutInCell="1" allowOverlap="1" wp14:anchorId="088E9BE6" wp14:editId="61FF8E69">
            <wp:simplePos x="0" y="0"/>
            <wp:positionH relativeFrom="column">
              <wp:posOffset>3239770</wp:posOffset>
            </wp:positionH>
            <wp:positionV relativeFrom="paragraph">
              <wp:posOffset>-35560</wp:posOffset>
            </wp:positionV>
            <wp:extent cx="3360420" cy="2453640"/>
            <wp:effectExtent l="0" t="0" r="0" b="0"/>
            <wp:wrapNone/>
            <wp:docPr id="72491769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「下呂」の割合が</w:t>
      </w:r>
      <w:r>
        <w:t>42.3％と最も高く、次いで「萩原」の割合が41.2％となっています。</w:t>
      </w:r>
    </w:p>
    <w:p w14:paraId="7FC7754C" w14:textId="77777777" w:rsidR="00EE13E4" w:rsidRDefault="00EE13E4" w:rsidP="00EE13E4"/>
    <w:p w14:paraId="21EBEA82" w14:textId="77777777" w:rsidR="00EE13E4" w:rsidRDefault="00EE13E4" w:rsidP="00EE13E4"/>
    <w:p w14:paraId="7290477A" w14:textId="77777777" w:rsidR="00EE13E4" w:rsidRDefault="00EE13E4" w:rsidP="00EE13E4"/>
    <w:p w14:paraId="241313C0" w14:textId="77777777" w:rsidR="00EE13E4" w:rsidRDefault="00EE13E4" w:rsidP="00EE13E4"/>
    <w:p w14:paraId="0AE96D1E" w14:textId="77777777" w:rsidR="00EE13E4" w:rsidRDefault="00EE13E4" w:rsidP="00EE13E4"/>
    <w:p w14:paraId="380BCC80" w14:textId="77777777" w:rsidR="00EE13E4" w:rsidRDefault="00EE13E4" w:rsidP="00EE13E4"/>
    <w:p w14:paraId="37B1119C" w14:textId="77777777" w:rsidR="00EE13E4" w:rsidRDefault="00EE13E4" w:rsidP="00EE13E4"/>
    <w:p w14:paraId="1EFD4F9C" w14:textId="77777777" w:rsidR="00EE13E4" w:rsidRDefault="00EE13E4" w:rsidP="00EE13E4"/>
    <w:p w14:paraId="76E3E783" w14:textId="77777777" w:rsidR="00EE13E4" w:rsidRDefault="00EE13E4" w:rsidP="00EE13E4"/>
    <w:p w14:paraId="2035969C" w14:textId="77777777" w:rsidR="00EE13E4" w:rsidRDefault="00EE13E4" w:rsidP="00EE13E4">
      <w:pPr>
        <w:widowControl/>
        <w:jc w:val="left"/>
      </w:pPr>
    </w:p>
    <w:p w14:paraId="42DFA8A0" w14:textId="77777777" w:rsidR="00EE13E4" w:rsidRDefault="00EE13E4" w:rsidP="00EE13E4">
      <w:pPr>
        <w:widowControl/>
        <w:jc w:val="left"/>
      </w:pPr>
    </w:p>
    <w:p w14:paraId="1954E6AE" w14:textId="77777777" w:rsidR="00EE13E4" w:rsidRDefault="00EE13E4" w:rsidP="00EE13E4">
      <w:pPr>
        <w:widowControl/>
        <w:jc w:val="left"/>
      </w:pPr>
    </w:p>
    <w:p w14:paraId="692271E8" w14:textId="77777777" w:rsidR="00EE13E4" w:rsidRDefault="00EE13E4" w:rsidP="00EE13E4">
      <w:pPr>
        <w:pStyle w:val="ac"/>
      </w:pPr>
      <w:r>
        <w:rPr>
          <w:rFonts w:hint="eastAsia"/>
        </w:rPr>
        <w:t>問２　あなたの年齢を教えてください。</w:t>
      </w:r>
      <w:r>
        <w:t>(令和６年４月１日時点の年齢）</w:t>
      </w:r>
    </w:p>
    <w:p w14:paraId="6978C32C" w14:textId="77777777" w:rsidR="00EE13E4" w:rsidRDefault="00EE13E4" w:rsidP="00EE13E4">
      <w:pPr>
        <w:pStyle w:val="ab"/>
        <w:ind w:right="4649"/>
      </w:pPr>
      <w:r w:rsidRPr="002728F1">
        <w:rPr>
          <w:noProof/>
        </w:rPr>
        <w:drawing>
          <wp:anchor distT="0" distB="0" distL="114300" distR="114300" simplePos="0" relativeHeight="252036096" behindDoc="0" locked="0" layoutInCell="1" allowOverlap="1" wp14:anchorId="24073367" wp14:editId="434BC76A">
            <wp:simplePos x="0" y="0"/>
            <wp:positionH relativeFrom="column">
              <wp:posOffset>3239770</wp:posOffset>
            </wp:positionH>
            <wp:positionV relativeFrom="paragraph">
              <wp:posOffset>-35560</wp:posOffset>
            </wp:positionV>
            <wp:extent cx="3360420" cy="2758440"/>
            <wp:effectExtent l="0" t="0" r="0" b="0"/>
            <wp:wrapNone/>
            <wp:docPr id="92031349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3360420" cy="2758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t>15歳～17歳」の割合が48.8％と最も高く、次いで「35歳～39歳」の割合が20.8％となっています。</w:t>
      </w:r>
    </w:p>
    <w:p w14:paraId="58E44C6B" w14:textId="77777777" w:rsidR="00EE13E4" w:rsidRDefault="00EE13E4" w:rsidP="00EE13E4"/>
    <w:p w14:paraId="4954921E" w14:textId="77777777" w:rsidR="00EE13E4" w:rsidRDefault="00EE13E4" w:rsidP="00EE13E4"/>
    <w:p w14:paraId="4C765C4B" w14:textId="77777777" w:rsidR="00EE13E4" w:rsidRDefault="00EE13E4" w:rsidP="00EE13E4"/>
    <w:p w14:paraId="73BF8974" w14:textId="77777777" w:rsidR="00EE13E4" w:rsidRDefault="00EE13E4" w:rsidP="00EE13E4"/>
    <w:p w14:paraId="160909AD" w14:textId="77777777" w:rsidR="00EE13E4" w:rsidRDefault="00EE13E4" w:rsidP="00EE13E4"/>
    <w:p w14:paraId="73C4DFED" w14:textId="77777777" w:rsidR="00EE13E4" w:rsidRDefault="00EE13E4" w:rsidP="00EE13E4"/>
    <w:p w14:paraId="62CF7C22" w14:textId="77777777" w:rsidR="00EE13E4" w:rsidRDefault="00EE13E4" w:rsidP="00EE13E4"/>
    <w:p w14:paraId="4CDA1A10" w14:textId="77777777" w:rsidR="00EE13E4" w:rsidRDefault="00EE13E4" w:rsidP="00EE13E4"/>
    <w:p w14:paraId="6626BF5D" w14:textId="77777777" w:rsidR="00EE13E4" w:rsidRDefault="00EE13E4" w:rsidP="00EE13E4"/>
    <w:p w14:paraId="77882DAC" w14:textId="77777777" w:rsidR="00EE13E4" w:rsidRDefault="00EE13E4" w:rsidP="00EE13E4"/>
    <w:p w14:paraId="3E4D05FD" w14:textId="77777777" w:rsidR="00EE13E4" w:rsidRDefault="00EE13E4" w:rsidP="00EE13E4"/>
    <w:p w14:paraId="2BEB80F8" w14:textId="77777777" w:rsidR="00EE13E4" w:rsidRDefault="00EE13E4" w:rsidP="00EE13E4">
      <w:pPr>
        <w:widowControl/>
        <w:jc w:val="left"/>
      </w:pPr>
      <w:r>
        <w:br w:type="page"/>
      </w:r>
    </w:p>
    <w:p w14:paraId="04BF7D91" w14:textId="77777777" w:rsidR="00EE13E4" w:rsidRDefault="00EE13E4" w:rsidP="00EE13E4">
      <w:pPr>
        <w:pStyle w:val="ac"/>
      </w:pPr>
      <w:r>
        <w:rPr>
          <w:rFonts w:hint="eastAsia"/>
        </w:rPr>
        <w:lastRenderedPageBreak/>
        <w:t>問３　あなたの性別を選んでください。</w:t>
      </w:r>
    </w:p>
    <w:p w14:paraId="4140E47D" w14:textId="6ADD7223" w:rsidR="00EE13E4" w:rsidRDefault="000E21C1" w:rsidP="00EE13E4">
      <w:pPr>
        <w:pStyle w:val="ab"/>
        <w:ind w:right="4649"/>
      </w:pPr>
      <w:r w:rsidRPr="000E21C1">
        <w:rPr>
          <w:rFonts w:hint="eastAsia"/>
        </w:rPr>
        <w:t>「男」の割合が</w:t>
      </w:r>
      <w:r w:rsidRPr="000E21C1">
        <w:t>40.0％</w:t>
      </w:r>
      <w:r w:rsidR="00EE13E4" w:rsidRPr="002728F1">
        <w:rPr>
          <w:noProof/>
        </w:rPr>
        <w:drawing>
          <wp:anchor distT="0" distB="0" distL="114300" distR="114300" simplePos="0" relativeHeight="252037120" behindDoc="0" locked="0" layoutInCell="1" allowOverlap="1" wp14:anchorId="4D2E14E9" wp14:editId="7BE4FB98">
            <wp:simplePos x="0" y="0"/>
            <wp:positionH relativeFrom="column">
              <wp:posOffset>3239770</wp:posOffset>
            </wp:positionH>
            <wp:positionV relativeFrom="paragraph">
              <wp:posOffset>-35560</wp:posOffset>
            </wp:positionV>
            <wp:extent cx="3360420" cy="2148840"/>
            <wp:effectExtent l="0" t="0" r="0" b="0"/>
            <wp:wrapNone/>
            <wp:docPr id="185126018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3E4">
        <w:t>、</w:t>
      </w:r>
      <w:r>
        <w:rPr>
          <w:rFonts w:hint="eastAsia"/>
        </w:rPr>
        <w:t>「女」の割合が</w:t>
      </w:r>
      <w:r>
        <w:t>59.6％</w:t>
      </w:r>
      <w:r w:rsidR="00EE13E4">
        <w:t>となっています。</w:t>
      </w:r>
    </w:p>
    <w:p w14:paraId="718A6DD1" w14:textId="77777777" w:rsidR="00EE13E4" w:rsidRDefault="00EE13E4" w:rsidP="00EE13E4"/>
    <w:p w14:paraId="66A3E608" w14:textId="77777777" w:rsidR="00EE13E4" w:rsidRDefault="00EE13E4" w:rsidP="00EE13E4"/>
    <w:p w14:paraId="38BCAB88" w14:textId="77777777" w:rsidR="00EE13E4" w:rsidRDefault="00EE13E4" w:rsidP="00EE13E4"/>
    <w:p w14:paraId="390D4617" w14:textId="77777777" w:rsidR="00EE13E4" w:rsidRDefault="00EE13E4" w:rsidP="00EE13E4"/>
    <w:p w14:paraId="4D46B759" w14:textId="77777777" w:rsidR="00EE13E4" w:rsidRDefault="00EE13E4" w:rsidP="00EE13E4"/>
    <w:p w14:paraId="2CF4A6C0" w14:textId="77777777" w:rsidR="00EE13E4" w:rsidRDefault="00EE13E4" w:rsidP="00EE13E4"/>
    <w:p w14:paraId="40ADF049" w14:textId="77777777" w:rsidR="00EE13E4" w:rsidRDefault="00EE13E4" w:rsidP="00EE13E4"/>
    <w:p w14:paraId="6BE806DF" w14:textId="77777777" w:rsidR="00EE13E4" w:rsidRDefault="00EE13E4" w:rsidP="00EE13E4"/>
    <w:p w14:paraId="3F5C777F" w14:textId="77777777" w:rsidR="00EE13E4" w:rsidRDefault="00EE13E4" w:rsidP="00EE13E4"/>
    <w:p w14:paraId="59611EEC" w14:textId="77777777" w:rsidR="00EE13E4" w:rsidRDefault="00EE13E4" w:rsidP="00EE13E4">
      <w:pPr>
        <w:widowControl/>
        <w:jc w:val="left"/>
      </w:pPr>
    </w:p>
    <w:p w14:paraId="7DEC3120" w14:textId="77777777" w:rsidR="00EE13E4" w:rsidRDefault="00EE13E4" w:rsidP="00EE13E4">
      <w:pPr>
        <w:pStyle w:val="ac"/>
      </w:pPr>
      <w:r>
        <w:rPr>
          <w:rFonts w:hint="eastAsia"/>
        </w:rPr>
        <w:t>問４　あなたが同居している家族の人数を教えてください。</w:t>
      </w:r>
    </w:p>
    <w:p w14:paraId="6925A051" w14:textId="77777777" w:rsidR="00EE13E4" w:rsidRDefault="00EE13E4" w:rsidP="00EE13E4">
      <w:pPr>
        <w:pStyle w:val="ab"/>
        <w:ind w:right="4649"/>
      </w:pPr>
      <w:r w:rsidRPr="002728F1">
        <w:rPr>
          <w:noProof/>
        </w:rPr>
        <w:drawing>
          <wp:anchor distT="0" distB="0" distL="114300" distR="114300" simplePos="0" relativeHeight="252038144" behindDoc="0" locked="0" layoutInCell="1" allowOverlap="1" wp14:anchorId="1A94E4F7" wp14:editId="5D209D30">
            <wp:simplePos x="0" y="0"/>
            <wp:positionH relativeFrom="column">
              <wp:posOffset>3239770</wp:posOffset>
            </wp:positionH>
            <wp:positionV relativeFrom="paragraph">
              <wp:posOffset>-35560</wp:posOffset>
            </wp:positionV>
            <wp:extent cx="3360420" cy="3977640"/>
            <wp:effectExtent l="0" t="0" r="0" b="0"/>
            <wp:wrapNone/>
            <wp:docPr id="66509367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336042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「４人」の割合が</w:t>
      </w:r>
      <w:r>
        <w:t>25.4％と最も高く、次いで「６人」の割合が20.8％、「５人」の割合が20.0％となっています。</w:t>
      </w:r>
    </w:p>
    <w:p w14:paraId="638441D4" w14:textId="77777777" w:rsidR="00EE13E4" w:rsidRDefault="00EE13E4" w:rsidP="00EE13E4"/>
    <w:p w14:paraId="63DE4C43" w14:textId="77777777" w:rsidR="00EE13E4" w:rsidRDefault="00EE13E4" w:rsidP="00EE13E4"/>
    <w:p w14:paraId="622095E8" w14:textId="77777777" w:rsidR="00EE13E4" w:rsidRDefault="00EE13E4" w:rsidP="00EE13E4"/>
    <w:p w14:paraId="1723D0E2" w14:textId="77777777" w:rsidR="00EE13E4" w:rsidRDefault="00EE13E4" w:rsidP="00EE13E4"/>
    <w:p w14:paraId="54111B48" w14:textId="77777777" w:rsidR="00EE13E4" w:rsidRDefault="00EE13E4" w:rsidP="00EE13E4"/>
    <w:p w14:paraId="2F50874D" w14:textId="77777777" w:rsidR="00EE13E4" w:rsidRDefault="00EE13E4" w:rsidP="00EE13E4"/>
    <w:p w14:paraId="3F636F43" w14:textId="77777777" w:rsidR="00EE13E4" w:rsidRDefault="00EE13E4" w:rsidP="00EE13E4"/>
    <w:p w14:paraId="64B03275" w14:textId="77777777" w:rsidR="00EE13E4" w:rsidRDefault="00EE13E4" w:rsidP="00EE13E4"/>
    <w:p w14:paraId="568C9987" w14:textId="77777777" w:rsidR="00EE13E4" w:rsidRDefault="00EE13E4" w:rsidP="00EE13E4"/>
    <w:p w14:paraId="6AEAC6E0" w14:textId="77777777" w:rsidR="00EE13E4" w:rsidRDefault="00EE13E4" w:rsidP="00EE13E4"/>
    <w:p w14:paraId="4BDC82B9" w14:textId="77777777" w:rsidR="00EE13E4" w:rsidRDefault="00EE13E4" w:rsidP="00EE13E4"/>
    <w:p w14:paraId="658FDD14" w14:textId="77777777" w:rsidR="00EE13E4" w:rsidRDefault="00EE13E4" w:rsidP="00EE13E4"/>
    <w:p w14:paraId="5B213B5B" w14:textId="77777777" w:rsidR="00EE13E4" w:rsidRDefault="00EE13E4" w:rsidP="00EE13E4"/>
    <w:p w14:paraId="24EEEBE6" w14:textId="77777777" w:rsidR="00EE13E4" w:rsidRDefault="00EE13E4" w:rsidP="00EE13E4"/>
    <w:p w14:paraId="7CDCA839" w14:textId="77777777" w:rsidR="00EE13E4" w:rsidRDefault="00EE13E4" w:rsidP="00EE13E4"/>
    <w:p w14:paraId="382E9276" w14:textId="77777777" w:rsidR="00EE13E4" w:rsidRDefault="00EE13E4" w:rsidP="00EE13E4"/>
    <w:p w14:paraId="6DB5872A" w14:textId="77777777" w:rsidR="00EE13E4" w:rsidRDefault="00EE13E4" w:rsidP="00EE13E4"/>
    <w:p w14:paraId="680F4F57" w14:textId="77777777" w:rsidR="00EE13E4" w:rsidRDefault="00EE13E4" w:rsidP="00EE13E4"/>
    <w:p w14:paraId="2E63AAD4" w14:textId="77777777" w:rsidR="00EE13E4" w:rsidRDefault="00EE13E4" w:rsidP="00EE13E4"/>
    <w:p w14:paraId="409D41E9" w14:textId="77777777" w:rsidR="00EE13E4" w:rsidRDefault="00EE13E4" w:rsidP="00EE13E4">
      <w:pPr>
        <w:widowControl/>
        <w:jc w:val="left"/>
      </w:pPr>
      <w:r>
        <w:br w:type="page"/>
      </w:r>
    </w:p>
    <w:p w14:paraId="6BF658A4" w14:textId="77777777" w:rsidR="00EE13E4" w:rsidRDefault="00EE13E4" w:rsidP="00EE13E4">
      <w:pPr>
        <w:pStyle w:val="ac"/>
      </w:pPr>
      <w:r>
        <w:rPr>
          <w:rFonts w:hint="eastAsia"/>
        </w:rPr>
        <w:lastRenderedPageBreak/>
        <w:t>問５　現在、あなたが同居している家族を教えてください。該当するものを全て選んでください。</w:t>
      </w:r>
    </w:p>
    <w:p w14:paraId="64B372FA" w14:textId="77777777" w:rsidR="00EE13E4" w:rsidRDefault="00EE13E4" w:rsidP="00EE13E4">
      <w:pPr>
        <w:pStyle w:val="ab"/>
        <w:ind w:right="4649"/>
      </w:pPr>
      <w:r w:rsidRPr="002728F1">
        <w:rPr>
          <w:noProof/>
        </w:rPr>
        <w:drawing>
          <wp:anchor distT="0" distB="0" distL="114300" distR="114300" simplePos="0" relativeHeight="252039168" behindDoc="0" locked="0" layoutInCell="1" allowOverlap="1" wp14:anchorId="473B22E3" wp14:editId="42B6403F">
            <wp:simplePos x="0" y="0"/>
            <wp:positionH relativeFrom="column">
              <wp:posOffset>3239770</wp:posOffset>
            </wp:positionH>
            <wp:positionV relativeFrom="paragraph">
              <wp:posOffset>-35560</wp:posOffset>
            </wp:positionV>
            <wp:extent cx="3360420" cy="3063240"/>
            <wp:effectExtent l="0" t="0" r="0" b="0"/>
            <wp:wrapNone/>
            <wp:docPr id="11084875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336042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「母」の割合が</w:t>
      </w:r>
      <w:r>
        <w:t>72.6％と最も高く、次いで「父」の割合が70.5％、「兄弟姉妹」の割合が50.2％となっています。</w:t>
      </w:r>
    </w:p>
    <w:p w14:paraId="534ED422" w14:textId="77777777" w:rsidR="00EE13E4" w:rsidRDefault="00EE13E4" w:rsidP="00EE13E4"/>
    <w:p w14:paraId="122D0B19" w14:textId="77777777" w:rsidR="00EE13E4" w:rsidRDefault="00EE13E4" w:rsidP="00EE13E4"/>
    <w:p w14:paraId="650F8364" w14:textId="77777777" w:rsidR="00EE13E4" w:rsidRDefault="00EE13E4" w:rsidP="00EE13E4"/>
    <w:p w14:paraId="1F306DD8" w14:textId="77777777" w:rsidR="00EE13E4" w:rsidRDefault="00EE13E4" w:rsidP="00EE13E4"/>
    <w:p w14:paraId="1FF2BB22" w14:textId="77777777" w:rsidR="00EE13E4" w:rsidRDefault="00EE13E4" w:rsidP="00EE13E4"/>
    <w:p w14:paraId="3E01BBA7" w14:textId="77777777" w:rsidR="00EE13E4" w:rsidRDefault="00EE13E4" w:rsidP="00EE13E4"/>
    <w:p w14:paraId="6388C743" w14:textId="77777777" w:rsidR="00EE13E4" w:rsidRDefault="00EE13E4" w:rsidP="00EE13E4"/>
    <w:p w14:paraId="11514E21" w14:textId="77777777" w:rsidR="00EE13E4" w:rsidRDefault="00EE13E4" w:rsidP="00EE13E4"/>
    <w:p w14:paraId="772EF3F8" w14:textId="77777777" w:rsidR="00EE13E4" w:rsidRDefault="00EE13E4" w:rsidP="00EE13E4"/>
    <w:p w14:paraId="5F5262D5" w14:textId="77777777" w:rsidR="00EE13E4" w:rsidRDefault="00EE13E4" w:rsidP="00EE13E4"/>
    <w:p w14:paraId="76A67B63" w14:textId="77777777" w:rsidR="00EE13E4" w:rsidRDefault="00EE13E4" w:rsidP="00EE13E4"/>
    <w:p w14:paraId="6BD88863" w14:textId="77777777" w:rsidR="00EE13E4" w:rsidRDefault="00EE13E4" w:rsidP="00EE13E4"/>
    <w:p w14:paraId="6CF52EE1" w14:textId="77777777" w:rsidR="00EE13E4" w:rsidRDefault="00EE13E4" w:rsidP="00EE13E4"/>
    <w:p w14:paraId="151463C1" w14:textId="77777777" w:rsidR="00EE13E4" w:rsidRDefault="00EE13E4" w:rsidP="00EE13E4">
      <w:pPr>
        <w:widowControl/>
        <w:jc w:val="left"/>
      </w:pPr>
    </w:p>
    <w:p w14:paraId="4A4399E3" w14:textId="77777777" w:rsidR="00EE13E4" w:rsidRDefault="00EE13E4" w:rsidP="00EE13E4">
      <w:pPr>
        <w:pStyle w:val="ac"/>
      </w:pPr>
      <w:r>
        <w:rPr>
          <w:rFonts w:hint="eastAsia"/>
        </w:rPr>
        <w:t>問６　あなたの職業（学生の方は学校）は、次のどれですか。</w:t>
      </w:r>
    </w:p>
    <w:p w14:paraId="1E736AD7" w14:textId="77777777" w:rsidR="00EE13E4" w:rsidRDefault="00EE13E4" w:rsidP="00EE13E4">
      <w:pPr>
        <w:pStyle w:val="ab"/>
        <w:ind w:right="4649"/>
      </w:pPr>
      <w:r w:rsidRPr="002728F1">
        <w:rPr>
          <w:noProof/>
        </w:rPr>
        <w:drawing>
          <wp:anchor distT="0" distB="0" distL="114300" distR="114300" simplePos="0" relativeHeight="252040192" behindDoc="0" locked="0" layoutInCell="1" allowOverlap="1" wp14:anchorId="64CB8C4C" wp14:editId="6FD23086">
            <wp:simplePos x="0" y="0"/>
            <wp:positionH relativeFrom="column">
              <wp:posOffset>3239770</wp:posOffset>
            </wp:positionH>
            <wp:positionV relativeFrom="paragraph">
              <wp:posOffset>-35560</wp:posOffset>
            </wp:positionV>
            <wp:extent cx="3360420" cy="3672840"/>
            <wp:effectExtent l="0" t="0" r="0" b="0"/>
            <wp:wrapNone/>
            <wp:docPr id="142413241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「高校生」の割合が</w:t>
      </w:r>
      <w:r>
        <w:t>53.5％と最も高く、次いで「会社員」の割合が17.7％、「公務員」、「パート、アルバイト、契約社員など非正規職員」の割合が11.2％となっています。</w:t>
      </w:r>
    </w:p>
    <w:p w14:paraId="4CD6779F" w14:textId="77777777" w:rsidR="00EE13E4" w:rsidRDefault="00EE13E4" w:rsidP="00EE13E4"/>
    <w:p w14:paraId="5AB7ED78" w14:textId="77777777" w:rsidR="00EE13E4" w:rsidRDefault="00EE13E4" w:rsidP="00EE13E4"/>
    <w:p w14:paraId="5D1E0536" w14:textId="77777777" w:rsidR="00EE13E4" w:rsidRDefault="00EE13E4" w:rsidP="00EE13E4"/>
    <w:p w14:paraId="63BAC2AE" w14:textId="77777777" w:rsidR="00EE13E4" w:rsidRDefault="00EE13E4" w:rsidP="00EE13E4"/>
    <w:p w14:paraId="0ECB73CB" w14:textId="77777777" w:rsidR="00EE13E4" w:rsidRDefault="00EE13E4" w:rsidP="00EE13E4"/>
    <w:p w14:paraId="2E25D969" w14:textId="77777777" w:rsidR="00EE13E4" w:rsidRDefault="00EE13E4" w:rsidP="00EE13E4"/>
    <w:p w14:paraId="7D12607D" w14:textId="77777777" w:rsidR="00EE13E4" w:rsidRDefault="00EE13E4" w:rsidP="00EE13E4"/>
    <w:p w14:paraId="450CA953" w14:textId="77777777" w:rsidR="00EE13E4" w:rsidRDefault="00EE13E4" w:rsidP="00EE13E4"/>
    <w:p w14:paraId="11C8B032" w14:textId="77777777" w:rsidR="00EE13E4" w:rsidRDefault="00EE13E4" w:rsidP="00EE13E4"/>
    <w:p w14:paraId="5B1C15E0" w14:textId="77777777" w:rsidR="00EE13E4" w:rsidRDefault="00EE13E4" w:rsidP="00EE13E4"/>
    <w:p w14:paraId="5F80168D" w14:textId="77777777" w:rsidR="00EE13E4" w:rsidRDefault="00EE13E4" w:rsidP="00EE13E4"/>
    <w:p w14:paraId="4FEE19CE" w14:textId="77777777" w:rsidR="00EE13E4" w:rsidRDefault="00EE13E4" w:rsidP="00EE13E4"/>
    <w:p w14:paraId="7C60D3F7" w14:textId="77777777" w:rsidR="00EE13E4" w:rsidRDefault="00EE13E4" w:rsidP="00EE13E4">
      <w:pPr>
        <w:widowControl/>
        <w:jc w:val="left"/>
      </w:pPr>
      <w:r>
        <w:br w:type="page"/>
      </w:r>
    </w:p>
    <w:p w14:paraId="29B0ACA8" w14:textId="77777777" w:rsidR="00EE13E4" w:rsidRDefault="00EE13E4" w:rsidP="00EE13E4">
      <w:pPr>
        <w:pStyle w:val="ac"/>
      </w:pPr>
      <w:r>
        <w:rPr>
          <w:rFonts w:hint="eastAsia"/>
        </w:rPr>
        <w:lastRenderedPageBreak/>
        <w:t>問７　あなたは普段どのくらい外出しますか。最もあてはまるもの選んでください。</w:t>
      </w:r>
    </w:p>
    <w:p w14:paraId="79DC81AB" w14:textId="77777777" w:rsidR="00EE13E4" w:rsidRDefault="00EE13E4" w:rsidP="00EE13E4">
      <w:pPr>
        <w:pStyle w:val="ab"/>
        <w:ind w:right="4649"/>
      </w:pPr>
      <w:r w:rsidRPr="002728F1">
        <w:rPr>
          <w:noProof/>
        </w:rPr>
        <w:drawing>
          <wp:anchor distT="0" distB="0" distL="114300" distR="114300" simplePos="0" relativeHeight="252041216" behindDoc="0" locked="0" layoutInCell="1" allowOverlap="1" wp14:anchorId="6D9C7A9D" wp14:editId="2718D5A5">
            <wp:simplePos x="0" y="0"/>
            <wp:positionH relativeFrom="column">
              <wp:posOffset>3239770</wp:posOffset>
            </wp:positionH>
            <wp:positionV relativeFrom="paragraph">
              <wp:posOffset>-35560</wp:posOffset>
            </wp:positionV>
            <wp:extent cx="3360420" cy="4053840"/>
            <wp:effectExtent l="0" t="0" r="0" b="0"/>
            <wp:wrapNone/>
            <wp:docPr id="155160353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360420" cy="4053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「仕事や学校で平日は毎日外出する」の割合が</w:t>
      </w:r>
      <w:r>
        <w:t>88.5％と最も高くなっています。</w:t>
      </w:r>
    </w:p>
    <w:p w14:paraId="1B6778C1" w14:textId="77777777" w:rsidR="00EE13E4" w:rsidRDefault="00EE13E4" w:rsidP="00EE13E4"/>
    <w:p w14:paraId="6B9052DC" w14:textId="77777777" w:rsidR="00EE13E4" w:rsidRDefault="00EE13E4" w:rsidP="00EE13E4"/>
    <w:p w14:paraId="1AC7BE75" w14:textId="77777777" w:rsidR="00EE13E4" w:rsidRDefault="00EE13E4" w:rsidP="00EE13E4"/>
    <w:p w14:paraId="7BE23DC8" w14:textId="77777777" w:rsidR="00EE13E4" w:rsidRDefault="00EE13E4" w:rsidP="00EE13E4"/>
    <w:p w14:paraId="31691319" w14:textId="77777777" w:rsidR="00EE13E4" w:rsidRDefault="00EE13E4" w:rsidP="00EE13E4"/>
    <w:p w14:paraId="270E8039" w14:textId="77777777" w:rsidR="00EE13E4" w:rsidRDefault="00EE13E4" w:rsidP="00EE13E4"/>
    <w:p w14:paraId="7259D1E3" w14:textId="77777777" w:rsidR="00EE13E4" w:rsidRDefault="00EE13E4" w:rsidP="00EE13E4"/>
    <w:p w14:paraId="7AD5E0BB" w14:textId="77777777" w:rsidR="00EE13E4" w:rsidRDefault="00EE13E4" w:rsidP="00EE13E4"/>
    <w:p w14:paraId="7A1B5C18" w14:textId="77777777" w:rsidR="00EE13E4" w:rsidRDefault="00EE13E4" w:rsidP="00EE13E4"/>
    <w:p w14:paraId="06A8EFCC" w14:textId="77777777" w:rsidR="00EE13E4" w:rsidRDefault="00EE13E4" w:rsidP="00EE13E4"/>
    <w:p w14:paraId="1A0407F4" w14:textId="77777777" w:rsidR="00EE13E4" w:rsidRDefault="00EE13E4" w:rsidP="00EE13E4"/>
    <w:p w14:paraId="27B1E0E0" w14:textId="77777777" w:rsidR="00EE13E4" w:rsidRDefault="00EE13E4" w:rsidP="00EE13E4"/>
    <w:p w14:paraId="6E0CC4EB" w14:textId="77777777" w:rsidR="00EE13E4" w:rsidRDefault="00EE13E4" w:rsidP="00EE13E4"/>
    <w:p w14:paraId="7AEB5983" w14:textId="77777777" w:rsidR="00EE13E4" w:rsidRDefault="00EE13E4" w:rsidP="00EE13E4"/>
    <w:p w14:paraId="31D5F765" w14:textId="77777777" w:rsidR="00EE13E4" w:rsidRDefault="00EE13E4" w:rsidP="00EE13E4"/>
    <w:p w14:paraId="78809A75" w14:textId="77777777" w:rsidR="00EE13E4" w:rsidRDefault="00EE13E4" w:rsidP="00EE13E4"/>
    <w:p w14:paraId="78B26041" w14:textId="77777777" w:rsidR="00EE13E4" w:rsidRDefault="00EE13E4" w:rsidP="00EE13E4">
      <w:pPr>
        <w:widowControl/>
        <w:jc w:val="left"/>
      </w:pPr>
    </w:p>
    <w:p w14:paraId="6E23913A" w14:textId="77777777" w:rsidR="00EE13E4" w:rsidRDefault="00EE13E4" w:rsidP="00EE13E4">
      <w:pPr>
        <w:pStyle w:val="ac"/>
      </w:pPr>
      <w:r>
        <w:rPr>
          <w:rFonts w:hint="eastAsia"/>
        </w:rPr>
        <w:t>問７－１　【問７で「普段は家にいるが、自分の趣味に関する用事のときだけ外出する」～「自室からはほとんど出ない」を選んだ方】</w:t>
      </w:r>
      <w:r>
        <w:br/>
      </w:r>
      <w:r>
        <w:rPr>
          <w:rFonts w:hint="eastAsia"/>
        </w:rPr>
        <w:t>その状態となってどのくらい経ちますか。</w:t>
      </w:r>
    </w:p>
    <w:p w14:paraId="65874266" w14:textId="22E7359C" w:rsidR="00EE13E4" w:rsidRDefault="00EE13E4" w:rsidP="00D974D5">
      <w:pPr>
        <w:pStyle w:val="ab"/>
      </w:pPr>
      <w:r>
        <w:rPr>
          <w:rFonts w:hint="eastAsia"/>
        </w:rPr>
        <w:t>「６か月～１年未満」が２件</w:t>
      </w:r>
      <w:r w:rsidR="00D974D5">
        <w:rPr>
          <w:rFonts w:hint="eastAsia"/>
        </w:rPr>
        <w:t>、</w:t>
      </w:r>
      <w:r>
        <w:rPr>
          <w:rFonts w:hint="eastAsia"/>
        </w:rPr>
        <w:t>「１年～３年未満」が１件となっています。</w:t>
      </w:r>
    </w:p>
    <w:p w14:paraId="110B254A" w14:textId="77777777" w:rsidR="00EE13E4" w:rsidRDefault="00EE13E4" w:rsidP="00EE13E4"/>
    <w:p w14:paraId="73A24060" w14:textId="77777777" w:rsidR="00EE13E4" w:rsidRDefault="00EE13E4" w:rsidP="00EE13E4"/>
    <w:p w14:paraId="328CA16E" w14:textId="77777777" w:rsidR="00EE13E4" w:rsidRDefault="00EE13E4" w:rsidP="00EE13E4"/>
    <w:p w14:paraId="5819CADB" w14:textId="77777777" w:rsidR="00EE13E4" w:rsidRDefault="00EE13E4" w:rsidP="00EE13E4"/>
    <w:p w14:paraId="46D82A44" w14:textId="77777777" w:rsidR="00EE13E4" w:rsidRDefault="00EE13E4" w:rsidP="00EE13E4">
      <w:pPr>
        <w:pStyle w:val="ac"/>
      </w:pPr>
      <w:r>
        <w:rPr>
          <w:rFonts w:hint="eastAsia"/>
        </w:rPr>
        <w:t>問７－２　【問７で「普段は家にいるが、自分の趣味に関する用事のときだけ外出する」～「自室からはほとんど出ない」を選んだ方】</w:t>
      </w:r>
      <w:r>
        <w:br/>
      </w:r>
      <w:r>
        <w:rPr>
          <w:rFonts w:hint="eastAsia"/>
        </w:rPr>
        <w:t>あなたがそのような状況になったきっかけは何でしたか。最も該当するものを選んでください。</w:t>
      </w:r>
    </w:p>
    <w:p w14:paraId="6DDA4C17" w14:textId="1B81A1D0" w:rsidR="00EE13E4" w:rsidRDefault="00EE13E4" w:rsidP="00D974D5">
      <w:pPr>
        <w:pStyle w:val="ab"/>
      </w:pPr>
      <w:r>
        <w:rPr>
          <w:rFonts w:hint="eastAsia"/>
        </w:rPr>
        <w:t>「妊娠・出産をしたこと」が２件</w:t>
      </w:r>
      <w:r w:rsidR="00D974D5">
        <w:rPr>
          <w:rFonts w:hint="eastAsia"/>
        </w:rPr>
        <w:t>、</w:t>
      </w:r>
      <w:r>
        <w:rPr>
          <w:rFonts w:hint="eastAsia"/>
        </w:rPr>
        <w:t>「特にない」が１件となっています。</w:t>
      </w:r>
    </w:p>
    <w:p w14:paraId="6AA602F1" w14:textId="77777777" w:rsidR="00EE13E4" w:rsidRDefault="00EE13E4" w:rsidP="00EE13E4"/>
    <w:p w14:paraId="7DCBC9AA" w14:textId="77777777" w:rsidR="00EE13E4" w:rsidRDefault="00EE13E4" w:rsidP="00EE13E4"/>
    <w:p w14:paraId="49BED392" w14:textId="77777777" w:rsidR="00EE13E4" w:rsidRDefault="00EE13E4" w:rsidP="00EE13E4"/>
    <w:p w14:paraId="38C75C1C" w14:textId="77777777" w:rsidR="00EE13E4" w:rsidRDefault="00EE13E4" w:rsidP="00EE13E4"/>
    <w:p w14:paraId="5325705E" w14:textId="77777777" w:rsidR="00EE13E4" w:rsidRDefault="00EE13E4" w:rsidP="00EE13E4">
      <w:pPr>
        <w:widowControl/>
        <w:jc w:val="left"/>
      </w:pPr>
      <w:r>
        <w:br w:type="page"/>
      </w:r>
    </w:p>
    <w:p w14:paraId="5E54A9F4" w14:textId="77777777" w:rsidR="00EE13E4" w:rsidRPr="00EE13E4" w:rsidRDefault="00EE13E4" w:rsidP="00EE13E4">
      <w:pPr>
        <w:pStyle w:val="3"/>
        <w:snapToGrid w:val="0"/>
        <w:ind w:leftChars="100" w:left="210"/>
        <w:rPr>
          <w:rFonts w:hAnsi="BIZ UDゴシック" w:cs="Times New Roman"/>
          <w:sz w:val="28"/>
          <w:szCs w:val="24"/>
        </w:rPr>
      </w:pPr>
      <w:bookmarkStart w:id="60" w:name="_Toc178273494"/>
      <w:r w:rsidRPr="00EE13E4">
        <w:rPr>
          <w:rFonts w:hAnsi="BIZ UDゴシック" w:cs="Times New Roman" w:hint="eastAsia"/>
          <w:sz w:val="28"/>
          <w:szCs w:val="24"/>
        </w:rPr>
        <w:lastRenderedPageBreak/>
        <w:t>（２）就業状況について</w:t>
      </w:r>
      <w:bookmarkEnd w:id="60"/>
    </w:p>
    <w:p w14:paraId="7108CD61" w14:textId="77777777" w:rsidR="00EE13E4" w:rsidRDefault="00EE13E4" w:rsidP="00EE13E4">
      <w:pPr>
        <w:pStyle w:val="ac"/>
      </w:pPr>
      <w:r>
        <w:rPr>
          <w:rFonts w:hint="eastAsia"/>
        </w:rPr>
        <w:t>問８　あなたは、現在収入を伴う仕事をしていますか。（アルバイトを含む）</w:t>
      </w:r>
    </w:p>
    <w:p w14:paraId="79BBF6F9" w14:textId="77777777" w:rsidR="00EE13E4" w:rsidRDefault="00EE13E4" w:rsidP="00EE13E4">
      <w:pPr>
        <w:pStyle w:val="ab"/>
        <w:ind w:right="4649"/>
      </w:pPr>
      <w:r w:rsidRPr="002728F1">
        <w:rPr>
          <w:noProof/>
        </w:rPr>
        <w:drawing>
          <wp:anchor distT="0" distB="0" distL="114300" distR="114300" simplePos="0" relativeHeight="252044288" behindDoc="0" locked="0" layoutInCell="1" allowOverlap="1" wp14:anchorId="435FDDFD" wp14:editId="4FD414FE">
            <wp:simplePos x="0" y="0"/>
            <wp:positionH relativeFrom="column">
              <wp:posOffset>3239770</wp:posOffset>
            </wp:positionH>
            <wp:positionV relativeFrom="paragraph">
              <wp:posOffset>-35560</wp:posOffset>
            </wp:positionV>
            <wp:extent cx="3360420" cy="1539240"/>
            <wp:effectExtent l="0" t="0" r="0" b="0"/>
            <wp:wrapNone/>
            <wp:docPr id="72782170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「している」の割合が</w:t>
      </w:r>
      <w:r>
        <w:t>51.2％、「していない」の割合が48.5％となっています。</w:t>
      </w:r>
    </w:p>
    <w:p w14:paraId="3AFEAEA9" w14:textId="77777777" w:rsidR="00EE13E4" w:rsidRDefault="00EE13E4" w:rsidP="00EE13E4"/>
    <w:p w14:paraId="577F5B24" w14:textId="77777777" w:rsidR="00EE13E4" w:rsidRDefault="00EE13E4" w:rsidP="00EE13E4"/>
    <w:p w14:paraId="4BD8546F" w14:textId="77777777" w:rsidR="00EE13E4" w:rsidRDefault="00EE13E4" w:rsidP="00EE13E4"/>
    <w:p w14:paraId="452C16CB" w14:textId="77777777" w:rsidR="00EE13E4" w:rsidRDefault="00EE13E4" w:rsidP="00EE13E4"/>
    <w:p w14:paraId="477335E0" w14:textId="77777777" w:rsidR="00EE13E4" w:rsidRDefault="00EE13E4" w:rsidP="00EE13E4"/>
    <w:p w14:paraId="29E69AD5" w14:textId="77777777" w:rsidR="00EE13E4" w:rsidRDefault="00EE13E4" w:rsidP="00EE13E4"/>
    <w:p w14:paraId="0ECEA9A9" w14:textId="77777777" w:rsidR="00EE13E4" w:rsidRDefault="00EE13E4" w:rsidP="00EE13E4"/>
    <w:p w14:paraId="294F686D" w14:textId="77777777" w:rsidR="00EE13E4" w:rsidRDefault="00EE13E4" w:rsidP="00EE13E4"/>
    <w:p w14:paraId="6665E1A1" w14:textId="77777777" w:rsidR="00EE13E4" w:rsidRDefault="00EE13E4" w:rsidP="00EE13E4">
      <w:pPr>
        <w:widowControl/>
        <w:jc w:val="left"/>
      </w:pPr>
    </w:p>
    <w:p w14:paraId="6D8DDAFE" w14:textId="77777777" w:rsidR="00EE13E4" w:rsidRDefault="00EE13E4" w:rsidP="00EE13E4">
      <w:pPr>
        <w:widowControl/>
        <w:jc w:val="left"/>
      </w:pPr>
    </w:p>
    <w:p w14:paraId="761725A0" w14:textId="77777777" w:rsidR="00EE13E4" w:rsidRDefault="00EE13E4" w:rsidP="00EE13E4">
      <w:pPr>
        <w:pStyle w:val="ac"/>
      </w:pPr>
      <w:r>
        <w:rPr>
          <w:rFonts w:hint="eastAsia"/>
        </w:rPr>
        <w:t>問９　【問８で「している」を選んだ方】</w:t>
      </w:r>
      <w:r>
        <w:br/>
      </w:r>
      <w:r>
        <w:rPr>
          <w:rFonts w:hint="eastAsia"/>
        </w:rPr>
        <w:t>あなたは、現在の仕事に満足していますか。</w:t>
      </w:r>
    </w:p>
    <w:p w14:paraId="710B65EE" w14:textId="77777777" w:rsidR="00EE13E4" w:rsidRDefault="00EE13E4" w:rsidP="00EE13E4">
      <w:pPr>
        <w:pStyle w:val="ab"/>
        <w:ind w:right="4649"/>
      </w:pPr>
      <w:r w:rsidRPr="002728F1">
        <w:rPr>
          <w:noProof/>
        </w:rPr>
        <w:drawing>
          <wp:anchor distT="0" distB="0" distL="114300" distR="114300" simplePos="0" relativeHeight="252045312" behindDoc="0" locked="0" layoutInCell="1" allowOverlap="1" wp14:anchorId="16362533" wp14:editId="363DCF99">
            <wp:simplePos x="0" y="0"/>
            <wp:positionH relativeFrom="column">
              <wp:posOffset>3239770</wp:posOffset>
            </wp:positionH>
            <wp:positionV relativeFrom="paragraph">
              <wp:posOffset>-35560</wp:posOffset>
            </wp:positionV>
            <wp:extent cx="3360420" cy="2453640"/>
            <wp:effectExtent l="0" t="0" r="0" b="0"/>
            <wp:wrapNone/>
            <wp:docPr id="93297417"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60420" cy="2453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「満足している」の割合が</w:t>
      </w:r>
      <w:r>
        <w:t>27.8％と最も高く、次いで「どちらともいえない」の割合が24.8％、「やや不満である」の割合が22.6％となっています。</w:t>
      </w:r>
    </w:p>
    <w:p w14:paraId="5D525093" w14:textId="77777777" w:rsidR="00EE13E4" w:rsidRDefault="00EE13E4" w:rsidP="00EE13E4"/>
    <w:p w14:paraId="39E9EDA5" w14:textId="77777777" w:rsidR="00EE13E4" w:rsidRDefault="00EE13E4" w:rsidP="00EE13E4"/>
    <w:p w14:paraId="5E4EAF67" w14:textId="77777777" w:rsidR="00EE13E4" w:rsidRDefault="00EE13E4" w:rsidP="00EE13E4"/>
    <w:p w14:paraId="0BABE1CE" w14:textId="77777777" w:rsidR="00EE13E4" w:rsidRDefault="00EE13E4" w:rsidP="00EE13E4"/>
    <w:p w14:paraId="5C025814" w14:textId="77777777" w:rsidR="00EE13E4" w:rsidRDefault="00EE13E4" w:rsidP="00EE13E4"/>
    <w:p w14:paraId="60F9D29A" w14:textId="77777777" w:rsidR="00EE13E4" w:rsidRDefault="00EE13E4" w:rsidP="00EE13E4"/>
    <w:p w14:paraId="6B1147E4" w14:textId="77777777" w:rsidR="00EE13E4" w:rsidRDefault="00EE13E4" w:rsidP="00EE13E4"/>
    <w:p w14:paraId="10FFEFE4" w14:textId="77777777" w:rsidR="00EE13E4" w:rsidRDefault="00EE13E4" w:rsidP="00EE13E4"/>
    <w:p w14:paraId="45A2AD42" w14:textId="77777777" w:rsidR="00EE13E4" w:rsidRDefault="00EE13E4" w:rsidP="00EE13E4"/>
    <w:p w14:paraId="0CDD95FF" w14:textId="77777777" w:rsidR="00EE13E4" w:rsidRDefault="00EE13E4" w:rsidP="00EE13E4"/>
    <w:p w14:paraId="2BD00306" w14:textId="77777777" w:rsidR="00EE13E4" w:rsidRDefault="00EE13E4" w:rsidP="00EE13E4"/>
    <w:p w14:paraId="6610B72C" w14:textId="77777777" w:rsidR="00EE13E4" w:rsidRDefault="00EE13E4" w:rsidP="00EE13E4"/>
    <w:p w14:paraId="2A500374" w14:textId="77777777" w:rsidR="00EE13E4" w:rsidRDefault="00EE13E4" w:rsidP="00EE13E4">
      <w:pPr>
        <w:widowControl/>
        <w:jc w:val="left"/>
      </w:pPr>
      <w:r>
        <w:br w:type="page"/>
      </w:r>
    </w:p>
    <w:p w14:paraId="5AA14544" w14:textId="77777777" w:rsidR="00EE13E4" w:rsidRDefault="00EE13E4" w:rsidP="00EE13E4">
      <w:pPr>
        <w:pStyle w:val="ac"/>
      </w:pPr>
      <w:r>
        <w:rPr>
          <w:rFonts w:hint="eastAsia"/>
        </w:rPr>
        <w:lastRenderedPageBreak/>
        <w:t>問９－１　【問９で「不満である」～「やや不満である」を選んだ方】</w:t>
      </w:r>
      <w:r>
        <w:br/>
      </w:r>
      <w:r>
        <w:rPr>
          <w:rFonts w:hint="eastAsia"/>
        </w:rPr>
        <w:t>不満に感じる理由として該当するものを３つまで選んでください。</w:t>
      </w:r>
    </w:p>
    <w:p w14:paraId="77EB3085" w14:textId="77777777" w:rsidR="00EE13E4" w:rsidRDefault="00EE13E4" w:rsidP="00EE13E4">
      <w:pPr>
        <w:pStyle w:val="ab"/>
        <w:ind w:right="4649"/>
      </w:pPr>
      <w:r w:rsidRPr="002728F1">
        <w:rPr>
          <w:noProof/>
        </w:rPr>
        <w:drawing>
          <wp:anchor distT="0" distB="0" distL="114300" distR="114300" simplePos="0" relativeHeight="252046336" behindDoc="0" locked="0" layoutInCell="1" allowOverlap="1" wp14:anchorId="7C51F1A7" wp14:editId="6EB08209">
            <wp:simplePos x="0" y="0"/>
            <wp:positionH relativeFrom="column">
              <wp:posOffset>3239770</wp:posOffset>
            </wp:positionH>
            <wp:positionV relativeFrom="paragraph">
              <wp:posOffset>-35560</wp:posOffset>
            </wp:positionV>
            <wp:extent cx="3360420" cy="4282440"/>
            <wp:effectExtent l="0" t="0" r="0" b="0"/>
            <wp:wrapNone/>
            <wp:docPr id="15318706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「給料が安い」の割合が</w:t>
      </w:r>
      <w:r>
        <w:t>84.2％と最も高く、次いで「責任が重すぎる」の割合が26.3％、「やりがいが感じられない」の割合が18.4％となっています。</w:t>
      </w:r>
    </w:p>
    <w:p w14:paraId="14B150F6" w14:textId="77777777" w:rsidR="00EE13E4" w:rsidRDefault="00EE13E4" w:rsidP="00EE13E4"/>
    <w:p w14:paraId="717B9D8B" w14:textId="77777777" w:rsidR="00EE13E4" w:rsidRDefault="00EE13E4" w:rsidP="00EE13E4"/>
    <w:p w14:paraId="2E57D5D5" w14:textId="77777777" w:rsidR="00EE13E4" w:rsidRDefault="00EE13E4" w:rsidP="00EE13E4"/>
    <w:p w14:paraId="7AB31B6D" w14:textId="77777777" w:rsidR="00EE13E4" w:rsidRDefault="00EE13E4" w:rsidP="00EE13E4"/>
    <w:p w14:paraId="443016A3" w14:textId="77777777" w:rsidR="00EE13E4" w:rsidRDefault="00EE13E4" w:rsidP="00EE13E4"/>
    <w:p w14:paraId="03E156BE" w14:textId="77777777" w:rsidR="00EE13E4" w:rsidRDefault="00EE13E4" w:rsidP="00EE13E4"/>
    <w:p w14:paraId="76C95D3C" w14:textId="77777777" w:rsidR="00EE13E4" w:rsidRDefault="00EE13E4" w:rsidP="00EE13E4"/>
    <w:p w14:paraId="260AB910" w14:textId="77777777" w:rsidR="00EE13E4" w:rsidRDefault="00EE13E4" w:rsidP="00EE13E4"/>
    <w:p w14:paraId="046A74CE" w14:textId="77777777" w:rsidR="00EE13E4" w:rsidRDefault="00EE13E4" w:rsidP="00EE13E4"/>
    <w:p w14:paraId="030FBC16" w14:textId="77777777" w:rsidR="00EE13E4" w:rsidRDefault="00EE13E4" w:rsidP="00EE13E4"/>
    <w:p w14:paraId="0DAF42C8" w14:textId="77777777" w:rsidR="00EE13E4" w:rsidRDefault="00EE13E4" w:rsidP="00EE13E4"/>
    <w:p w14:paraId="17A19B46" w14:textId="77777777" w:rsidR="00EE13E4" w:rsidRDefault="00EE13E4" w:rsidP="00EE13E4"/>
    <w:p w14:paraId="2DCE81C8" w14:textId="77777777" w:rsidR="00EE13E4" w:rsidRDefault="00EE13E4" w:rsidP="00EE13E4"/>
    <w:p w14:paraId="665595B8" w14:textId="77777777" w:rsidR="00EE13E4" w:rsidRDefault="00EE13E4" w:rsidP="00EE13E4"/>
    <w:p w14:paraId="7C5D994B" w14:textId="77777777" w:rsidR="00EE13E4" w:rsidRDefault="00EE13E4" w:rsidP="00EE13E4"/>
    <w:p w14:paraId="2DCED034" w14:textId="77777777" w:rsidR="00EE13E4" w:rsidRDefault="00EE13E4" w:rsidP="00EE13E4">
      <w:pPr>
        <w:widowControl/>
        <w:jc w:val="left"/>
      </w:pPr>
    </w:p>
    <w:p w14:paraId="72161B67" w14:textId="77777777" w:rsidR="00EE13E4" w:rsidRDefault="00EE13E4" w:rsidP="00EE13E4">
      <w:pPr>
        <w:pStyle w:val="ac"/>
      </w:pPr>
      <w:r>
        <w:rPr>
          <w:rFonts w:hint="eastAsia"/>
        </w:rPr>
        <w:t>問</w:t>
      </w:r>
      <w:r>
        <w:t>10　【問９で「どちらともいえない」～「満足している」を選んだ方】</w:t>
      </w:r>
      <w:r>
        <w:br/>
      </w:r>
      <w:r>
        <w:rPr>
          <w:rFonts w:hint="eastAsia"/>
        </w:rPr>
        <w:t>あなたは、現在の雇用形態について不安なことはありますか。あてはまるものを全て選んでください。</w:t>
      </w:r>
    </w:p>
    <w:p w14:paraId="55262751" w14:textId="77777777" w:rsidR="00EE13E4" w:rsidRDefault="00EE13E4" w:rsidP="00EE13E4">
      <w:pPr>
        <w:pStyle w:val="ab"/>
        <w:ind w:right="4649"/>
      </w:pPr>
      <w:r w:rsidRPr="002728F1">
        <w:rPr>
          <w:noProof/>
        </w:rPr>
        <w:drawing>
          <wp:anchor distT="0" distB="0" distL="114300" distR="114300" simplePos="0" relativeHeight="252047360" behindDoc="0" locked="0" layoutInCell="1" allowOverlap="1" wp14:anchorId="0479828B" wp14:editId="4491B7EE">
            <wp:simplePos x="0" y="0"/>
            <wp:positionH relativeFrom="column">
              <wp:posOffset>3239770</wp:posOffset>
            </wp:positionH>
            <wp:positionV relativeFrom="paragraph">
              <wp:posOffset>-35560</wp:posOffset>
            </wp:positionV>
            <wp:extent cx="3360420" cy="3063240"/>
            <wp:effectExtent l="0" t="0" r="0" b="0"/>
            <wp:wrapNone/>
            <wp:docPr id="169369965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36042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「不安なことは無い」の割合が</w:t>
      </w:r>
      <w:r>
        <w:t>37.9％と最も高く、次いで「収入が少ない」の割合が31.6％、「立場が不安定である」の割合が13.7％となっています。</w:t>
      </w:r>
    </w:p>
    <w:p w14:paraId="33BF33A8" w14:textId="77777777" w:rsidR="00EE13E4" w:rsidRDefault="00EE13E4" w:rsidP="00EE13E4"/>
    <w:p w14:paraId="492D76B8" w14:textId="77777777" w:rsidR="00EE13E4" w:rsidRDefault="00EE13E4" w:rsidP="00EE13E4"/>
    <w:p w14:paraId="70303DA5" w14:textId="77777777" w:rsidR="00EE13E4" w:rsidRDefault="00EE13E4" w:rsidP="00EE13E4"/>
    <w:p w14:paraId="05B9C3C1" w14:textId="77777777" w:rsidR="00EE13E4" w:rsidRDefault="00EE13E4" w:rsidP="00EE13E4"/>
    <w:p w14:paraId="42976A4D" w14:textId="77777777" w:rsidR="00EE13E4" w:rsidRDefault="00EE13E4" w:rsidP="00EE13E4"/>
    <w:p w14:paraId="45D5E5BD" w14:textId="77777777" w:rsidR="00EE13E4" w:rsidRDefault="00EE13E4" w:rsidP="00EE13E4"/>
    <w:p w14:paraId="39DB4E5D" w14:textId="77777777" w:rsidR="00EE13E4" w:rsidRDefault="00EE13E4" w:rsidP="00EE13E4"/>
    <w:p w14:paraId="2D5A234C" w14:textId="77777777" w:rsidR="00EE13E4" w:rsidRDefault="00EE13E4" w:rsidP="00EE13E4"/>
    <w:p w14:paraId="7608E875" w14:textId="77777777" w:rsidR="00EE13E4" w:rsidRDefault="00EE13E4" w:rsidP="00EE13E4">
      <w:pPr>
        <w:widowControl/>
        <w:jc w:val="left"/>
      </w:pPr>
      <w:r>
        <w:br w:type="page"/>
      </w:r>
    </w:p>
    <w:p w14:paraId="4ECAC624" w14:textId="77777777" w:rsidR="00EE13E4" w:rsidRDefault="00EE13E4" w:rsidP="00EE13E4">
      <w:pPr>
        <w:pStyle w:val="ac"/>
      </w:pPr>
      <w:r>
        <w:rPr>
          <w:rFonts w:hint="eastAsia"/>
        </w:rPr>
        <w:lastRenderedPageBreak/>
        <w:t>問</w:t>
      </w:r>
      <w:r>
        <w:t>11　【問８で「していない」を選んだ方】</w:t>
      </w:r>
      <w:r>
        <w:br/>
      </w:r>
      <w:r>
        <w:rPr>
          <w:rFonts w:hint="eastAsia"/>
        </w:rPr>
        <w:t>あなたは、今後、働くことについてどう考えていますか。</w:t>
      </w:r>
    </w:p>
    <w:p w14:paraId="542033CF" w14:textId="77777777" w:rsidR="00EE13E4" w:rsidRDefault="00EE13E4" w:rsidP="00EE13E4">
      <w:pPr>
        <w:pStyle w:val="ab"/>
        <w:ind w:right="4649"/>
      </w:pPr>
      <w:r w:rsidRPr="002728F1">
        <w:rPr>
          <w:noProof/>
        </w:rPr>
        <w:drawing>
          <wp:anchor distT="0" distB="0" distL="114300" distR="114300" simplePos="0" relativeHeight="252048384" behindDoc="0" locked="0" layoutInCell="1" allowOverlap="1" wp14:anchorId="254A1076" wp14:editId="25664108">
            <wp:simplePos x="0" y="0"/>
            <wp:positionH relativeFrom="column">
              <wp:posOffset>3239770</wp:posOffset>
            </wp:positionH>
            <wp:positionV relativeFrom="paragraph">
              <wp:posOffset>-35560</wp:posOffset>
            </wp:positionV>
            <wp:extent cx="3360420" cy="2148840"/>
            <wp:effectExtent l="0" t="0" r="0" b="0"/>
            <wp:wrapNone/>
            <wp:docPr id="202029217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「今は働いていないがそのうち働きたい」の割合が</w:t>
      </w:r>
      <w:r>
        <w:t>62.7％と最も高く、次いで「仕事があればすぐに働きたい」の割合が20.6％、「働きたいが働けない」の割合が11.1％となっています。</w:t>
      </w:r>
    </w:p>
    <w:p w14:paraId="72707924" w14:textId="77777777" w:rsidR="00EE13E4" w:rsidRDefault="00EE13E4" w:rsidP="00EE13E4"/>
    <w:p w14:paraId="5FE45E53" w14:textId="77777777" w:rsidR="00EE13E4" w:rsidRDefault="00EE13E4" w:rsidP="00EE13E4"/>
    <w:p w14:paraId="570386EB" w14:textId="77777777" w:rsidR="00EE13E4" w:rsidRDefault="00EE13E4" w:rsidP="00EE13E4"/>
    <w:p w14:paraId="3D5BCD5F" w14:textId="77777777" w:rsidR="00EE13E4" w:rsidRDefault="00EE13E4" w:rsidP="00EE13E4"/>
    <w:p w14:paraId="05E293DA" w14:textId="77777777" w:rsidR="00EE13E4" w:rsidRDefault="00EE13E4" w:rsidP="00EE13E4"/>
    <w:p w14:paraId="604EB99B" w14:textId="77777777" w:rsidR="00EE13E4" w:rsidRDefault="00EE13E4" w:rsidP="00EE13E4">
      <w:pPr>
        <w:widowControl/>
        <w:jc w:val="left"/>
      </w:pPr>
    </w:p>
    <w:p w14:paraId="47335DFA" w14:textId="77777777" w:rsidR="00EE13E4" w:rsidRDefault="00EE13E4" w:rsidP="00EE13E4">
      <w:pPr>
        <w:pStyle w:val="ac"/>
      </w:pPr>
      <w:r>
        <w:rPr>
          <w:rFonts w:hint="eastAsia"/>
        </w:rPr>
        <w:t>問</w:t>
      </w:r>
      <w:r>
        <w:t>11－１　【問11で「仕事があればすぐに働きたい」～「働きたいが働けない」を選んだ方】</w:t>
      </w:r>
      <w:r>
        <w:br/>
      </w:r>
      <w:r>
        <w:rPr>
          <w:rFonts w:hint="eastAsia"/>
        </w:rPr>
        <w:t>「働きたい」という思いがある一方で、現在働いていない理由として該当するものを全て選んでください。</w:t>
      </w:r>
    </w:p>
    <w:p w14:paraId="18A92487" w14:textId="77777777" w:rsidR="00EE13E4" w:rsidRPr="00E2500C" w:rsidRDefault="00EE13E4" w:rsidP="00EE13E4">
      <w:pPr>
        <w:pStyle w:val="ab"/>
        <w:rPr>
          <w:rFonts w:hAnsi="BIZ UDゴシック"/>
        </w:rPr>
      </w:pPr>
      <w:r w:rsidRPr="00E2500C">
        <w:rPr>
          <w:rFonts w:hAnsi="BIZ UDゴシック" w:hint="eastAsia"/>
        </w:rPr>
        <w:t>「今は学生だから学業を優先させるために働いていない」の割合が</w:t>
      </w:r>
      <w:r w:rsidRPr="00E2500C">
        <w:rPr>
          <w:rFonts w:hAnsi="BIZ UDゴシック"/>
        </w:rPr>
        <w:t>79.8％と最も高くなっています。</w:t>
      </w:r>
    </w:p>
    <w:p w14:paraId="2BEB0751" w14:textId="77777777" w:rsidR="00EE13E4" w:rsidRPr="00994160" w:rsidRDefault="00EE13E4" w:rsidP="00EE13E4">
      <w:pPr>
        <w:rPr>
          <w:rFonts w:ascii="Symbol" w:hAnsi="Symbol" w:hint="eastAsia"/>
        </w:rPr>
      </w:pPr>
    </w:p>
    <w:p w14:paraId="728471B5" w14:textId="77777777" w:rsidR="00EE13E4" w:rsidRDefault="00EE13E4" w:rsidP="00EE13E4">
      <w:r>
        <w:rPr>
          <w:rFonts w:ascii="Symbol" w:hAnsi="Symbol"/>
          <w:noProof/>
        </w:rPr>
        <mc:AlternateContent>
          <mc:Choice Requires="wpg">
            <w:drawing>
              <wp:anchor distT="0" distB="0" distL="114300" distR="114300" simplePos="0" relativeHeight="252084224" behindDoc="0" locked="0" layoutInCell="1" allowOverlap="1" wp14:anchorId="5ED9924B" wp14:editId="5BCE1E89">
                <wp:simplePos x="0" y="0"/>
                <wp:positionH relativeFrom="margin">
                  <wp:align>right</wp:align>
                </wp:positionH>
                <wp:positionV relativeFrom="paragraph">
                  <wp:posOffset>6350</wp:posOffset>
                </wp:positionV>
                <wp:extent cx="6124575" cy="4120515"/>
                <wp:effectExtent l="0" t="0" r="0" b="0"/>
                <wp:wrapNone/>
                <wp:docPr id="526513523" name="グループ化 4"/>
                <wp:cNvGraphicFramePr/>
                <a:graphic xmlns:a="http://schemas.openxmlformats.org/drawingml/2006/main">
                  <a:graphicData uri="http://schemas.microsoft.com/office/word/2010/wordprocessingGroup">
                    <wpg:wgp>
                      <wpg:cNvGrpSpPr/>
                      <wpg:grpSpPr>
                        <a:xfrm>
                          <a:off x="0" y="0"/>
                          <a:ext cx="6124575" cy="4120515"/>
                          <a:chOff x="0" y="0"/>
                          <a:chExt cx="6124575" cy="4120515"/>
                        </a:xfrm>
                      </wpg:grpSpPr>
                      <pic:pic xmlns:pic="http://schemas.openxmlformats.org/drawingml/2006/picture">
                        <pic:nvPicPr>
                          <pic:cNvPr id="628084928" name="図 2"/>
                          <pic:cNvPicPr>
                            <a:picLocks noChangeAspect="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901315" cy="4120515"/>
                          </a:xfrm>
                          <a:prstGeom prst="rect">
                            <a:avLst/>
                          </a:prstGeom>
                          <a:noFill/>
                          <a:ln>
                            <a:noFill/>
                          </a:ln>
                        </pic:spPr>
                      </pic:pic>
                      <pic:pic xmlns:pic="http://schemas.openxmlformats.org/drawingml/2006/picture">
                        <pic:nvPicPr>
                          <pic:cNvPr id="283618174" name="図 3"/>
                          <pic:cNvPicPr>
                            <a:picLocks noChangeAspect="1"/>
                          </pic:cNvPicPr>
                        </pic:nvPicPr>
                        <pic:blipFill>
                          <a:blip r:embed="rId273">
                            <a:extLst>
                              <a:ext uri="{28A0092B-C50C-407E-A947-70E740481C1C}">
                                <a14:useLocalDpi xmlns:a14="http://schemas.microsoft.com/office/drawing/2010/main" val="0"/>
                              </a:ext>
                            </a:extLst>
                          </a:blip>
                          <a:srcRect/>
                          <a:stretch>
                            <a:fillRect/>
                          </a:stretch>
                        </pic:blipFill>
                        <pic:spPr bwMode="auto">
                          <a:xfrm>
                            <a:off x="3223260" y="0"/>
                            <a:ext cx="2901315" cy="4120515"/>
                          </a:xfrm>
                          <a:prstGeom prst="rect">
                            <a:avLst/>
                          </a:prstGeom>
                          <a:noFill/>
                          <a:ln>
                            <a:noFill/>
                          </a:ln>
                        </pic:spPr>
                      </pic:pic>
                    </wpg:wgp>
                  </a:graphicData>
                </a:graphic>
              </wp:anchor>
            </w:drawing>
          </mc:Choice>
          <mc:Fallback>
            <w:pict>
              <v:group w14:anchorId="757499F9" id="グループ化 4" o:spid="_x0000_s1026" style="position:absolute;left:0;text-align:left;margin-left:431.05pt;margin-top:.5pt;width:482.25pt;height:324.45pt;z-index:252084224;mso-position-horizontal:right;mso-position-horizontal-relative:margin" coordsize="61245,412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">
                <v:shape id="図 2" o:spid="_x0000_s1027" type="#_x0000_t75" style="position:absolute;width:29013;height:4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">
                  <v:imagedata r:id="rId294" o:title=""/>
                </v:shape>
                <v:shape id="図 3" o:spid="_x0000_s1028" type="#_x0000_t75" style="position:absolute;left:32232;width:29013;height:41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">
                  <v:imagedata r:id="rId295" o:title=""/>
                </v:shape>
                <w10:wrap anchorx="margin"/>
              </v:group>
            </w:pict>
          </mc:Fallback>
        </mc:AlternateContent>
      </w:r>
    </w:p>
    <w:p w14:paraId="5E0B314D" w14:textId="77777777" w:rsidR="00EE13E4" w:rsidRDefault="00EE13E4" w:rsidP="00EE13E4"/>
    <w:p w14:paraId="6E6F3D3F" w14:textId="77777777" w:rsidR="00EE13E4" w:rsidRDefault="00EE13E4" w:rsidP="00EE13E4"/>
    <w:p w14:paraId="3C8D97C4" w14:textId="77777777" w:rsidR="00EE13E4" w:rsidRDefault="00EE13E4" w:rsidP="00EE13E4"/>
    <w:p w14:paraId="1F041A0A" w14:textId="77777777" w:rsidR="00EE13E4" w:rsidRDefault="00EE13E4" w:rsidP="00EE13E4"/>
    <w:p w14:paraId="7B67B152" w14:textId="77777777" w:rsidR="00EE13E4" w:rsidRDefault="00EE13E4" w:rsidP="00EE13E4"/>
    <w:p w14:paraId="540A7FC3" w14:textId="77777777" w:rsidR="00EE13E4" w:rsidRDefault="00EE13E4" w:rsidP="00EE13E4"/>
    <w:p w14:paraId="31D4481D" w14:textId="77777777" w:rsidR="00EE13E4" w:rsidRDefault="00EE13E4" w:rsidP="00EE13E4"/>
    <w:p w14:paraId="37DF4612" w14:textId="77777777" w:rsidR="00EE13E4" w:rsidRDefault="00EE13E4" w:rsidP="00EE13E4"/>
    <w:p w14:paraId="0B8FE999" w14:textId="77777777" w:rsidR="00EE13E4" w:rsidRDefault="00EE13E4" w:rsidP="00EE13E4"/>
    <w:p w14:paraId="2B0149E1" w14:textId="77777777" w:rsidR="00EE13E4" w:rsidRDefault="00EE13E4" w:rsidP="00EE13E4"/>
    <w:p w14:paraId="6B7C1886" w14:textId="77777777" w:rsidR="00EE13E4" w:rsidRDefault="00EE13E4" w:rsidP="00EE13E4"/>
    <w:p w14:paraId="12C5BA14" w14:textId="77777777" w:rsidR="00EE13E4" w:rsidRDefault="00EE13E4" w:rsidP="00EE13E4"/>
    <w:p w14:paraId="46804C3C" w14:textId="77777777" w:rsidR="00EE13E4" w:rsidRDefault="00EE13E4" w:rsidP="00EE13E4"/>
    <w:p w14:paraId="42F971C3" w14:textId="77777777" w:rsidR="00EE13E4" w:rsidRDefault="00EE13E4" w:rsidP="00EE13E4"/>
    <w:p w14:paraId="768E291E" w14:textId="77777777" w:rsidR="00EE13E4" w:rsidRDefault="00EE13E4" w:rsidP="00EE13E4"/>
    <w:p w14:paraId="46CC5796" w14:textId="77777777" w:rsidR="00EE13E4" w:rsidRDefault="00EE13E4" w:rsidP="00EE13E4"/>
    <w:p w14:paraId="284900B7" w14:textId="77777777" w:rsidR="00EE13E4" w:rsidRDefault="00EE13E4" w:rsidP="00EE13E4"/>
    <w:p w14:paraId="13AD438D" w14:textId="77777777" w:rsidR="00EE13E4" w:rsidRDefault="00EE13E4" w:rsidP="00EE13E4"/>
    <w:p w14:paraId="79052E3E" w14:textId="77777777" w:rsidR="00EE13E4" w:rsidRDefault="00EE13E4" w:rsidP="00EE13E4">
      <w:pPr>
        <w:widowControl/>
        <w:jc w:val="left"/>
      </w:pPr>
      <w:r>
        <w:br w:type="page"/>
      </w:r>
    </w:p>
    <w:p w14:paraId="56CBFF4D" w14:textId="77777777" w:rsidR="00EE13E4" w:rsidRPr="00EE13E4" w:rsidRDefault="00EE13E4" w:rsidP="00EE13E4">
      <w:pPr>
        <w:pStyle w:val="3"/>
        <w:snapToGrid w:val="0"/>
        <w:ind w:leftChars="100" w:left="210"/>
        <w:rPr>
          <w:rFonts w:hAnsi="BIZ UDゴシック" w:cs="Times New Roman"/>
          <w:sz w:val="28"/>
          <w:szCs w:val="24"/>
        </w:rPr>
      </w:pPr>
      <w:bookmarkStart w:id="61" w:name="_Toc178273495"/>
      <w:r w:rsidRPr="00EE13E4">
        <w:rPr>
          <w:rFonts w:hAnsi="BIZ UDゴシック" w:cs="Times New Roman" w:hint="eastAsia"/>
          <w:sz w:val="28"/>
          <w:szCs w:val="24"/>
        </w:rPr>
        <w:lastRenderedPageBreak/>
        <w:t>（３）普段の生活や悩みなどについて</w:t>
      </w:r>
      <w:bookmarkEnd w:id="61"/>
    </w:p>
    <w:p w14:paraId="6B0E13B2" w14:textId="77777777" w:rsidR="00EE13E4" w:rsidRDefault="00EE13E4" w:rsidP="00EE13E4">
      <w:pPr>
        <w:pStyle w:val="ac"/>
      </w:pPr>
      <w:r>
        <w:rPr>
          <w:rFonts w:hint="eastAsia"/>
        </w:rPr>
        <w:t>問</w:t>
      </w:r>
      <w:r>
        <w:t>12　あなたは、現在困っていることや悩んでいることがありますか。あてはまるものを全て選んでください。</w:t>
      </w:r>
    </w:p>
    <w:p w14:paraId="161694FE" w14:textId="77777777" w:rsidR="00EE13E4" w:rsidRDefault="00EE13E4" w:rsidP="00EE13E4">
      <w:pPr>
        <w:pStyle w:val="ab"/>
        <w:ind w:right="4649"/>
      </w:pPr>
      <w:r w:rsidRPr="002728F1">
        <w:rPr>
          <w:noProof/>
        </w:rPr>
        <w:drawing>
          <wp:anchor distT="0" distB="0" distL="114300" distR="114300" simplePos="0" relativeHeight="252049408" behindDoc="0" locked="0" layoutInCell="1" allowOverlap="1" wp14:anchorId="0D765F11" wp14:editId="1129B4DE">
            <wp:simplePos x="0" y="0"/>
            <wp:positionH relativeFrom="column">
              <wp:posOffset>3239770</wp:posOffset>
            </wp:positionH>
            <wp:positionV relativeFrom="paragraph">
              <wp:posOffset>-35560</wp:posOffset>
            </wp:positionV>
            <wp:extent cx="3360420" cy="6416040"/>
            <wp:effectExtent l="0" t="0" r="0" b="0"/>
            <wp:wrapNone/>
            <wp:docPr id="150954417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60420" cy="6416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「将来のこと」の割合が</w:t>
      </w:r>
      <w:r>
        <w:t>40.8％と最も高く、次いで「勉強や進学のこと」の割合が37.3％、「生活費のこと」の割合が24.6％となっています。</w:t>
      </w:r>
    </w:p>
    <w:p w14:paraId="7B5E9B87" w14:textId="77777777" w:rsidR="00EE13E4" w:rsidRDefault="00EE13E4" w:rsidP="00EE13E4"/>
    <w:p w14:paraId="77818047" w14:textId="77777777" w:rsidR="00EE13E4" w:rsidRDefault="00EE13E4" w:rsidP="00EE13E4"/>
    <w:p w14:paraId="3E2315E9" w14:textId="77777777" w:rsidR="00EE13E4" w:rsidRDefault="00EE13E4" w:rsidP="00EE13E4"/>
    <w:p w14:paraId="630C57B2" w14:textId="77777777" w:rsidR="00EE13E4" w:rsidRDefault="00EE13E4" w:rsidP="00EE13E4"/>
    <w:p w14:paraId="6B8D2F83" w14:textId="77777777" w:rsidR="00EE13E4" w:rsidRDefault="00EE13E4" w:rsidP="00EE13E4"/>
    <w:p w14:paraId="2264AB5A" w14:textId="77777777" w:rsidR="00EE13E4" w:rsidRDefault="00EE13E4" w:rsidP="00EE13E4"/>
    <w:p w14:paraId="0B0E71CB" w14:textId="77777777" w:rsidR="00EE13E4" w:rsidRDefault="00EE13E4" w:rsidP="00EE13E4"/>
    <w:p w14:paraId="443020E8" w14:textId="77777777" w:rsidR="00EE13E4" w:rsidRDefault="00EE13E4" w:rsidP="00EE13E4"/>
    <w:p w14:paraId="056B4BE9" w14:textId="77777777" w:rsidR="00EE13E4" w:rsidRDefault="00EE13E4" w:rsidP="00EE13E4"/>
    <w:p w14:paraId="004BE524" w14:textId="77777777" w:rsidR="00EE13E4" w:rsidRDefault="00EE13E4" w:rsidP="00EE13E4"/>
    <w:p w14:paraId="7AA25218" w14:textId="77777777" w:rsidR="00EE13E4" w:rsidRDefault="00EE13E4" w:rsidP="00EE13E4"/>
    <w:p w14:paraId="40344F84" w14:textId="77777777" w:rsidR="00EE13E4" w:rsidRDefault="00EE13E4" w:rsidP="00EE13E4"/>
    <w:p w14:paraId="31DB594A" w14:textId="77777777" w:rsidR="00EE13E4" w:rsidRDefault="00EE13E4" w:rsidP="00EE13E4"/>
    <w:p w14:paraId="46FD39A9" w14:textId="77777777" w:rsidR="00EE13E4" w:rsidRDefault="00EE13E4" w:rsidP="00EE13E4"/>
    <w:p w14:paraId="7B99D0B2" w14:textId="77777777" w:rsidR="00EE13E4" w:rsidRDefault="00EE13E4" w:rsidP="00EE13E4"/>
    <w:p w14:paraId="56E847BB" w14:textId="77777777" w:rsidR="00EE13E4" w:rsidRDefault="00EE13E4" w:rsidP="00EE13E4"/>
    <w:p w14:paraId="2814AF92" w14:textId="77777777" w:rsidR="00EE13E4" w:rsidRDefault="00EE13E4" w:rsidP="00EE13E4"/>
    <w:p w14:paraId="3CA03753" w14:textId="77777777" w:rsidR="00EE13E4" w:rsidRDefault="00EE13E4" w:rsidP="00EE13E4"/>
    <w:p w14:paraId="69774956" w14:textId="77777777" w:rsidR="00EE13E4" w:rsidRDefault="00EE13E4" w:rsidP="00EE13E4"/>
    <w:p w14:paraId="20454E72" w14:textId="77777777" w:rsidR="00EE13E4" w:rsidRDefault="00EE13E4" w:rsidP="00EE13E4"/>
    <w:p w14:paraId="1DDF3BF7" w14:textId="77777777" w:rsidR="00EE13E4" w:rsidRDefault="00EE13E4" w:rsidP="00EE13E4"/>
    <w:p w14:paraId="180C3053" w14:textId="77777777" w:rsidR="00EE13E4" w:rsidRDefault="00EE13E4" w:rsidP="00EE13E4"/>
    <w:p w14:paraId="26A69F78" w14:textId="77777777" w:rsidR="00EE13E4" w:rsidRDefault="00EE13E4" w:rsidP="00EE13E4"/>
    <w:p w14:paraId="614084BA" w14:textId="77777777" w:rsidR="00EE13E4" w:rsidRDefault="00EE13E4" w:rsidP="00EE13E4"/>
    <w:p w14:paraId="0330AE03" w14:textId="77777777" w:rsidR="00EE13E4" w:rsidRDefault="00EE13E4" w:rsidP="00EE13E4"/>
    <w:p w14:paraId="7D9065C7" w14:textId="77777777" w:rsidR="00EE13E4" w:rsidRDefault="00EE13E4" w:rsidP="00EE13E4"/>
    <w:p w14:paraId="279D8872" w14:textId="77777777" w:rsidR="00EE13E4" w:rsidRDefault="00EE13E4" w:rsidP="00EE13E4"/>
    <w:p w14:paraId="61883F46" w14:textId="77777777" w:rsidR="00EE13E4" w:rsidRDefault="00EE13E4" w:rsidP="00EE13E4">
      <w:pPr>
        <w:widowControl/>
        <w:jc w:val="left"/>
      </w:pPr>
      <w:r>
        <w:br w:type="page"/>
      </w:r>
    </w:p>
    <w:p w14:paraId="42F053AB" w14:textId="77777777" w:rsidR="00EE13E4" w:rsidRDefault="00EE13E4" w:rsidP="00EE13E4">
      <w:pPr>
        <w:pStyle w:val="ac"/>
      </w:pPr>
      <w:r>
        <w:rPr>
          <w:rFonts w:hint="eastAsia"/>
        </w:rPr>
        <w:lastRenderedPageBreak/>
        <w:t>問</w:t>
      </w:r>
      <w:r>
        <w:t>13　【問12で「家族のこと」を選んだ方】</w:t>
      </w:r>
      <w:r>
        <w:br/>
      </w:r>
      <w:r>
        <w:rPr>
          <w:rFonts w:hint="eastAsia"/>
        </w:rPr>
        <w:t>それはどんなことですか。該当するものを全て選んでください。</w:t>
      </w:r>
    </w:p>
    <w:p w14:paraId="18C6AEE6" w14:textId="77777777" w:rsidR="00EE13E4" w:rsidRDefault="00EE13E4" w:rsidP="00EE13E4">
      <w:pPr>
        <w:pStyle w:val="ab"/>
        <w:ind w:right="4649"/>
      </w:pPr>
      <w:r w:rsidRPr="002728F1">
        <w:rPr>
          <w:noProof/>
        </w:rPr>
        <w:drawing>
          <wp:anchor distT="0" distB="0" distL="114300" distR="114300" simplePos="0" relativeHeight="252050432" behindDoc="0" locked="0" layoutInCell="1" allowOverlap="1" wp14:anchorId="080C6A24" wp14:editId="5F50911C">
            <wp:simplePos x="0" y="0"/>
            <wp:positionH relativeFrom="column">
              <wp:posOffset>3239770</wp:posOffset>
            </wp:positionH>
            <wp:positionV relativeFrom="paragraph">
              <wp:posOffset>-35560</wp:posOffset>
            </wp:positionV>
            <wp:extent cx="3360420" cy="4587240"/>
            <wp:effectExtent l="0" t="0" r="0" b="0"/>
            <wp:wrapNone/>
            <wp:docPr id="1065997500"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3360420" cy="458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「家族の世話が大変である」の割合が</w:t>
      </w:r>
      <w:r>
        <w:t>26.1％と最も高く、次いで「家の中が散らかっている」の割合が21.7％となっています。</w:t>
      </w:r>
    </w:p>
    <w:p w14:paraId="193076FD" w14:textId="77777777" w:rsidR="00EE13E4" w:rsidRDefault="00EE13E4" w:rsidP="00EE13E4"/>
    <w:p w14:paraId="73517BAF" w14:textId="77777777" w:rsidR="00EE13E4" w:rsidRDefault="00EE13E4" w:rsidP="00EE13E4"/>
    <w:p w14:paraId="1802D61F" w14:textId="77777777" w:rsidR="00EE13E4" w:rsidRDefault="00EE13E4" w:rsidP="00EE13E4"/>
    <w:p w14:paraId="3FDD2C51" w14:textId="77777777" w:rsidR="00EE13E4" w:rsidRDefault="00EE13E4" w:rsidP="00EE13E4"/>
    <w:p w14:paraId="22F9FD17" w14:textId="77777777" w:rsidR="00EE13E4" w:rsidRDefault="00EE13E4" w:rsidP="00EE13E4"/>
    <w:p w14:paraId="6B6F10C7" w14:textId="77777777" w:rsidR="00EE13E4" w:rsidRDefault="00EE13E4" w:rsidP="00EE13E4"/>
    <w:p w14:paraId="1EE38FB1" w14:textId="77777777" w:rsidR="00EE13E4" w:rsidRDefault="00EE13E4" w:rsidP="00EE13E4"/>
    <w:p w14:paraId="1B0C3446" w14:textId="77777777" w:rsidR="00EE13E4" w:rsidRDefault="00EE13E4" w:rsidP="00EE13E4"/>
    <w:p w14:paraId="3E3E1308" w14:textId="77777777" w:rsidR="00EE13E4" w:rsidRDefault="00EE13E4" w:rsidP="00EE13E4"/>
    <w:p w14:paraId="6E6CFD2F" w14:textId="77777777" w:rsidR="00EE13E4" w:rsidRDefault="00EE13E4" w:rsidP="00EE13E4"/>
    <w:p w14:paraId="6639E7C3" w14:textId="77777777" w:rsidR="00EE13E4" w:rsidRDefault="00EE13E4" w:rsidP="00EE13E4"/>
    <w:p w14:paraId="567D0F10" w14:textId="77777777" w:rsidR="00EE13E4" w:rsidRDefault="00EE13E4" w:rsidP="00EE13E4"/>
    <w:p w14:paraId="16B7AFE2" w14:textId="77777777" w:rsidR="00EE13E4" w:rsidRDefault="00EE13E4" w:rsidP="00EE13E4"/>
    <w:p w14:paraId="1FE32721" w14:textId="77777777" w:rsidR="00EE13E4" w:rsidRDefault="00EE13E4" w:rsidP="00EE13E4"/>
    <w:p w14:paraId="6860CF0A" w14:textId="77777777" w:rsidR="00EE13E4" w:rsidRDefault="00EE13E4" w:rsidP="00EE13E4"/>
    <w:p w14:paraId="64F3995C" w14:textId="77777777" w:rsidR="00EE13E4" w:rsidRDefault="00EE13E4" w:rsidP="00EE13E4"/>
    <w:p w14:paraId="704F3962" w14:textId="77777777" w:rsidR="00EE13E4" w:rsidRDefault="00EE13E4" w:rsidP="00EE13E4"/>
    <w:p w14:paraId="2A595213" w14:textId="77777777" w:rsidR="00EE13E4" w:rsidRDefault="00EE13E4" w:rsidP="00EE13E4"/>
    <w:p w14:paraId="3FAE64EA" w14:textId="77777777" w:rsidR="00EE13E4" w:rsidRDefault="00EE13E4" w:rsidP="00EE13E4"/>
    <w:p w14:paraId="20623FD3" w14:textId="77777777" w:rsidR="00EE13E4" w:rsidRDefault="00EE13E4" w:rsidP="00EE13E4"/>
    <w:p w14:paraId="74373AD2" w14:textId="77777777" w:rsidR="00EE13E4" w:rsidRDefault="00EE13E4" w:rsidP="00EE13E4"/>
    <w:p w14:paraId="05D87AD6" w14:textId="77777777" w:rsidR="00EE13E4" w:rsidRDefault="00EE13E4" w:rsidP="00EE13E4">
      <w:pPr>
        <w:widowControl/>
        <w:jc w:val="left"/>
      </w:pPr>
      <w:r>
        <w:br w:type="page"/>
      </w:r>
    </w:p>
    <w:p w14:paraId="5CED109F" w14:textId="77777777" w:rsidR="00EE13E4" w:rsidRDefault="00EE13E4" w:rsidP="00EE13E4">
      <w:pPr>
        <w:pStyle w:val="ac"/>
      </w:pPr>
      <w:r>
        <w:rPr>
          <w:rFonts w:hint="eastAsia"/>
        </w:rPr>
        <w:lastRenderedPageBreak/>
        <w:t>問</w:t>
      </w:r>
      <w:r>
        <w:t>14　あなたが何でも話せる相手や、悩んでいるときに相談に乗ってくれる人としてあてはまるものを全て選んでください。</w:t>
      </w:r>
    </w:p>
    <w:p w14:paraId="0DA39C66" w14:textId="77777777" w:rsidR="00EE13E4" w:rsidRDefault="00EE13E4" w:rsidP="00EE13E4">
      <w:pPr>
        <w:pStyle w:val="ab"/>
        <w:ind w:right="4649"/>
      </w:pPr>
      <w:r w:rsidRPr="002728F1">
        <w:rPr>
          <w:noProof/>
        </w:rPr>
        <w:drawing>
          <wp:anchor distT="0" distB="0" distL="114300" distR="114300" simplePos="0" relativeHeight="252051456" behindDoc="0" locked="0" layoutInCell="1" allowOverlap="1" wp14:anchorId="30DBDB8E" wp14:editId="7D829E24">
            <wp:simplePos x="0" y="0"/>
            <wp:positionH relativeFrom="column">
              <wp:posOffset>3239770</wp:posOffset>
            </wp:positionH>
            <wp:positionV relativeFrom="paragraph">
              <wp:posOffset>-35560</wp:posOffset>
            </wp:positionV>
            <wp:extent cx="3360420" cy="6720840"/>
            <wp:effectExtent l="0" t="0" r="0" b="0"/>
            <wp:wrapNone/>
            <wp:docPr id="29121445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360420" cy="6720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「父・母」の割合が</w:t>
      </w:r>
      <w:r>
        <w:t>63.1％と最も高く、次いで「学校の友人・先輩」の割合が31.9％、「学生時代の友人・幼なじみ」の割合が26.9％となっています。</w:t>
      </w:r>
    </w:p>
    <w:p w14:paraId="58B3B977" w14:textId="77777777" w:rsidR="00EE13E4" w:rsidRDefault="00EE13E4" w:rsidP="00EE13E4"/>
    <w:p w14:paraId="01DEDDDB" w14:textId="77777777" w:rsidR="00EE13E4" w:rsidRDefault="00EE13E4" w:rsidP="00EE13E4"/>
    <w:p w14:paraId="5DF1C2F2" w14:textId="77777777" w:rsidR="00EE13E4" w:rsidRDefault="00EE13E4" w:rsidP="00EE13E4"/>
    <w:p w14:paraId="1ED09416" w14:textId="77777777" w:rsidR="00EE13E4" w:rsidRDefault="00EE13E4" w:rsidP="00EE13E4"/>
    <w:p w14:paraId="42CDD620" w14:textId="77777777" w:rsidR="00EE13E4" w:rsidRDefault="00EE13E4" w:rsidP="00EE13E4"/>
    <w:p w14:paraId="6D9C6410" w14:textId="77777777" w:rsidR="00EE13E4" w:rsidRDefault="00EE13E4" w:rsidP="00EE13E4"/>
    <w:p w14:paraId="23B79CDF" w14:textId="77777777" w:rsidR="00EE13E4" w:rsidRDefault="00EE13E4" w:rsidP="00EE13E4"/>
    <w:p w14:paraId="5609CF95" w14:textId="77777777" w:rsidR="00EE13E4" w:rsidRDefault="00EE13E4" w:rsidP="00EE13E4"/>
    <w:p w14:paraId="516D6649" w14:textId="77777777" w:rsidR="00EE13E4" w:rsidRDefault="00EE13E4" w:rsidP="00EE13E4"/>
    <w:p w14:paraId="6CF9F295" w14:textId="77777777" w:rsidR="00EE13E4" w:rsidRDefault="00EE13E4" w:rsidP="00EE13E4"/>
    <w:p w14:paraId="4BDC25D4" w14:textId="77777777" w:rsidR="00EE13E4" w:rsidRDefault="00EE13E4" w:rsidP="00EE13E4"/>
    <w:p w14:paraId="57A41ED7" w14:textId="77777777" w:rsidR="00EE13E4" w:rsidRDefault="00EE13E4" w:rsidP="00EE13E4"/>
    <w:p w14:paraId="4E3FFC5D" w14:textId="77777777" w:rsidR="00EE13E4" w:rsidRDefault="00EE13E4" w:rsidP="00EE13E4"/>
    <w:p w14:paraId="07C168F6" w14:textId="77777777" w:rsidR="00EE13E4" w:rsidRDefault="00EE13E4" w:rsidP="00EE13E4"/>
    <w:p w14:paraId="21E44B6F" w14:textId="77777777" w:rsidR="00EE13E4" w:rsidRDefault="00EE13E4" w:rsidP="00EE13E4"/>
    <w:p w14:paraId="4E2E9F4A" w14:textId="77777777" w:rsidR="00EE13E4" w:rsidRDefault="00EE13E4" w:rsidP="00EE13E4"/>
    <w:p w14:paraId="6DA1BC09" w14:textId="77777777" w:rsidR="00EE13E4" w:rsidRDefault="00EE13E4" w:rsidP="00EE13E4"/>
    <w:p w14:paraId="70B7A385" w14:textId="77777777" w:rsidR="00EE13E4" w:rsidRDefault="00EE13E4" w:rsidP="00EE13E4"/>
    <w:p w14:paraId="50092811" w14:textId="77777777" w:rsidR="00EE13E4" w:rsidRDefault="00EE13E4" w:rsidP="00EE13E4"/>
    <w:p w14:paraId="0A52ECAB" w14:textId="77777777" w:rsidR="00EE13E4" w:rsidRDefault="00EE13E4" w:rsidP="00EE13E4"/>
    <w:p w14:paraId="2A4E2374" w14:textId="77777777" w:rsidR="00EE13E4" w:rsidRDefault="00EE13E4" w:rsidP="00EE13E4"/>
    <w:p w14:paraId="12B2EFFC" w14:textId="77777777" w:rsidR="00EE13E4" w:rsidRDefault="00EE13E4" w:rsidP="00EE13E4"/>
    <w:p w14:paraId="75AD5E07" w14:textId="77777777" w:rsidR="00EE13E4" w:rsidRDefault="00EE13E4" w:rsidP="00EE13E4"/>
    <w:p w14:paraId="16FD1753" w14:textId="77777777" w:rsidR="00EE13E4" w:rsidRDefault="00EE13E4" w:rsidP="00EE13E4"/>
    <w:p w14:paraId="06748A78" w14:textId="77777777" w:rsidR="00EE13E4" w:rsidRDefault="00EE13E4" w:rsidP="00EE13E4">
      <w:pPr>
        <w:widowControl/>
        <w:jc w:val="left"/>
      </w:pPr>
      <w:r>
        <w:br w:type="page"/>
      </w:r>
    </w:p>
    <w:p w14:paraId="3FF0E3BA" w14:textId="77777777" w:rsidR="00EE13E4" w:rsidRDefault="00EE13E4" w:rsidP="00EE13E4">
      <w:pPr>
        <w:pStyle w:val="ac"/>
      </w:pPr>
      <w:r>
        <w:rPr>
          <w:rFonts w:hint="eastAsia"/>
        </w:rPr>
        <w:lastRenderedPageBreak/>
        <w:t>問</w:t>
      </w:r>
      <w:r>
        <w:t>14－１　【問14で「相談しない・相談できない」を選んだ方】</w:t>
      </w:r>
      <w:r>
        <w:br/>
      </w:r>
      <w:r>
        <w:rPr>
          <w:rFonts w:hint="eastAsia"/>
        </w:rPr>
        <w:t>相談しない・相談できない理由として該当するものを全て選んでください。</w:t>
      </w:r>
    </w:p>
    <w:p w14:paraId="175D3103" w14:textId="77777777" w:rsidR="00EE13E4" w:rsidRDefault="00EE13E4" w:rsidP="00EE13E4">
      <w:pPr>
        <w:pStyle w:val="ab"/>
        <w:ind w:right="4649"/>
      </w:pPr>
      <w:r w:rsidRPr="002728F1">
        <w:rPr>
          <w:noProof/>
        </w:rPr>
        <w:drawing>
          <wp:anchor distT="0" distB="0" distL="114300" distR="114300" simplePos="0" relativeHeight="252052480" behindDoc="0" locked="0" layoutInCell="1" allowOverlap="1" wp14:anchorId="16F9B6D4" wp14:editId="04E79E4A">
            <wp:simplePos x="0" y="0"/>
            <wp:positionH relativeFrom="column">
              <wp:posOffset>3239770</wp:posOffset>
            </wp:positionH>
            <wp:positionV relativeFrom="paragraph">
              <wp:posOffset>-35560</wp:posOffset>
            </wp:positionV>
            <wp:extent cx="3360420" cy="4815840"/>
            <wp:effectExtent l="0" t="0" r="0" b="0"/>
            <wp:wrapNone/>
            <wp:docPr id="754128166"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360420" cy="4815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「相談しても解決しないと思うから」の割合が</w:t>
      </w:r>
      <w:r>
        <w:t>38.9％と最も高く、次いで「特にない」の割合が33.3％、「相談した内容が漏れたら嫌だから」の割合が22.2％となっています。</w:t>
      </w:r>
    </w:p>
    <w:p w14:paraId="6D2DFCC8" w14:textId="77777777" w:rsidR="00EE13E4" w:rsidRDefault="00EE13E4" w:rsidP="00EE13E4"/>
    <w:p w14:paraId="18476371" w14:textId="77777777" w:rsidR="00EE13E4" w:rsidRDefault="00EE13E4" w:rsidP="00EE13E4"/>
    <w:p w14:paraId="05BEB75A" w14:textId="77777777" w:rsidR="00EE13E4" w:rsidRDefault="00EE13E4" w:rsidP="00EE13E4"/>
    <w:p w14:paraId="008CAE3F" w14:textId="77777777" w:rsidR="00EE13E4" w:rsidRDefault="00EE13E4" w:rsidP="00EE13E4"/>
    <w:p w14:paraId="3005635B" w14:textId="77777777" w:rsidR="00EE13E4" w:rsidRDefault="00EE13E4" w:rsidP="00EE13E4"/>
    <w:p w14:paraId="59C163F0" w14:textId="77777777" w:rsidR="00EE13E4" w:rsidRDefault="00EE13E4" w:rsidP="00EE13E4"/>
    <w:p w14:paraId="6B23D746" w14:textId="77777777" w:rsidR="00EE13E4" w:rsidRDefault="00EE13E4" w:rsidP="00EE13E4"/>
    <w:p w14:paraId="59067BEF" w14:textId="77777777" w:rsidR="00EE13E4" w:rsidRDefault="00EE13E4" w:rsidP="00EE13E4"/>
    <w:p w14:paraId="68CD620E" w14:textId="77777777" w:rsidR="00EE13E4" w:rsidRDefault="00EE13E4" w:rsidP="00EE13E4"/>
    <w:p w14:paraId="2A3791F2" w14:textId="77777777" w:rsidR="00EE13E4" w:rsidRDefault="00EE13E4" w:rsidP="00EE13E4"/>
    <w:p w14:paraId="30E6C91B" w14:textId="77777777" w:rsidR="00EE13E4" w:rsidRDefault="00EE13E4" w:rsidP="00EE13E4"/>
    <w:p w14:paraId="20BDE2A2" w14:textId="77777777" w:rsidR="00EE13E4" w:rsidRDefault="00EE13E4" w:rsidP="00EE13E4"/>
    <w:p w14:paraId="2FAC21D1" w14:textId="77777777" w:rsidR="00EE13E4" w:rsidRDefault="00EE13E4" w:rsidP="00EE13E4"/>
    <w:p w14:paraId="799A14E8" w14:textId="77777777" w:rsidR="00EE13E4" w:rsidRDefault="00EE13E4" w:rsidP="00EE13E4"/>
    <w:p w14:paraId="2720FB26" w14:textId="77777777" w:rsidR="00EE13E4" w:rsidRDefault="00EE13E4" w:rsidP="00EE13E4"/>
    <w:p w14:paraId="374FA5D1" w14:textId="77777777" w:rsidR="00EE13E4" w:rsidRDefault="00EE13E4" w:rsidP="00EE13E4"/>
    <w:p w14:paraId="05990192" w14:textId="77777777" w:rsidR="00EE13E4" w:rsidRDefault="00EE13E4" w:rsidP="00EE13E4"/>
    <w:p w14:paraId="59DDEBD2" w14:textId="77777777" w:rsidR="00EE13E4" w:rsidRDefault="00EE13E4" w:rsidP="00EE13E4"/>
    <w:p w14:paraId="31ACB074" w14:textId="77777777" w:rsidR="00EE13E4" w:rsidRDefault="00EE13E4" w:rsidP="00EE13E4">
      <w:pPr>
        <w:widowControl/>
        <w:jc w:val="left"/>
      </w:pPr>
    </w:p>
    <w:p w14:paraId="48FA31D3" w14:textId="77777777" w:rsidR="00EE13E4" w:rsidRDefault="00EE13E4" w:rsidP="00EE13E4">
      <w:pPr>
        <w:widowControl/>
        <w:jc w:val="left"/>
      </w:pPr>
    </w:p>
    <w:p w14:paraId="415643C5" w14:textId="77777777" w:rsidR="00EE13E4" w:rsidRDefault="00EE13E4" w:rsidP="00EE13E4">
      <w:pPr>
        <w:pStyle w:val="ac"/>
      </w:pPr>
      <w:r>
        <w:rPr>
          <w:rFonts w:hint="eastAsia"/>
        </w:rPr>
        <w:t>問</w:t>
      </w:r>
      <w:r>
        <w:t>15　現在の状態（人間関係など置かれている環境や、不安に思っているもの・悩みなど）について、どこかに相談したいと思いますか。</w:t>
      </w:r>
    </w:p>
    <w:p w14:paraId="2572A76C" w14:textId="77777777" w:rsidR="00EE13E4" w:rsidRDefault="00EE13E4" w:rsidP="00EE13E4">
      <w:pPr>
        <w:pStyle w:val="ab"/>
        <w:ind w:right="4649"/>
      </w:pPr>
      <w:r w:rsidRPr="002728F1">
        <w:rPr>
          <w:noProof/>
        </w:rPr>
        <w:drawing>
          <wp:anchor distT="0" distB="0" distL="114300" distR="114300" simplePos="0" relativeHeight="252053504" behindDoc="0" locked="0" layoutInCell="1" allowOverlap="1" wp14:anchorId="44B023FF" wp14:editId="3461C06F">
            <wp:simplePos x="0" y="0"/>
            <wp:positionH relativeFrom="column">
              <wp:posOffset>3239770</wp:posOffset>
            </wp:positionH>
            <wp:positionV relativeFrom="paragraph">
              <wp:posOffset>-35560</wp:posOffset>
            </wp:positionV>
            <wp:extent cx="3360420" cy="1539240"/>
            <wp:effectExtent l="0" t="0" r="0" b="0"/>
            <wp:wrapNone/>
            <wp:docPr id="144086715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「思う」の割合が</w:t>
      </w:r>
      <w:r>
        <w:t>11.9％、「思わない」の割合が87.3％となっています。</w:t>
      </w:r>
    </w:p>
    <w:p w14:paraId="3A8D9F52" w14:textId="77777777" w:rsidR="00EE13E4" w:rsidRDefault="00EE13E4" w:rsidP="00EE13E4"/>
    <w:p w14:paraId="6625D265" w14:textId="77777777" w:rsidR="00EE13E4" w:rsidRDefault="00EE13E4" w:rsidP="00EE13E4"/>
    <w:p w14:paraId="54056314" w14:textId="77777777" w:rsidR="00EE13E4" w:rsidRDefault="00EE13E4" w:rsidP="00EE13E4"/>
    <w:p w14:paraId="6DB6CFCD" w14:textId="77777777" w:rsidR="00EE13E4" w:rsidRDefault="00EE13E4" w:rsidP="00EE13E4"/>
    <w:p w14:paraId="194EEE00" w14:textId="77777777" w:rsidR="00EE13E4" w:rsidRDefault="00EE13E4" w:rsidP="00EE13E4"/>
    <w:p w14:paraId="040D39AA" w14:textId="77777777" w:rsidR="00EE13E4" w:rsidRDefault="00EE13E4" w:rsidP="00EE13E4"/>
    <w:p w14:paraId="0A69E310" w14:textId="77777777" w:rsidR="00EE13E4" w:rsidRDefault="00EE13E4" w:rsidP="00EE13E4"/>
    <w:p w14:paraId="1B38880C" w14:textId="77777777" w:rsidR="00EE13E4" w:rsidRDefault="00EE13E4" w:rsidP="00EE13E4">
      <w:pPr>
        <w:widowControl/>
        <w:jc w:val="left"/>
      </w:pPr>
      <w:r>
        <w:br w:type="page"/>
      </w:r>
    </w:p>
    <w:p w14:paraId="62C806C7" w14:textId="77777777" w:rsidR="00EE13E4" w:rsidRDefault="00EE13E4" w:rsidP="00EE13E4">
      <w:pPr>
        <w:pStyle w:val="ac"/>
      </w:pPr>
      <w:r>
        <w:rPr>
          <w:rFonts w:hint="eastAsia"/>
        </w:rPr>
        <w:lastRenderedPageBreak/>
        <w:t>問</w:t>
      </w:r>
      <w:r>
        <w:t>15－１　【問15で「思う」を選んだ方】</w:t>
      </w:r>
      <w:r>
        <w:br/>
      </w:r>
      <w:r>
        <w:rPr>
          <w:rFonts w:hint="eastAsia"/>
        </w:rPr>
        <w:t>相談するなら、どのようなところに相談したいと思いますか。該当するものを全て選んでください。</w:t>
      </w:r>
    </w:p>
    <w:p w14:paraId="2EB8F901" w14:textId="77777777" w:rsidR="00EE13E4" w:rsidRDefault="00EE13E4" w:rsidP="00EE13E4">
      <w:pPr>
        <w:pStyle w:val="ab"/>
        <w:ind w:right="4649"/>
      </w:pPr>
      <w:r w:rsidRPr="002728F1">
        <w:rPr>
          <w:noProof/>
        </w:rPr>
        <w:drawing>
          <wp:anchor distT="0" distB="0" distL="114300" distR="114300" simplePos="0" relativeHeight="252054528" behindDoc="0" locked="0" layoutInCell="1" allowOverlap="1" wp14:anchorId="25203127" wp14:editId="5F0A5BF0">
            <wp:simplePos x="0" y="0"/>
            <wp:positionH relativeFrom="column">
              <wp:posOffset>3239770</wp:posOffset>
            </wp:positionH>
            <wp:positionV relativeFrom="paragraph">
              <wp:posOffset>-35560</wp:posOffset>
            </wp:positionV>
            <wp:extent cx="3360420" cy="3672840"/>
            <wp:effectExtent l="0" t="0" r="0" b="0"/>
            <wp:wrapNone/>
            <wp:docPr id="103091753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「信頼できる人がいる」の割合が</w:t>
      </w:r>
      <w:r>
        <w:t>67.7％と最も高く、次いで「親身に聴いてくれる」の割合が61.3％、「同じ悩みを持つ人と出会える」の割合が29.0％となっています。</w:t>
      </w:r>
    </w:p>
    <w:p w14:paraId="093566BF" w14:textId="77777777" w:rsidR="00EE13E4" w:rsidRDefault="00EE13E4" w:rsidP="00EE13E4"/>
    <w:p w14:paraId="60B35685" w14:textId="77777777" w:rsidR="00EE13E4" w:rsidRDefault="00EE13E4" w:rsidP="00EE13E4"/>
    <w:p w14:paraId="5B0B21CD" w14:textId="77777777" w:rsidR="00EE13E4" w:rsidRDefault="00EE13E4" w:rsidP="00EE13E4"/>
    <w:p w14:paraId="551CAE7B" w14:textId="77777777" w:rsidR="00EE13E4" w:rsidRDefault="00EE13E4" w:rsidP="00EE13E4"/>
    <w:p w14:paraId="485E8BEF" w14:textId="77777777" w:rsidR="00EE13E4" w:rsidRDefault="00EE13E4" w:rsidP="00EE13E4"/>
    <w:p w14:paraId="6E2B3533" w14:textId="77777777" w:rsidR="00EE13E4" w:rsidRDefault="00EE13E4" w:rsidP="00EE13E4"/>
    <w:p w14:paraId="0AA4DC84" w14:textId="77777777" w:rsidR="00EE13E4" w:rsidRDefault="00EE13E4" w:rsidP="00EE13E4"/>
    <w:p w14:paraId="71AC7883" w14:textId="77777777" w:rsidR="00EE13E4" w:rsidRDefault="00EE13E4" w:rsidP="00EE13E4"/>
    <w:p w14:paraId="00981B27" w14:textId="77777777" w:rsidR="00EE13E4" w:rsidRDefault="00EE13E4" w:rsidP="00EE13E4"/>
    <w:p w14:paraId="66564776" w14:textId="77777777" w:rsidR="00EE13E4" w:rsidRDefault="00EE13E4" w:rsidP="00EE13E4"/>
    <w:p w14:paraId="17005EBA" w14:textId="77777777" w:rsidR="00EE13E4" w:rsidRDefault="00EE13E4" w:rsidP="00EE13E4"/>
    <w:p w14:paraId="043EB0E2" w14:textId="77777777" w:rsidR="00EE13E4" w:rsidRDefault="00EE13E4" w:rsidP="00EE13E4"/>
    <w:p w14:paraId="74148120" w14:textId="77777777" w:rsidR="00EE13E4" w:rsidRDefault="00EE13E4" w:rsidP="00EE13E4"/>
    <w:p w14:paraId="51AA9D36" w14:textId="77777777" w:rsidR="00EE13E4" w:rsidRDefault="00EE13E4" w:rsidP="00EE13E4"/>
    <w:p w14:paraId="195E12BC" w14:textId="77777777" w:rsidR="00EE13E4" w:rsidRDefault="00EE13E4" w:rsidP="00EE13E4"/>
    <w:p w14:paraId="49018246" w14:textId="77777777" w:rsidR="00EE13E4" w:rsidRDefault="00EE13E4" w:rsidP="00EE13E4"/>
    <w:p w14:paraId="59EF9850" w14:textId="77777777" w:rsidR="00EE13E4" w:rsidRDefault="00EE13E4" w:rsidP="00EE13E4"/>
    <w:p w14:paraId="57B30995" w14:textId="77777777" w:rsidR="00EE13E4" w:rsidRDefault="00EE13E4" w:rsidP="00EE13E4"/>
    <w:p w14:paraId="0A836EC7" w14:textId="77777777" w:rsidR="00EE13E4" w:rsidRDefault="00EE13E4" w:rsidP="00EE13E4">
      <w:pPr>
        <w:widowControl/>
        <w:jc w:val="left"/>
      </w:pPr>
      <w:r>
        <w:br w:type="page"/>
      </w:r>
    </w:p>
    <w:p w14:paraId="6F3D6D01" w14:textId="77777777" w:rsidR="00EE13E4" w:rsidRDefault="00EE13E4" w:rsidP="00EE13E4">
      <w:pPr>
        <w:pStyle w:val="ac"/>
      </w:pPr>
      <w:r>
        <w:rPr>
          <w:rFonts w:hint="eastAsia"/>
        </w:rPr>
        <w:lastRenderedPageBreak/>
        <w:t>問</w:t>
      </w:r>
      <w:r>
        <w:t>16　あなたは、子どもや若者に対してどのような支援があるとよいと思いますか。最も重要だと思うものを３つまで選んでください。</w:t>
      </w:r>
    </w:p>
    <w:p w14:paraId="228BBFB8" w14:textId="77777777" w:rsidR="00EE13E4" w:rsidRDefault="00EE13E4" w:rsidP="00EE13E4">
      <w:pPr>
        <w:pStyle w:val="ab"/>
        <w:ind w:right="4649"/>
      </w:pPr>
      <w:r w:rsidRPr="002728F1">
        <w:rPr>
          <w:noProof/>
        </w:rPr>
        <w:drawing>
          <wp:anchor distT="0" distB="0" distL="114300" distR="114300" simplePos="0" relativeHeight="252055552" behindDoc="0" locked="0" layoutInCell="1" allowOverlap="1" wp14:anchorId="2B75FDED" wp14:editId="689B2A9D">
            <wp:simplePos x="0" y="0"/>
            <wp:positionH relativeFrom="column">
              <wp:posOffset>3239770</wp:posOffset>
            </wp:positionH>
            <wp:positionV relativeFrom="paragraph">
              <wp:posOffset>-35560</wp:posOffset>
            </wp:positionV>
            <wp:extent cx="3360420" cy="7101840"/>
            <wp:effectExtent l="0" t="0" r="0" b="0"/>
            <wp:wrapNone/>
            <wp:docPr id="62245291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360420" cy="7101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「生活や就学のための経済的援助」の割合が</w:t>
      </w:r>
      <w:r>
        <w:t>55.8％と最も高く、次いで「子どもを見守る地域のつながりや支え合い」の割合が32.3％、「仲間と出会え、一緒に活動できるところ」の割合が23.8％となっています。</w:t>
      </w:r>
    </w:p>
    <w:p w14:paraId="6646AF29" w14:textId="77777777" w:rsidR="00EE13E4" w:rsidRDefault="00EE13E4" w:rsidP="00EE13E4"/>
    <w:p w14:paraId="40BAB660" w14:textId="77777777" w:rsidR="00EE13E4" w:rsidRDefault="00EE13E4" w:rsidP="00EE13E4"/>
    <w:p w14:paraId="55F34BBA" w14:textId="77777777" w:rsidR="00EE13E4" w:rsidRDefault="00EE13E4" w:rsidP="00EE13E4"/>
    <w:p w14:paraId="71AD0A04" w14:textId="77777777" w:rsidR="00EE13E4" w:rsidRDefault="00EE13E4" w:rsidP="00EE13E4"/>
    <w:p w14:paraId="1666276D" w14:textId="77777777" w:rsidR="00EE13E4" w:rsidRDefault="00EE13E4" w:rsidP="00EE13E4"/>
    <w:p w14:paraId="680350B2" w14:textId="77777777" w:rsidR="00EE13E4" w:rsidRDefault="00EE13E4" w:rsidP="00EE13E4"/>
    <w:p w14:paraId="623B9D2C" w14:textId="77777777" w:rsidR="00EE13E4" w:rsidRDefault="00EE13E4" w:rsidP="00EE13E4"/>
    <w:p w14:paraId="24097907" w14:textId="77777777" w:rsidR="00EE13E4" w:rsidRDefault="00EE13E4" w:rsidP="00EE13E4"/>
    <w:p w14:paraId="1A74C56E" w14:textId="77777777" w:rsidR="00EE13E4" w:rsidRDefault="00EE13E4" w:rsidP="00EE13E4"/>
    <w:p w14:paraId="0CC6D62B" w14:textId="77777777" w:rsidR="00EE13E4" w:rsidRDefault="00EE13E4" w:rsidP="00EE13E4"/>
    <w:p w14:paraId="4312F4DB" w14:textId="77777777" w:rsidR="00EE13E4" w:rsidRDefault="00EE13E4" w:rsidP="00EE13E4"/>
    <w:p w14:paraId="4948491A" w14:textId="77777777" w:rsidR="00EE13E4" w:rsidRDefault="00EE13E4" w:rsidP="00EE13E4"/>
    <w:p w14:paraId="75295896" w14:textId="77777777" w:rsidR="00EE13E4" w:rsidRDefault="00EE13E4" w:rsidP="00EE13E4"/>
    <w:p w14:paraId="4E387325" w14:textId="77777777" w:rsidR="00EE13E4" w:rsidRDefault="00EE13E4" w:rsidP="00EE13E4"/>
    <w:p w14:paraId="66A627A2" w14:textId="77777777" w:rsidR="00EE13E4" w:rsidRDefault="00EE13E4" w:rsidP="00EE13E4"/>
    <w:p w14:paraId="0F4B5FD9" w14:textId="77777777" w:rsidR="00EE13E4" w:rsidRDefault="00EE13E4" w:rsidP="00EE13E4"/>
    <w:p w14:paraId="59A8D42F" w14:textId="77777777" w:rsidR="00EE13E4" w:rsidRDefault="00EE13E4" w:rsidP="00EE13E4"/>
    <w:p w14:paraId="3CE0EC6F" w14:textId="77777777" w:rsidR="00EE13E4" w:rsidRDefault="00EE13E4" w:rsidP="00EE13E4"/>
    <w:p w14:paraId="1BDB449B" w14:textId="77777777" w:rsidR="00EE13E4" w:rsidRDefault="00EE13E4" w:rsidP="00EE13E4"/>
    <w:p w14:paraId="45E39F76" w14:textId="77777777" w:rsidR="00EE13E4" w:rsidRDefault="00EE13E4" w:rsidP="00EE13E4"/>
    <w:p w14:paraId="486951B3" w14:textId="77777777" w:rsidR="00EE13E4" w:rsidRDefault="00EE13E4" w:rsidP="00EE13E4"/>
    <w:p w14:paraId="0B702615" w14:textId="77777777" w:rsidR="00EE13E4" w:rsidRDefault="00EE13E4" w:rsidP="00EE13E4"/>
    <w:p w14:paraId="6871B63D" w14:textId="77777777" w:rsidR="00EE13E4" w:rsidRDefault="00EE13E4" w:rsidP="00EE13E4"/>
    <w:p w14:paraId="6D692E5B" w14:textId="77777777" w:rsidR="00EE13E4" w:rsidRDefault="00EE13E4" w:rsidP="00EE13E4"/>
    <w:p w14:paraId="77243DFC" w14:textId="77777777" w:rsidR="00EE13E4" w:rsidRDefault="00EE13E4" w:rsidP="00EE13E4"/>
    <w:p w14:paraId="446AE029" w14:textId="77777777" w:rsidR="00EE13E4" w:rsidRDefault="00EE13E4" w:rsidP="00EE13E4">
      <w:pPr>
        <w:widowControl/>
        <w:jc w:val="left"/>
      </w:pPr>
      <w:r>
        <w:br w:type="page"/>
      </w:r>
    </w:p>
    <w:p w14:paraId="53266939" w14:textId="77777777" w:rsidR="00EE13E4" w:rsidRPr="00EE13E4" w:rsidRDefault="00EE13E4" w:rsidP="00EE13E4">
      <w:pPr>
        <w:pStyle w:val="3"/>
        <w:snapToGrid w:val="0"/>
        <w:ind w:leftChars="100" w:left="210"/>
        <w:rPr>
          <w:rFonts w:hAnsi="BIZ UDゴシック" w:cs="Times New Roman"/>
          <w:sz w:val="28"/>
          <w:szCs w:val="24"/>
        </w:rPr>
      </w:pPr>
      <w:bookmarkStart w:id="62" w:name="_Toc178273496"/>
      <w:r w:rsidRPr="00EE13E4">
        <w:rPr>
          <w:rFonts w:hAnsi="BIZ UDゴシック" w:cs="Times New Roman" w:hint="eastAsia"/>
          <w:sz w:val="28"/>
          <w:szCs w:val="24"/>
        </w:rPr>
        <w:lastRenderedPageBreak/>
        <w:t>（４）結婚について</w:t>
      </w:r>
      <w:bookmarkEnd w:id="62"/>
    </w:p>
    <w:p w14:paraId="039F91DE" w14:textId="77777777" w:rsidR="00EE13E4" w:rsidRDefault="00EE13E4" w:rsidP="00EE13E4">
      <w:pPr>
        <w:pStyle w:val="ac"/>
      </w:pPr>
      <w:r>
        <w:rPr>
          <w:rFonts w:hint="eastAsia"/>
        </w:rPr>
        <w:t>問</w:t>
      </w:r>
      <w:r>
        <w:t>17　あなたには配偶者（パートナー）がいますか。</w:t>
      </w:r>
    </w:p>
    <w:p w14:paraId="1BABA32E" w14:textId="77777777" w:rsidR="00EE13E4" w:rsidRDefault="00EE13E4" w:rsidP="00EE13E4">
      <w:pPr>
        <w:pStyle w:val="ab"/>
        <w:ind w:right="4649"/>
      </w:pPr>
      <w:r w:rsidRPr="002728F1">
        <w:rPr>
          <w:noProof/>
        </w:rPr>
        <w:drawing>
          <wp:anchor distT="0" distB="0" distL="114300" distR="114300" simplePos="0" relativeHeight="252056576" behindDoc="0" locked="0" layoutInCell="1" allowOverlap="1" wp14:anchorId="23BEA7BF" wp14:editId="643614A4">
            <wp:simplePos x="0" y="0"/>
            <wp:positionH relativeFrom="column">
              <wp:posOffset>3239770</wp:posOffset>
            </wp:positionH>
            <wp:positionV relativeFrom="paragraph">
              <wp:posOffset>-35560</wp:posOffset>
            </wp:positionV>
            <wp:extent cx="3360420" cy="1539240"/>
            <wp:effectExtent l="0" t="0" r="0" b="0"/>
            <wp:wrapNone/>
            <wp:docPr id="16518291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31.5％、「いない」の割合が67.7％となっています。</w:t>
      </w:r>
    </w:p>
    <w:p w14:paraId="229FD1A9" w14:textId="77777777" w:rsidR="00EE13E4" w:rsidRDefault="00EE13E4" w:rsidP="00EE13E4"/>
    <w:p w14:paraId="683B11D7" w14:textId="77777777" w:rsidR="00EE13E4" w:rsidRDefault="00EE13E4" w:rsidP="00EE13E4"/>
    <w:p w14:paraId="3D284FF4" w14:textId="77777777" w:rsidR="00EE13E4" w:rsidRDefault="00EE13E4" w:rsidP="00EE13E4"/>
    <w:p w14:paraId="4E901E3A" w14:textId="77777777" w:rsidR="00EE13E4" w:rsidRDefault="00EE13E4" w:rsidP="00EE13E4"/>
    <w:p w14:paraId="09E48811" w14:textId="77777777" w:rsidR="00EE13E4" w:rsidRDefault="00EE13E4" w:rsidP="00EE13E4"/>
    <w:p w14:paraId="1F44A45B" w14:textId="77777777" w:rsidR="00EE13E4" w:rsidRDefault="00EE13E4" w:rsidP="00EE13E4"/>
    <w:p w14:paraId="27620908" w14:textId="77777777" w:rsidR="00EE13E4" w:rsidRDefault="00EE13E4" w:rsidP="00EE13E4"/>
    <w:p w14:paraId="770146CD" w14:textId="77777777" w:rsidR="00EE13E4" w:rsidRDefault="00EE13E4" w:rsidP="00EE13E4">
      <w:pPr>
        <w:widowControl/>
        <w:jc w:val="left"/>
      </w:pPr>
    </w:p>
    <w:p w14:paraId="070630F2" w14:textId="77777777" w:rsidR="00EE13E4" w:rsidRDefault="00EE13E4" w:rsidP="00EE13E4">
      <w:pPr>
        <w:pStyle w:val="ac"/>
      </w:pPr>
      <w:r>
        <w:rPr>
          <w:rFonts w:hint="eastAsia"/>
        </w:rPr>
        <w:t>問</w:t>
      </w:r>
      <w:r>
        <w:t>17－１　【問17で「いる」を選んだ方】</w:t>
      </w:r>
      <w:r>
        <w:br/>
      </w:r>
      <w:r>
        <w:rPr>
          <w:rFonts w:hint="eastAsia"/>
        </w:rPr>
        <w:t>あなたは、現在の配偶者（パートナー）とどのようなきっかけでお知り合いになりましたか。</w:t>
      </w:r>
    </w:p>
    <w:p w14:paraId="13905ACE" w14:textId="77777777" w:rsidR="00EE13E4" w:rsidRDefault="00EE13E4" w:rsidP="00EE13E4">
      <w:pPr>
        <w:pStyle w:val="ab"/>
        <w:ind w:right="4649"/>
      </w:pPr>
      <w:r w:rsidRPr="002728F1">
        <w:rPr>
          <w:noProof/>
        </w:rPr>
        <w:drawing>
          <wp:anchor distT="0" distB="0" distL="114300" distR="114300" simplePos="0" relativeHeight="252057600" behindDoc="0" locked="0" layoutInCell="1" allowOverlap="1" wp14:anchorId="09C2B1A5" wp14:editId="0D25C729">
            <wp:simplePos x="0" y="0"/>
            <wp:positionH relativeFrom="column">
              <wp:posOffset>3239770</wp:posOffset>
            </wp:positionH>
            <wp:positionV relativeFrom="paragraph">
              <wp:posOffset>-35560</wp:posOffset>
            </wp:positionV>
            <wp:extent cx="3360420" cy="4587240"/>
            <wp:effectExtent l="0" t="0" r="0" b="0"/>
            <wp:wrapNone/>
            <wp:docPr id="105622768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360420" cy="4587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「友人や兄弟姉妹を通じて」の割合が</w:t>
      </w:r>
      <w:r>
        <w:t>32.9％と最も高く、次いで「学校」の割合が22.0％、「職場・アルバイト先」の割合が17.1％となっています。</w:t>
      </w:r>
    </w:p>
    <w:p w14:paraId="23F84EBB" w14:textId="77777777" w:rsidR="00EE13E4" w:rsidRDefault="00EE13E4" w:rsidP="00EE13E4"/>
    <w:p w14:paraId="07F110C3" w14:textId="77777777" w:rsidR="00EE13E4" w:rsidRDefault="00EE13E4" w:rsidP="00EE13E4"/>
    <w:p w14:paraId="461CBE7D" w14:textId="77777777" w:rsidR="00EE13E4" w:rsidRDefault="00EE13E4" w:rsidP="00EE13E4"/>
    <w:p w14:paraId="57C49D59" w14:textId="77777777" w:rsidR="00EE13E4" w:rsidRDefault="00EE13E4" w:rsidP="00EE13E4"/>
    <w:p w14:paraId="2CD5344D" w14:textId="77777777" w:rsidR="00EE13E4" w:rsidRDefault="00EE13E4" w:rsidP="00EE13E4"/>
    <w:p w14:paraId="0A444711" w14:textId="77777777" w:rsidR="00EE13E4" w:rsidRDefault="00EE13E4" w:rsidP="00EE13E4"/>
    <w:p w14:paraId="78670986" w14:textId="77777777" w:rsidR="00EE13E4" w:rsidRDefault="00EE13E4" w:rsidP="00EE13E4"/>
    <w:p w14:paraId="23E55C48" w14:textId="77777777" w:rsidR="00EE13E4" w:rsidRDefault="00EE13E4" w:rsidP="00EE13E4"/>
    <w:p w14:paraId="311200B6" w14:textId="77777777" w:rsidR="00EE13E4" w:rsidRDefault="00EE13E4" w:rsidP="00EE13E4"/>
    <w:p w14:paraId="1AB215B2" w14:textId="77777777" w:rsidR="00EE13E4" w:rsidRDefault="00EE13E4" w:rsidP="00EE13E4"/>
    <w:p w14:paraId="3CF6FD65" w14:textId="77777777" w:rsidR="00EE13E4" w:rsidRDefault="00EE13E4" w:rsidP="00EE13E4"/>
    <w:p w14:paraId="6A63DA37" w14:textId="77777777" w:rsidR="00EE13E4" w:rsidRDefault="00EE13E4" w:rsidP="00EE13E4"/>
    <w:p w14:paraId="13B7579C" w14:textId="77777777" w:rsidR="00EE13E4" w:rsidRDefault="00EE13E4" w:rsidP="00EE13E4"/>
    <w:p w14:paraId="7BA8B729" w14:textId="77777777" w:rsidR="00EE13E4" w:rsidRDefault="00EE13E4" w:rsidP="00EE13E4"/>
    <w:p w14:paraId="1287A8A4" w14:textId="77777777" w:rsidR="00EE13E4" w:rsidRDefault="00EE13E4" w:rsidP="00EE13E4">
      <w:pPr>
        <w:widowControl/>
        <w:jc w:val="left"/>
      </w:pPr>
      <w:r>
        <w:br w:type="page"/>
      </w:r>
    </w:p>
    <w:p w14:paraId="795D6215" w14:textId="77777777" w:rsidR="00EE13E4" w:rsidRDefault="00EE13E4" w:rsidP="00EE13E4">
      <w:pPr>
        <w:pStyle w:val="ac"/>
      </w:pPr>
      <w:r>
        <w:rPr>
          <w:rFonts w:hint="eastAsia"/>
        </w:rPr>
        <w:lastRenderedPageBreak/>
        <w:t>問</w:t>
      </w:r>
      <w:r>
        <w:t>18　【問17で「いない」を選んだ方】</w:t>
      </w:r>
      <w:r>
        <w:br/>
      </w:r>
      <w:r>
        <w:rPr>
          <w:rFonts w:hint="eastAsia"/>
        </w:rPr>
        <w:t>あなたは、現在交際している恋人はいますか。</w:t>
      </w:r>
    </w:p>
    <w:p w14:paraId="0E88BCEA" w14:textId="77777777" w:rsidR="00EE13E4" w:rsidRDefault="00EE13E4" w:rsidP="00EE13E4">
      <w:pPr>
        <w:pStyle w:val="ab"/>
        <w:ind w:right="4649"/>
      </w:pPr>
      <w:r w:rsidRPr="002728F1">
        <w:rPr>
          <w:noProof/>
        </w:rPr>
        <w:drawing>
          <wp:anchor distT="0" distB="0" distL="114300" distR="114300" simplePos="0" relativeHeight="252058624" behindDoc="0" locked="0" layoutInCell="1" allowOverlap="1" wp14:anchorId="7D56168E" wp14:editId="6AAC3B4C">
            <wp:simplePos x="0" y="0"/>
            <wp:positionH relativeFrom="column">
              <wp:posOffset>3239770</wp:posOffset>
            </wp:positionH>
            <wp:positionV relativeFrom="paragraph">
              <wp:posOffset>-35560</wp:posOffset>
            </wp:positionV>
            <wp:extent cx="3360420" cy="1539240"/>
            <wp:effectExtent l="0" t="0" r="0" b="0"/>
            <wp:wrapNone/>
            <wp:docPr id="65434259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18.8％、「いない」の割合が80.7％となっています。</w:t>
      </w:r>
    </w:p>
    <w:p w14:paraId="2EC40519" w14:textId="77777777" w:rsidR="00EE13E4" w:rsidRDefault="00EE13E4" w:rsidP="00EE13E4"/>
    <w:p w14:paraId="31044A61" w14:textId="77777777" w:rsidR="00EE13E4" w:rsidRDefault="00EE13E4" w:rsidP="00EE13E4"/>
    <w:p w14:paraId="0CA62ADB" w14:textId="77777777" w:rsidR="00EE13E4" w:rsidRDefault="00EE13E4" w:rsidP="00EE13E4"/>
    <w:p w14:paraId="5DC6CF33" w14:textId="77777777" w:rsidR="00EE13E4" w:rsidRDefault="00EE13E4" w:rsidP="00EE13E4">
      <w:pPr>
        <w:widowControl/>
        <w:jc w:val="left"/>
      </w:pPr>
    </w:p>
    <w:p w14:paraId="2F07C7D9" w14:textId="77777777" w:rsidR="00EE13E4" w:rsidRDefault="00EE13E4" w:rsidP="00EE13E4">
      <w:pPr>
        <w:widowControl/>
        <w:jc w:val="left"/>
      </w:pPr>
    </w:p>
    <w:p w14:paraId="588A8E05" w14:textId="77777777" w:rsidR="00EE13E4" w:rsidRDefault="00EE13E4" w:rsidP="00EE13E4">
      <w:pPr>
        <w:pStyle w:val="ac"/>
      </w:pPr>
      <w:r>
        <w:rPr>
          <w:rFonts w:hint="eastAsia"/>
        </w:rPr>
        <w:t>問</w:t>
      </w:r>
      <w:r>
        <w:t>19　【問17で「いない」を選んだ方】</w:t>
      </w:r>
      <w:r>
        <w:br/>
      </w:r>
      <w:r>
        <w:rPr>
          <w:rFonts w:hint="eastAsia"/>
        </w:rPr>
        <w:t>あなたは、いつかは結婚したいと思いますか。</w:t>
      </w:r>
    </w:p>
    <w:p w14:paraId="56774CE0" w14:textId="77777777" w:rsidR="00EE13E4" w:rsidRDefault="00EE13E4" w:rsidP="00EE13E4">
      <w:pPr>
        <w:pStyle w:val="ab"/>
        <w:ind w:right="4649"/>
      </w:pPr>
      <w:r w:rsidRPr="002728F1">
        <w:rPr>
          <w:noProof/>
        </w:rPr>
        <w:drawing>
          <wp:anchor distT="0" distB="0" distL="114300" distR="114300" simplePos="0" relativeHeight="252059648" behindDoc="0" locked="0" layoutInCell="1" allowOverlap="1" wp14:anchorId="6C6BBA3C" wp14:editId="7BD471A6">
            <wp:simplePos x="0" y="0"/>
            <wp:positionH relativeFrom="column">
              <wp:posOffset>3239770</wp:posOffset>
            </wp:positionH>
            <wp:positionV relativeFrom="paragraph">
              <wp:posOffset>-35560</wp:posOffset>
            </wp:positionV>
            <wp:extent cx="3360420" cy="1539240"/>
            <wp:effectExtent l="0" t="0" r="0" b="0"/>
            <wp:wrapNone/>
            <wp:docPr id="1517547908"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「はい」の割合が</w:t>
      </w:r>
      <w:r>
        <w:t>76.7％、「いいえ」の割合が21.6％となっています。</w:t>
      </w:r>
    </w:p>
    <w:p w14:paraId="39CD1F44" w14:textId="77777777" w:rsidR="00EE13E4" w:rsidRDefault="00EE13E4" w:rsidP="00EE13E4"/>
    <w:p w14:paraId="0D355124" w14:textId="77777777" w:rsidR="00EE13E4" w:rsidRDefault="00EE13E4" w:rsidP="00EE13E4"/>
    <w:p w14:paraId="517698F6" w14:textId="77777777" w:rsidR="00EE13E4" w:rsidRDefault="00EE13E4" w:rsidP="00EE13E4"/>
    <w:p w14:paraId="4DD6E8C3" w14:textId="77777777" w:rsidR="00EE13E4" w:rsidRDefault="00EE13E4" w:rsidP="00EE13E4">
      <w:pPr>
        <w:widowControl/>
        <w:jc w:val="left"/>
      </w:pPr>
    </w:p>
    <w:p w14:paraId="48AC610C" w14:textId="77777777" w:rsidR="00EE13E4" w:rsidRDefault="00EE13E4" w:rsidP="00EE13E4">
      <w:pPr>
        <w:widowControl/>
        <w:jc w:val="left"/>
      </w:pPr>
    </w:p>
    <w:p w14:paraId="1813EBE5" w14:textId="77777777" w:rsidR="00EE13E4" w:rsidRDefault="00EE13E4" w:rsidP="00EE13E4">
      <w:pPr>
        <w:pStyle w:val="ac"/>
      </w:pPr>
      <w:r>
        <w:rPr>
          <w:rFonts w:hint="eastAsia"/>
        </w:rPr>
        <w:t>問</w:t>
      </w:r>
      <w:r>
        <w:t>19ー１　【問19で「はい」を選んだ方】</w:t>
      </w:r>
      <w:r>
        <w:br/>
      </w:r>
      <w:r>
        <w:rPr>
          <w:rFonts w:hint="eastAsia"/>
        </w:rPr>
        <w:t>あなたが現在結婚について抱いている不安として、該当するものを全て選んでください。</w:t>
      </w:r>
    </w:p>
    <w:p w14:paraId="4F4D5E32" w14:textId="77777777" w:rsidR="00EE13E4" w:rsidRDefault="00EE13E4" w:rsidP="00EE13E4">
      <w:pPr>
        <w:pStyle w:val="ab"/>
        <w:ind w:right="4649"/>
      </w:pPr>
      <w:r w:rsidRPr="002728F1">
        <w:rPr>
          <w:noProof/>
        </w:rPr>
        <w:drawing>
          <wp:anchor distT="0" distB="0" distL="114300" distR="114300" simplePos="0" relativeHeight="252060672" behindDoc="0" locked="0" layoutInCell="1" allowOverlap="1" wp14:anchorId="2018F633" wp14:editId="78A9D6F8">
            <wp:simplePos x="0" y="0"/>
            <wp:positionH relativeFrom="column">
              <wp:posOffset>3239770</wp:posOffset>
            </wp:positionH>
            <wp:positionV relativeFrom="paragraph">
              <wp:posOffset>-35560</wp:posOffset>
            </wp:positionV>
            <wp:extent cx="3360420" cy="4282440"/>
            <wp:effectExtent l="0" t="0" r="0" b="0"/>
            <wp:wrapNone/>
            <wp:docPr id="711275246"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「理想の相手にめぐりあえるか」の割合が</w:t>
      </w:r>
      <w:r>
        <w:t>48.1％と最も高く、次いで「経済的な面」の割合が33.3％、「家族を持つ責任が重いこと」、「仕事（学業）と両立できるか」の割合が22.2％となっています。</w:t>
      </w:r>
    </w:p>
    <w:p w14:paraId="6623923B" w14:textId="77777777" w:rsidR="00EE13E4" w:rsidRDefault="00EE13E4" w:rsidP="00EE13E4"/>
    <w:p w14:paraId="7DADDB1D" w14:textId="77777777" w:rsidR="00EE13E4" w:rsidRDefault="00EE13E4" w:rsidP="00EE13E4"/>
    <w:p w14:paraId="11BBE724" w14:textId="77777777" w:rsidR="00EE13E4" w:rsidRDefault="00EE13E4" w:rsidP="00EE13E4"/>
    <w:p w14:paraId="709F1070" w14:textId="77777777" w:rsidR="00EE13E4" w:rsidRDefault="00EE13E4" w:rsidP="00EE13E4"/>
    <w:p w14:paraId="21469A04" w14:textId="77777777" w:rsidR="00EE13E4" w:rsidRDefault="00EE13E4" w:rsidP="00EE13E4"/>
    <w:p w14:paraId="2C8F52B6" w14:textId="77777777" w:rsidR="00EE13E4" w:rsidRDefault="00EE13E4" w:rsidP="00EE13E4"/>
    <w:p w14:paraId="1164DFFE" w14:textId="77777777" w:rsidR="00EE13E4" w:rsidRDefault="00EE13E4" w:rsidP="00EE13E4"/>
    <w:p w14:paraId="65F1DEE0" w14:textId="77777777" w:rsidR="00EE13E4" w:rsidRDefault="00EE13E4" w:rsidP="00EE13E4"/>
    <w:p w14:paraId="0B001BC8" w14:textId="77777777" w:rsidR="00EE13E4" w:rsidRDefault="00EE13E4" w:rsidP="00EE13E4"/>
    <w:p w14:paraId="1E368A6B" w14:textId="77777777" w:rsidR="00EE13E4" w:rsidRDefault="00EE13E4" w:rsidP="00EE13E4">
      <w:pPr>
        <w:widowControl/>
        <w:jc w:val="left"/>
      </w:pPr>
      <w:r>
        <w:br w:type="page"/>
      </w:r>
    </w:p>
    <w:p w14:paraId="2D68FEA4" w14:textId="77777777" w:rsidR="00EE13E4" w:rsidRPr="007156D7" w:rsidRDefault="00EE13E4" w:rsidP="00EE13E4">
      <w:pPr>
        <w:pStyle w:val="ac"/>
        <w:rPr>
          <w:spacing w:val="-6"/>
        </w:rPr>
      </w:pPr>
      <w:r>
        <w:rPr>
          <w:rFonts w:hint="eastAsia"/>
        </w:rPr>
        <w:lastRenderedPageBreak/>
        <w:t>問</w:t>
      </w:r>
      <w:r>
        <w:t>20　【問19で「いいえ」を選んだ方】</w:t>
      </w:r>
      <w:r>
        <w:br/>
      </w:r>
      <w:r w:rsidRPr="007156D7">
        <w:rPr>
          <w:rFonts w:hint="eastAsia"/>
          <w:spacing w:val="-6"/>
        </w:rPr>
        <w:t>あなたが結婚したくないと考える理由について、該当するものを全て選んでください。</w:t>
      </w:r>
    </w:p>
    <w:p w14:paraId="2FFDB644" w14:textId="77777777" w:rsidR="00EE13E4" w:rsidRDefault="00EE13E4" w:rsidP="00EE13E4">
      <w:pPr>
        <w:pStyle w:val="ab"/>
        <w:ind w:right="4649"/>
      </w:pPr>
      <w:r w:rsidRPr="002728F1">
        <w:rPr>
          <w:noProof/>
        </w:rPr>
        <w:drawing>
          <wp:anchor distT="0" distB="0" distL="114300" distR="114300" simplePos="0" relativeHeight="252061696" behindDoc="0" locked="0" layoutInCell="1" allowOverlap="1" wp14:anchorId="26A8DD22" wp14:editId="373830B4">
            <wp:simplePos x="0" y="0"/>
            <wp:positionH relativeFrom="column">
              <wp:posOffset>3239770</wp:posOffset>
            </wp:positionH>
            <wp:positionV relativeFrom="paragraph">
              <wp:posOffset>-35560</wp:posOffset>
            </wp:positionV>
            <wp:extent cx="3360420" cy="4282440"/>
            <wp:effectExtent l="0" t="0" r="0" b="0"/>
            <wp:wrapNone/>
            <wp:docPr id="793151297"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3360420" cy="4282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「自分の自由な時間をもてないから」の割合が</w:t>
      </w:r>
      <w:r>
        <w:t>42.1％と最も高く、次いで「家族を持つ責任が重いから」の割合が36.8％、「特にない」の割合が23.7％となっています。</w:t>
      </w:r>
    </w:p>
    <w:p w14:paraId="33461CA1" w14:textId="77777777" w:rsidR="00EE13E4" w:rsidRDefault="00EE13E4" w:rsidP="00EE13E4"/>
    <w:p w14:paraId="23C522BC" w14:textId="77777777" w:rsidR="00EE13E4" w:rsidRDefault="00EE13E4" w:rsidP="00EE13E4"/>
    <w:p w14:paraId="5CD23C65" w14:textId="77777777" w:rsidR="00EE13E4" w:rsidRDefault="00EE13E4" w:rsidP="00EE13E4"/>
    <w:p w14:paraId="0863CE14" w14:textId="77777777" w:rsidR="00EE13E4" w:rsidRDefault="00EE13E4" w:rsidP="00EE13E4"/>
    <w:p w14:paraId="77E59181" w14:textId="77777777" w:rsidR="00EE13E4" w:rsidRDefault="00EE13E4" w:rsidP="00EE13E4"/>
    <w:p w14:paraId="3D0C0391" w14:textId="77777777" w:rsidR="00EE13E4" w:rsidRDefault="00EE13E4" w:rsidP="00EE13E4"/>
    <w:p w14:paraId="10F19557" w14:textId="77777777" w:rsidR="00EE13E4" w:rsidRDefault="00EE13E4" w:rsidP="00EE13E4"/>
    <w:p w14:paraId="1EFADEE8" w14:textId="77777777" w:rsidR="00EE13E4" w:rsidRDefault="00EE13E4" w:rsidP="00EE13E4"/>
    <w:p w14:paraId="19463BE1" w14:textId="77777777" w:rsidR="00EE13E4" w:rsidRDefault="00EE13E4" w:rsidP="00EE13E4"/>
    <w:p w14:paraId="3673F929" w14:textId="77777777" w:rsidR="00EE13E4" w:rsidRDefault="00EE13E4" w:rsidP="00EE13E4"/>
    <w:p w14:paraId="1A2A6C3E" w14:textId="77777777" w:rsidR="00EE13E4" w:rsidRDefault="00EE13E4" w:rsidP="00EE13E4"/>
    <w:p w14:paraId="688751E6" w14:textId="77777777" w:rsidR="00EE13E4" w:rsidRDefault="00EE13E4" w:rsidP="00EE13E4"/>
    <w:p w14:paraId="2A5DDA6B" w14:textId="77777777" w:rsidR="00EE13E4" w:rsidRDefault="00EE13E4" w:rsidP="00EE13E4"/>
    <w:p w14:paraId="6D9109FE" w14:textId="77777777" w:rsidR="00EE13E4" w:rsidRDefault="00EE13E4" w:rsidP="00EE13E4"/>
    <w:p w14:paraId="70394E48" w14:textId="77777777" w:rsidR="00EE13E4" w:rsidRDefault="00EE13E4" w:rsidP="00EE13E4"/>
    <w:p w14:paraId="3D0D6763" w14:textId="77777777" w:rsidR="00EE13E4" w:rsidRDefault="00EE13E4" w:rsidP="00EE13E4">
      <w:pPr>
        <w:widowControl/>
        <w:jc w:val="left"/>
      </w:pPr>
      <w:r>
        <w:br w:type="page"/>
      </w:r>
    </w:p>
    <w:p w14:paraId="46440B4B" w14:textId="77777777" w:rsidR="00EE13E4" w:rsidRDefault="00EE13E4" w:rsidP="00EE13E4">
      <w:pPr>
        <w:pStyle w:val="ac"/>
      </w:pPr>
      <w:r>
        <w:rPr>
          <w:rFonts w:hint="eastAsia"/>
        </w:rPr>
        <w:lastRenderedPageBreak/>
        <w:t>問</w:t>
      </w:r>
      <w:r>
        <w:t>21　結婚しやすい、結婚したいと思える環境をつくるには、どのような支援が効果的だと思いますか。</w:t>
      </w:r>
    </w:p>
    <w:p w14:paraId="3B721D47" w14:textId="77777777" w:rsidR="00EE13E4" w:rsidRDefault="00EE13E4" w:rsidP="00EE13E4">
      <w:pPr>
        <w:pStyle w:val="ab"/>
        <w:ind w:right="4649"/>
      </w:pPr>
      <w:r w:rsidRPr="002728F1">
        <w:rPr>
          <w:noProof/>
        </w:rPr>
        <w:drawing>
          <wp:anchor distT="0" distB="0" distL="114300" distR="114300" simplePos="0" relativeHeight="252062720" behindDoc="0" locked="0" layoutInCell="1" allowOverlap="1" wp14:anchorId="01B12A95" wp14:editId="04BB4AA8">
            <wp:simplePos x="0" y="0"/>
            <wp:positionH relativeFrom="column">
              <wp:posOffset>3239770</wp:posOffset>
            </wp:positionH>
            <wp:positionV relativeFrom="paragraph">
              <wp:posOffset>-35560</wp:posOffset>
            </wp:positionV>
            <wp:extent cx="3360420" cy="4434840"/>
            <wp:effectExtent l="0" t="0" r="0" b="0"/>
            <wp:wrapNone/>
            <wp:docPr id="188539474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360420" cy="4434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「安定した雇用機会の提供」の割合が</w:t>
      </w:r>
      <w:r>
        <w:t>38.1％と最も高く、次いで「女性が働きやすい環境づくり」の割合が37.3％、「長時間労働の是正、有給休暇の取得促進など、自由な時間の確保」の割合が36.9％となっています。</w:t>
      </w:r>
    </w:p>
    <w:p w14:paraId="23DA0F40" w14:textId="77777777" w:rsidR="00EE13E4" w:rsidRDefault="00EE13E4" w:rsidP="00EE13E4"/>
    <w:p w14:paraId="7F87D7A6" w14:textId="77777777" w:rsidR="00EE13E4" w:rsidRDefault="00EE13E4" w:rsidP="00EE13E4"/>
    <w:p w14:paraId="1968ED80" w14:textId="77777777" w:rsidR="00EE13E4" w:rsidRDefault="00EE13E4" w:rsidP="00EE13E4"/>
    <w:p w14:paraId="696BF415" w14:textId="77777777" w:rsidR="00EE13E4" w:rsidRDefault="00EE13E4" w:rsidP="00EE13E4"/>
    <w:p w14:paraId="6D7FA663" w14:textId="77777777" w:rsidR="00EE13E4" w:rsidRDefault="00EE13E4" w:rsidP="00EE13E4"/>
    <w:p w14:paraId="551F1F39" w14:textId="77777777" w:rsidR="00EE13E4" w:rsidRDefault="00EE13E4" w:rsidP="00EE13E4"/>
    <w:p w14:paraId="25FD9FE8" w14:textId="77777777" w:rsidR="00EE13E4" w:rsidRDefault="00EE13E4" w:rsidP="00EE13E4"/>
    <w:p w14:paraId="0DEC44BA" w14:textId="77777777" w:rsidR="00EE13E4" w:rsidRDefault="00EE13E4" w:rsidP="00EE13E4"/>
    <w:p w14:paraId="3C1544F3" w14:textId="77777777" w:rsidR="00EE13E4" w:rsidRDefault="00EE13E4" w:rsidP="00EE13E4"/>
    <w:p w14:paraId="1702ECA8" w14:textId="77777777" w:rsidR="00EE13E4" w:rsidRDefault="00EE13E4" w:rsidP="00EE13E4"/>
    <w:p w14:paraId="663D9C5B" w14:textId="77777777" w:rsidR="00EE13E4" w:rsidRDefault="00EE13E4" w:rsidP="00EE13E4"/>
    <w:p w14:paraId="64A43928" w14:textId="77777777" w:rsidR="00EE13E4" w:rsidRDefault="00EE13E4" w:rsidP="00EE13E4"/>
    <w:p w14:paraId="0B31952B" w14:textId="77777777" w:rsidR="00EE13E4" w:rsidRDefault="00EE13E4" w:rsidP="00EE13E4"/>
    <w:p w14:paraId="083439BD" w14:textId="77777777" w:rsidR="00EE13E4" w:rsidRDefault="00EE13E4" w:rsidP="00EE13E4"/>
    <w:p w14:paraId="5697B417" w14:textId="77777777" w:rsidR="00EE13E4" w:rsidRDefault="00EE13E4" w:rsidP="00EE13E4"/>
    <w:p w14:paraId="14E4CB8C" w14:textId="77777777" w:rsidR="00EE13E4" w:rsidRDefault="00EE13E4" w:rsidP="00EE13E4"/>
    <w:p w14:paraId="286170A2" w14:textId="77777777" w:rsidR="00EE13E4" w:rsidRDefault="00EE13E4" w:rsidP="00EE13E4"/>
    <w:p w14:paraId="3D2AC839" w14:textId="77777777" w:rsidR="00EE13E4" w:rsidRDefault="00EE13E4" w:rsidP="00EE13E4">
      <w:pPr>
        <w:pStyle w:val="aff"/>
      </w:pPr>
      <w:r>
        <w:rPr>
          <w:rFonts w:hint="eastAsia"/>
        </w:rPr>
        <w:t>【</w:t>
      </w:r>
      <w:r w:rsidRPr="009856B2">
        <w:rPr>
          <w:rFonts w:hint="eastAsia"/>
        </w:rPr>
        <w:t>配偶者の有無別</w:t>
      </w:r>
      <w:r>
        <w:rPr>
          <w:rFonts w:hint="eastAsia"/>
        </w:rPr>
        <w:t>】</w:t>
      </w:r>
    </w:p>
    <w:p w14:paraId="2D501697" w14:textId="77777777" w:rsidR="00EE13E4" w:rsidRDefault="00EE13E4" w:rsidP="00EE13E4">
      <w:pPr>
        <w:pStyle w:val="ab"/>
      </w:pPr>
      <w:r w:rsidRPr="009856B2">
        <w:rPr>
          <w:rFonts w:hint="eastAsia"/>
        </w:rPr>
        <w:t>配偶者の有無別</w:t>
      </w:r>
      <w:r>
        <w:rPr>
          <w:rFonts w:hint="eastAsia"/>
        </w:rPr>
        <w:t>にみると、いるで「安定した雇用機会の提供」の割合が高くなっています。</w:t>
      </w:r>
    </w:p>
    <w:p w14:paraId="747F5733" w14:textId="77777777" w:rsidR="00EE13E4" w:rsidRDefault="00EE13E4" w:rsidP="00EE13E4">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437"/>
        <w:gridCol w:w="708"/>
        <w:gridCol w:w="710"/>
        <w:gridCol w:w="710"/>
        <w:gridCol w:w="709"/>
        <w:gridCol w:w="710"/>
        <w:gridCol w:w="709"/>
        <w:gridCol w:w="710"/>
        <w:gridCol w:w="710"/>
        <w:gridCol w:w="709"/>
        <w:gridCol w:w="710"/>
        <w:gridCol w:w="709"/>
      </w:tblGrid>
      <w:tr w:rsidR="00EE13E4" w:rsidRPr="002728F1" w14:paraId="29BDDA49" w14:textId="77777777" w:rsidTr="00BC151E">
        <w:trPr>
          <w:cantSplit/>
          <w:trHeight w:val="2818"/>
        </w:trPr>
        <w:tc>
          <w:tcPr>
            <w:tcW w:w="1701" w:type="dxa"/>
            <w:shd w:val="clear" w:color="auto" w:fill="auto"/>
            <w:vAlign w:val="center"/>
          </w:tcPr>
          <w:p w14:paraId="54413025" w14:textId="77777777" w:rsidR="00EE13E4" w:rsidRPr="002728F1" w:rsidRDefault="00EE13E4" w:rsidP="00BC151E">
            <w:pPr>
              <w:spacing w:line="220" w:lineRule="exact"/>
              <w:ind w:left="57" w:right="57"/>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63E0D594"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436E7C50"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男女の出会いの場の提供</w:t>
            </w:r>
          </w:p>
        </w:tc>
        <w:tc>
          <w:tcPr>
            <w:tcW w:w="826" w:type="dxa"/>
            <w:shd w:val="clear" w:color="auto" w:fill="auto"/>
            <w:textDirection w:val="tbRlV"/>
            <w:vAlign w:val="center"/>
          </w:tcPr>
          <w:p w14:paraId="00A3D1F9"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安定した雇用機会の提供</w:t>
            </w:r>
          </w:p>
        </w:tc>
        <w:tc>
          <w:tcPr>
            <w:tcW w:w="825" w:type="dxa"/>
            <w:shd w:val="clear" w:color="auto" w:fill="auto"/>
            <w:textDirection w:val="tbRlV"/>
            <w:vAlign w:val="center"/>
          </w:tcPr>
          <w:p w14:paraId="27BAE6D2"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結婚に関する相談体制</w:t>
            </w:r>
          </w:p>
        </w:tc>
        <w:tc>
          <w:tcPr>
            <w:tcW w:w="826" w:type="dxa"/>
            <w:shd w:val="clear" w:color="auto" w:fill="auto"/>
            <w:textDirection w:val="tbRlV"/>
            <w:vAlign w:val="center"/>
          </w:tcPr>
          <w:p w14:paraId="4835C3F5"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結婚や住宅に対する資金貸与や補助支援</w:t>
            </w:r>
          </w:p>
        </w:tc>
        <w:tc>
          <w:tcPr>
            <w:tcW w:w="825" w:type="dxa"/>
            <w:shd w:val="clear" w:color="auto" w:fill="auto"/>
            <w:textDirection w:val="tbRlV"/>
            <w:vAlign w:val="center"/>
          </w:tcPr>
          <w:p w14:paraId="51AB5FCA"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安定した住居・住宅の供給</w:t>
            </w:r>
          </w:p>
        </w:tc>
        <w:tc>
          <w:tcPr>
            <w:tcW w:w="826" w:type="dxa"/>
            <w:shd w:val="clear" w:color="auto" w:fill="auto"/>
            <w:textDirection w:val="tbRlV"/>
            <w:vAlign w:val="center"/>
          </w:tcPr>
          <w:p w14:paraId="36869902"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女性が働きやすい環境づくり</w:t>
            </w:r>
          </w:p>
        </w:tc>
        <w:tc>
          <w:tcPr>
            <w:tcW w:w="826" w:type="dxa"/>
            <w:shd w:val="clear" w:color="auto" w:fill="auto"/>
            <w:textDirection w:val="tbRlV"/>
            <w:vAlign w:val="center"/>
          </w:tcPr>
          <w:p w14:paraId="64A8A649"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長時間労働の是正、有給休暇の取得促進など、自由な時間の確保</w:t>
            </w:r>
          </w:p>
        </w:tc>
        <w:tc>
          <w:tcPr>
            <w:tcW w:w="825" w:type="dxa"/>
            <w:shd w:val="clear" w:color="auto" w:fill="auto"/>
            <w:textDirection w:val="tbRlV"/>
            <w:vAlign w:val="center"/>
          </w:tcPr>
          <w:p w14:paraId="35002014"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支援は必要ない</w:t>
            </w:r>
          </w:p>
        </w:tc>
        <w:tc>
          <w:tcPr>
            <w:tcW w:w="826" w:type="dxa"/>
            <w:shd w:val="clear" w:color="auto" w:fill="auto"/>
            <w:textDirection w:val="tbRlV"/>
            <w:vAlign w:val="center"/>
          </w:tcPr>
          <w:p w14:paraId="60DB65C5"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その他</w:t>
            </w:r>
          </w:p>
        </w:tc>
        <w:tc>
          <w:tcPr>
            <w:tcW w:w="825" w:type="dxa"/>
            <w:shd w:val="clear" w:color="auto" w:fill="auto"/>
            <w:textDirection w:val="tbRlV"/>
            <w:vAlign w:val="center"/>
          </w:tcPr>
          <w:p w14:paraId="5BDC33D8"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無回答</w:t>
            </w:r>
          </w:p>
        </w:tc>
      </w:tr>
      <w:tr w:rsidR="00EE13E4" w:rsidRPr="002728F1" w14:paraId="70500E92" w14:textId="77777777" w:rsidTr="00BC151E">
        <w:tc>
          <w:tcPr>
            <w:tcW w:w="1701" w:type="dxa"/>
            <w:shd w:val="clear" w:color="auto" w:fill="auto"/>
            <w:vAlign w:val="center"/>
          </w:tcPr>
          <w:p w14:paraId="736BDCD0"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全</w:t>
            </w:r>
            <w:r w:rsidRPr="002728F1">
              <w:rPr>
                <w:rFonts w:ascii="BIZ UDゴシック" w:eastAsia="BIZ UDゴシック" w:hAnsi="BIZ UDゴシック" w:cs="ＭＳ Ｐ明朝"/>
                <w:color w:val="000000"/>
                <w:kern w:val="0"/>
                <w:sz w:val="18"/>
                <w:szCs w:val="20"/>
              </w:rPr>
              <w:t xml:space="preserve">  </w:t>
            </w:r>
            <w:r w:rsidRPr="002728F1">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0C02FD8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260</w:t>
            </w:r>
          </w:p>
        </w:tc>
        <w:tc>
          <w:tcPr>
            <w:tcW w:w="826" w:type="dxa"/>
            <w:tcBorders>
              <w:left w:val="double" w:sz="4" w:space="0" w:color="auto"/>
            </w:tcBorders>
            <w:shd w:val="clear" w:color="auto" w:fill="auto"/>
            <w:vAlign w:val="center"/>
          </w:tcPr>
          <w:p w14:paraId="69C5793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31.9 </w:t>
            </w:r>
          </w:p>
        </w:tc>
        <w:tc>
          <w:tcPr>
            <w:tcW w:w="826" w:type="dxa"/>
            <w:shd w:val="clear" w:color="auto" w:fill="auto"/>
            <w:vAlign w:val="center"/>
          </w:tcPr>
          <w:p w14:paraId="57C803E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38.1 </w:t>
            </w:r>
          </w:p>
        </w:tc>
        <w:tc>
          <w:tcPr>
            <w:tcW w:w="825" w:type="dxa"/>
            <w:shd w:val="clear" w:color="auto" w:fill="auto"/>
            <w:vAlign w:val="center"/>
          </w:tcPr>
          <w:p w14:paraId="2F4A955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9.2 </w:t>
            </w:r>
          </w:p>
        </w:tc>
        <w:tc>
          <w:tcPr>
            <w:tcW w:w="826" w:type="dxa"/>
            <w:shd w:val="clear" w:color="auto" w:fill="auto"/>
            <w:vAlign w:val="center"/>
          </w:tcPr>
          <w:p w14:paraId="5B506EC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35.4 </w:t>
            </w:r>
          </w:p>
        </w:tc>
        <w:tc>
          <w:tcPr>
            <w:tcW w:w="825" w:type="dxa"/>
            <w:shd w:val="clear" w:color="auto" w:fill="auto"/>
            <w:vAlign w:val="center"/>
          </w:tcPr>
          <w:p w14:paraId="37B6439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34.2 </w:t>
            </w:r>
          </w:p>
        </w:tc>
        <w:tc>
          <w:tcPr>
            <w:tcW w:w="826" w:type="dxa"/>
            <w:shd w:val="clear" w:color="auto" w:fill="auto"/>
            <w:vAlign w:val="center"/>
          </w:tcPr>
          <w:p w14:paraId="664B273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37.3 </w:t>
            </w:r>
          </w:p>
        </w:tc>
        <w:tc>
          <w:tcPr>
            <w:tcW w:w="826" w:type="dxa"/>
            <w:shd w:val="clear" w:color="auto" w:fill="auto"/>
            <w:vAlign w:val="center"/>
          </w:tcPr>
          <w:p w14:paraId="6C2CF18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36.9 </w:t>
            </w:r>
          </w:p>
        </w:tc>
        <w:tc>
          <w:tcPr>
            <w:tcW w:w="825" w:type="dxa"/>
            <w:shd w:val="clear" w:color="auto" w:fill="auto"/>
            <w:vAlign w:val="center"/>
          </w:tcPr>
          <w:p w14:paraId="133B966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7.7 </w:t>
            </w:r>
          </w:p>
        </w:tc>
        <w:tc>
          <w:tcPr>
            <w:tcW w:w="826" w:type="dxa"/>
            <w:shd w:val="clear" w:color="auto" w:fill="auto"/>
            <w:vAlign w:val="center"/>
          </w:tcPr>
          <w:p w14:paraId="7004A6E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 </w:t>
            </w:r>
          </w:p>
        </w:tc>
        <w:tc>
          <w:tcPr>
            <w:tcW w:w="825" w:type="dxa"/>
            <w:shd w:val="clear" w:color="auto" w:fill="auto"/>
            <w:vAlign w:val="center"/>
          </w:tcPr>
          <w:p w14:paraId="7D84F24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1.2 </w:t>
            </w:r>
          </w:p>
        </w:tc>
      </w:tr>
      <w:tr w:rsidR="00EE13E4" w:rsidRPr="002728F1" w14:paraId="70CA38DC" w14:textId="77777777" w:rsidTr="00BC151E">
        <w:tc>
          <w:tcPr>
            <w:tcW w:w="1701" w:type="dxa"/>
            <w:shd w:val="clear" w:color="auto" w:fill="auto"/>
            <w:vAlign w:val="center"/>
          </w:tcPr>
          <w:p w14:paraId="4A4BE376"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いる</w:t>
            </w:r>
          </w:p>
        </w:tc>
        <w:tc>
          <w:tcPr>
            <w:tcW w:w="825" w:type="dxa"/>
            <w:tcBorders>
              <w:right w:val="double" w:sz="4" w:space="0" w:color="auto"/>
            </w:tcBorders>
            <w:shd w:val="clear" w:color="auto" w:fill="auto"/>
            <w:vAlign w:val="center"/>
          </w:tcPr>
          <w:p w14:paraId="5C61F96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82</w:t>
            </w:r>
          </w:p>
        </w:tc>
        <w:tc>
          <w:tcPr>
            <w:tcW w:w="826" w:type="dxa"/>
            <w:tcBorders>
              <w:left w:val="double" w:sz="4" w:space="0" w:color="auto"/>
            </w:tcBorders>
            <w:shd w:val="clear" w:color="auto" w:fill="auto"/>
            <w:vAlign w:val="center"/>
          </w:tcPr>
          <w:p w14:paraId="35AA1F4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36.6 </w:t>
            </w:r>
          </w:p>
        </w:tc>
        <w:tc>
          <w:tcPr>
            <w:tcW w:w="826" w:type="dxa"/>
            <w:shd w:val="clear" w:color="auto" w:fill="auto"/>
            <w:vAlign w:val="center"/>
          </w:tcPr>
          <w:p w14:paraId="5A7F342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58.5 </w:t>
            </w:r>
          </w:p>
        </w:tc>
        <w:tc>
          <w:tcPr>
            <w:tcW w:w="825" w:type="dxa"/>
            <w:shd w:val="clear" w:color="auto" w:fill="auto"/>
            <w:vAlign w:val="center"/>
          </w:tcPr>
          <w:p w14:paraId="5D01511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7.3 </w:t>
            </w:r>
          </w:p>
        </w:tc>
        <w:tc>
          <w:tcPr>
            <w:tcW w:w="826" w:type="dxa"/>
            <w:shd w:val="clear" w:color="auto" w:fill="auto"/>
            <w:vAlign w:val="center"/>
          </w:tcPr>
          <w:p w14:paraId="1691397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39.0 </w:t>
            </w:r>
          </w:p>
        </w:tc>
        <w:tc>
          <w:tcPr>
            <w:tcW w:w="825" w:type="dxa"/>
            <w:shd w:val="clear" w:color="auto" w:fill="auto"/>
            <w:vAlign w:val="center"/>
          </w:tcPr>
          <w:p w14:paraId="5C56A76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35.4 </w:t>
            </w:r>
          </w:p>
        </w:tc>
        <w:tc>
          <w:tcPr>
            <w:tcW w:w="826" w:type="dxa"/>
            <w:shd w:val="clear" w:color="auto" w:fill="auto"/>
            <w:vAlign w:val="center"/>
          </w:tcPr>
          <w:p w14:paraId="036203F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46.3 </w:t>
            </w:r>
          </w:p>
        </w:tc>
        <w:tc>
          <w:tcPr>
            <w:tcW w:w="826" w:type="dxa"/>
            <w:shd w:val="clear" w:color="auto" w:fill="auto"/>
            <w:vAlign w:val="center"/>
          </w:tcPr>
          <w:p w14:paraId="623E44B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40.2 </w:t>
            </w:r>
          </w:p>
        </w:tc>
        <w:tc>
          <w:tcPr>
            <w:tcW w:w="825" w:type="dxa"/>
            <w:shd w:val="clear" w:color="auto" w:fill="auto"/>
            <w:vAlign w:val="center"/>
          </w:tcPr>
          <w:p w14:paraId="09DEE63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3.7 </w:t>
            </w:r>
          </w:p>
        </w:tc>
        <w:tc>
          <w:tcPr>
            <w:tcW w:w="826" w:type="dxa"/>
            <w:shd w:val="clear" w:color="auto" w:fill="auto"/>
            <w:vAlign w:val="center"/>
          </w:tcPr>
          <w:p w14:paraId="4733901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3.7 </w:t>
            </w:r>
          </w:p>
        </w:tc>
        <w:tc>
          <w:tcPr>
            <w:tcW w:w="825" w:type="dxa"/>
            <w:shd w:val="clear" w:color="auto" w:fill="auto"/>
            <w:vAlign w:val="center"/>
          </w:tcPr>
          <w:p w14:paraId="202CC69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55279F4E" w14:textId="77777777" w:rsidTr="00BC151E">
        <w:tc>
          <w:tcPr>
            <w:tcW w:w="1701" w:type="dxa"/>
            <w:shd w:val="clear" w:color="auto" w:fill="auto"/>
            <w:vAlign w:val="center"/>
          </w:tcPr>
          <w:p w14:paraId="18F432C1"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いない</w:t>
            </w:r>
          </w:p>
        </w:tc>
        <w:tc>
          <w:tcPr>
            <w:tcW w:w="825" w:type="dxa"/>
            <w:tcBorders>
              <w:right w:val="double" w:sz="4" w:space="0" w:color="auto"/>
            </w:tcBorders>
            <w:shd w:val="clear" w:color="auto" w:fill="auto"/>
            <w:vAlign w:val="center"/>
          </w:tcPr>
          <w:p w14:paraId="6B4BE01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176</w:t>
            </w:r>
          </w:p>
        </w:tc>
        <w:tc>
          <w:tcPr>
            <w:tcW w:w="826" w:type="dxa"/>
            <w:tcBorders>
              <w:left w:val="double" w:sz="4" w:space="0" w:color="auto"/>
            </w:tcBorders>
            <w:shd w:val="clear" w:color="auto" w:fill="auto"/>
            <w:vAlign w:val="center"/>
          </w:tcPr>
          <w:p w14:paraId="58DFD0B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30.1 </w:t>
            </w:r>
          </w:p>
        </w:tc>
        <w:tc>
          <w:tcPr>
            <w:tcW w:w="826" w:type="dxa"/>
            <w:shd w:val="clear" w:color="auto" w:fill="auto"/>
            <w:vAlign w:val="center"/>
          </w:tcPr>
          <w:p w14:paraId="1D5766C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28.4 </w:t>
            </w:r>
          </w:p>
        </w:tc>
        <w:tc>
          <w:tcPr>
            <w:tcW w:w="825" w:type="dxa"/>
            <w:shd w:val="clear" w:color="auto" w:fill="auto"/>
            <w:vAlign w:val="center"/>
          </w:tcPr>
          <w:p w14:paraId="3D0EE01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10.2 </w:t>
            </w:r>
          </w:p>
        </w:tc>
        <w:tc>
          <w:tcPr>
            <w:tcW w:w="826" w:type="dxa"/>
            <w:shd w:val="clear" w:color="auto" w:fill="auto"/>
            <w:vAlign w:val="center"/>
          </w:tcPr>
          <w:p w14:paraId="7EB8DA7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34.1 </w:t>
            </w:r>
          </w:p>
        </w:tc>
        <w:tc>
          <w:tcPr>
            <w:tcW w:w="825" w:type="dxa"/>
            <w:shd w:val="clear" w:color="auto" w:fill="auto"/>
            <w:vAlign w:val="center"/>
          </w:tcPr>
          <w:p w14:paraId="14A1822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34.1 </w:t>
            </w:r>
          </w:p>
        </w:tc>
        <w:tc>
          <w:tcPr>
            <w:tcW w:w="826" w:type="dxa"/>
            <w:shd w:val="clear" w:color="auto" w:fill="auto"/>
            <w:vAlign w:val="center"/>
          </w:tcPr>
          <w:p w14:paraId="130A451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33.0 </w:t>
            </w:r>
          </w:p>
        </w:tc>
        <w:tc>
          <w:tcPr>
            <w:tcW w:w="826" w:type="dxa"/>
            <w:shd w:val="clear" w:color="auto" w:fill="auto"/>
            <w:vAlign w:val="center"/>
          </w:tcPr>
          <w:p w14:paraId="0C087A8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35.2 </w:t>
            </w:r>
          </w:p>
        </w:tc>
        <w:tc>
          <w:tcPr>
            <w:tcW w:w="825" w:type="dxa"/>
            <w:shd w:val="clear" w:color="auto" w:fill="auto"/>
            <w:vAlign w:val="center"/>
          </w:tcPr>
          <w:p w14:paraId="3C51C00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9.7 </w:t>
            </w:r>
          </w:p>
        </w:tc>
        <w:tc>
          <w:tcPr>
            <w:tcW w:w="826" w:type="dxa"/>
            <w:shd w:val="clear" w:color="auto" w:fill="auto"/>
            <w:vAlign w:val="center"/>
          </w:tcPr>
          <w:p w14:paraId="274163E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0.6 </w:t>
            </w:r>
          </w:p>
        </w:tc>
        <w:tc>
          <w:tcPr>
            <w:tcW w:w="825" w:type="dxa"/>
            <w:shd w:val="clear" w:color="auto" w:fill="auto"/>
            <w:vAlign w:val="center"/>
          </w:tcPr>
          <w:p w14:paraId="12A1683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1.1 </w:t>
            </w:r>
          </w:p>
        </w:tc>
      </w:tr>
    </w:tbl>
    <w:p w14:paraId="6C175C4F" w14:textId="77777777" w:rsidR="00EE13E4" w:rsidRDefault="00EE13E4" w:rsidP="00EE13E4"/>
    <w:p w14:paraId="573D2EE5" w14:textId="77777777" w:rsidR="00EE13E4" w:rsidRDefault="00EE13E4" w:rsidP="00EE13E4">
      <w:pPr>
        <w:widowControl/>
        <w:jc w:val="left"/>
      </w:pPr>
      <w:r>
        <w:br w:type="page"/>
      </w:r>
    </w:p>
    <w:p w14:paraId="613CEC1E" w14:textId="77777777" w:rsidR="00EE13E4" w:rsidRPr="00EE13E4" w:rsidRDefault="00EE13E4" w:rsidP="00EE13E4">
      <w:pPr>
        <w:pStyle w:val="3"/>
        <w:snapToGrid w:val="0"/>
        <w:ind w:leftChars="100" w:left="210"/>
        <w:rPr>
          <w:rFonts w:hAnsi="BIZ UDゴシック" w:cs="Times New Roman"/>
          <w:sz w:val="28"/>
          <w:szCs w:val="24"/>
        </w:rPr>
      </w:pPr>
      <w:bookmarkStart w:id="63" w:name="_Toc178273497"/>
      <w:r w:rsidRPr="00EE13E4">
        <w:rPr>
          <w:rFonts w:hAnsi="BIZ UDゴシック" w:cs="Times New Roman" w:hint="eastAsia"/>
          <w:sz w:val="28"/>
          <w:szCs w:val="24"/>
        </w:rPr>
        <w:lastRenderedPageBreak/>
        <w:t>（５）出産・子育てについて</w:t>
      </w:r>
      <w:bookmarkEnd w:id="63"/>
    </w:p>
    <w:p w14:paraId="793B2E6F" w14:textId="720DB9D6" w:rsidR="00EE13E4" w:rsidRDefault="00EE13E4" w:rsidP="00EE13E4">
      <w:pPr>
        <w:pStyle w:val="ac"/>
      </w:pPr>
      <w:r>
        <w:rPr>
          <w:rFonts w:hint="eastAsia"/>
        </w:rPr>
        <w:t>問</w:t>
      </w:r>
      <w:r>
        <w:t>22　あなたには、現在、子どもがいますか。</w:t>
      </w:r>
    </w:p>
    <w:p w14:paraId="6E715BF9" w14:textId="77777777" w:rsidR="00EE13E4" w:rsidRDefault="00EE13E4" w:rsidP="00EE13E4">
      <w:pPr>
        <w:pStyle w:val="ab"/>
        <w:ind w:right="4649"/>
      </w:pPr>
      <w:r w:rsidRPr="002728F1">
        <w:rPr>
          <w:noProof/>
        </w:rPr>
        <w:drawing>
          <wp:anchor distT="0" distB="0" distL="114300" distR="114300" simplePos="0" relativeHeight="252063744" behindDoc="0" locked="0" layoutInCell="1" allowOverlap="1" wp14:anchorId="202BCF2D" wp14:editId="4BB7A809">
            <wp:simplePos x="0" y="0"/>
            <wp:positionH relativeFrom="column">
              <wp:posOffset>3239770</wp:posOffset>
            </wp:positionH>
            <wp:positionV relativeFrom="paragraph">
              <wp:posOffset>-35560</wp:posOffset>
            </wp:positionV>
            <wp:extent cx="3360420" cy="1539240"/>
            <wp:effectExtent l="0" t="0" r="0" b="0"/>
            <wp:wrapNone/>
            <wp:docPr id="618867892"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「いる」の割合が</w:t>
      </w:r>
      <w:r>
        <w:t>31.9％、「いない」の割合が67.3％となっています。</w:t>
      </w:r>
    </w:p>
    <w:p w14:paraId="0DE23ED8" w14:textId="77777777" w:rsidR="00EE13E4" w:rsidRDefault="00EE13E4" w:rsidP="00EE13E4"/>
    <w:p w14:paraId="3B91A0C9" w14:textId="77777777" w:rsidR="00EE13E4" w:rsidRDefault="00EE13E4" w:rsidP="00EE13E4"/>
    <w:p w14:paraId="5CD22153" w14:textId="77777777" w:rsidR="00EE13E4" w:rsidRDefault="00EE13E4" w:rsidP="00EE13E4"/>
    <w:p w14:paraId="045552FC" w14:textId="77777777" w:rsidR="00EE13E4" w:rsidRDefault="00EE13E4" w:rsidP="00EE13E4"/>
    <w:p w14:paraId="585D3B41" w14:textId="77777777" w:rsidR="00EE13E4" w:rsidRDefault="00EE13E4" w:rsidP="00EE13E4">
      <w:pPr>
        <w:widowControl/>
        <w:jc w:val="left"/>
      </w:pPr>
    </w:p>
    <w:p w14:paraId="0BB6FED0" w14:textId="77777777" w:rsidR="00EE13E4" w:rsidRDefault="00EE13E4" w:rsidP="00EE13E4">
      <w:pPr>
        <w:pStyle w:val="ac"/>
      </w:pPr>
      <w:r>
        <w:rPr>
          <w:rFonts w:hint="eastAsia"/>
        </w:rPr>
        <w:t>問</w:t>
      </w:r>
      <w:r>
        <w:t>23　【問22で「２いない」を選んだ方】</w:t>
      </w:r>
      <w:r>
        <w:br/>
      </w:r>
      <w:r>
        <w:rPr>
          <w:rFonts w:hint="eastAsia"/>
        </w:rPr>
        <w:t>あなたは、いつかは子どもを持ちたいと思いますか。</w:t>
      </w:r>
    </w:p>
    <w:p w14:paraId="065A2F02" w14:textId="77777777" w:rsidR="00EE13E4" w:rsidRDefault="00EE13E4" w:rsidP="00EE13E4">
      <w:pPr>
        <w:pStyle w:val="ab"/>
        <w:ind w:right="4649"/>
      </w:pPr>
      <w:r w:rsidRPr="002728F1">
        <w:rPr>
          <w:noProof/>
        </w:rPr>
        <w:drawing>
          <wp:anchor distT="0" distB="0" distL="114300" distR="114300" simplePos="0" relativeHeight="252064768" behindDoc="0" locked="0" layoutInCell="1" allowOverlap="1" wp14:anchorId="5FB642C9" wp14:editId="6E2D158C">
            <wp:simplePos x="0" y="0"/>
            <wp:positionH relativeFrom="column">
              <wp:posOffset>3239770</wp:posOffset>
            </wp:positionH>
            <wp:positionV relativeFrom="paragraph">
              <wp:posOffset>-35560</wp:posOffset>
            </wp:positionV>
            <wp:extent cx="3360420" cy="1539240"/>
            <wp:effectExtent l="0" t="0" r="0" b="0"/>
            <wp:wrapNone/>
            <wp:docPr id="1938017787"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「はい」の割合が</w:t>
      </w:r>
      <w:r>
        <w:t>77.7％、「いいえ」の割合が21.1％となっています。</w:t>
      </w:r>
    </w:p>
    <w:p w14:paraId="4CCA111B" w14:textId="77777777" w:rsidR="00EE13E4" w:rsidRDefault="00EE13E4" w:rsidP="00EE13E4"/>
    <w:p w14:paraId="7EFF072E" w14:textId="77777777" w:rsidR="00EE13E4" w:rsidRDefault="00EE13E4" w:rsidP="00EE13E4"/>
    <w:p w14:paraId="18C36FC4" w14:textId="77777777" w:rsidR="00EE13E4" w:rsidRDefault="00EE13E4" w:rsidP="00EE13E4"/>
    <w:p w14:paraId="1CA37604" w14:textId="77777777" w:rsidR="00EE13E4" w:rsidRDefault="00EE13E4" w:rsidP="00EE13E4"/>
    <w:p w14:paraId="45F339B1" w14:textId="77777777" w:rsidR="00EE13E4" w:rsidRDefault="00EE13E4" w:rsidP="00EE13E4"/>
    <w:p w14:paraId="1EF904A8" w14:textId="77777777" w:rsidR="00EE13E4" w:rsidRDefault="00EE13E4" w:rsidP="00EE13E4">
      <w:pPr>
        <w:widowControl/>
        <w:jc w:val="left"/>
      </w:pPr>
    </w:p>
    <w:p w14:paraId="52347433" w14:textId="77777777" w:rsidR="00EE13E4" w:rsidRDefault="00EE13E4" w:rsidP="00EE13E4">
      <w:pPr>
        <w:pStyle w:val="ac"/>
      </w:pPr>
      <w:r>
        <w:rPr>
          <w:rFonts w:hint="eastAsia"/>
        </w:rPr>
        <w:t>問</w:t>
      </w:r>
      <w:r>
        <w:t>23－１　【問23で「はい」を選んだ方】</w:t>
      </w:r>
      <w:r>
        <w:br/>
      </w:r>
      <w:r>
        <w:rPr>
          <w:rFonts w:hint="eastAsia"/>
        </w:rPr>
        <w:t>子どもを持ちたい理由として該当するものを全て選んでください。</w:t>
      </w:r>
    </w:p>
    <w:p w14:paraId="415ABA32" w14:textId="77777777" w:rsidR="00EE13E4" w:rsidRDefault="00EE13E4" w:rsidP="00EE13E4">
      <w:pPr>
        <w:pStyle w:val="ab"/>
        <w:ind w:right="4649"/>
      </w:pPr>
      <w:r w:rsidRPr="002728F1">
        <w:rPr>
          <w:noProof/>
        </w:rPr>
        <w:drawing>
          <wp:anchor distT="0" distB="0" distL="114300" distR="114300" simplePos="0" relativeHeight="252065792" behindDoc="0" locked="0" layoutInCell="1" allowOverlap="1" wp14:anchorId="52A097B7" wp14:editId="75E92B0F">
            <wp:simplePos x="0" y="0"/>
            <wp:positionH relativeFrom="column">
              <wp:posOffset>3239770</wp:posOffset>
            </wp:positionH>
            <wp:positionV relativeFrom="paragraph">
              <wp:posOffset>-35560</wp:posOffset>
            </wp:positionV>
            <wp:extent cx="3360420" cy="3672840"/>
            <wp:effectExtent l="0" t="0" r="0" b="0"/>
            <wp:wrapNone/>
            <wp:docPr id="1123122713"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60420" cy="367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「子どもがいると生活が楽しくなるから」の割合が</w:t>
      </w:r>
      <w:r>
        <w:t>77.9％と最も高く、次いで「好きな人の子どもを持ちたいから」の割合が45.6％、「子どもは将来の社会の支えとなるから」の割合が22.1％となっています。</w:t>
      </w:r>
    </w:p>
    <w:p w14:paraId="50A5D8B2" w14:textId="77777777" w:rsidR="00EE13E4" w:rsidRDefault="00EE13E4" w:rsidP="00EE13E4"/>
    <w:p w14:paraId="0576F7EA" w14:textId="77777777" w:rsidR="00EE13E4" w:rsidRDefault="00EE13E4" w:rsidP="00EE13E4"/>
    <w:p w14:paraId="401177EB" w14:textId="77777777" w:rsidR="00EE13E4" w:rsidRDefault="00EE13E4" w:rsidP="00EE13E4"/>
    <w:p w14:paraId="793236C7" w14:textId="77777777" w:rsidR="00EE13E4" w:rsidRDefault="00EE13E4" w:rsidP="00EE13E4"/>
    <w:p w14:paraId="166C6A47" w14:textId="77777777" w:rsidR="00EE13E4" w:rsidRDefault="00EE13E4" w:rsidP="00EE13E4"/>
    <w:p w14:paraId="5835F48B" w14:textId="77777777" w:rsidR="00EE13E4" w:rsidRDefault="00EE13E4" w:rsidP="00EE13E4"/>
    <w:p w14:paraId="28F34EAA" w14:textId="77777777" w:rsidR="00EE13E4" w:rsidRDefault="00EE13E4" w:rsidP="00EE13E4"/>
    <w:p w14:paraId="191DA541" w14:textId="77777777" w:rsidR="00EE13E4" w:rsidRDefault="00EE13E4" w:rsidP="00EE13E4"/>
    <w:p w14:paraId="21596BC2" w14:textId="77777777" w:rsidR="00EE13E4" w:rsidRDefault="00EE13E4" w:rsidP="00EE13E4"/>
    <w:p w14:paraId="7E87AD57" w14:textId="77777777" w:rsidR="00EE13E4" w:rsidRDefault="00EE13E4" w:rsidP="00EE13E4">
      <w:pPr>
        <w:widowControl/>
        <w:jc w:val="left"/>
      </w:pPr>
      <w:r>
        <w:br w:type="page"/>
      </w:r>
    </w:p>
    <w:p w14:paraId="3611E7D4" w14:textId="77777777" w:rsidR="00EE13E4" w:rsidRDefault="00EE13E4" w:rsidP="00EE13E4">
      <w:pPr>
        <w:pStyle w:val="ac"/>
      </w:pPr>
      <w:r>
        <w:rPr>
          <w:rFonts w:hint="eastAsia"/>
        </w:rPr>
        <w:lastRenderedPageBreak/>
        <w:t>問</w:t>
      </w:r>
      <w:r>
        <w:t>23－２　【問23で「はい」を選んだ方】</w:t>
      </w:r>
      <w:r>
        <w:br/>
      </w:r>
      <w:r>
        <w:rPr>
          <w:rFonts w:hint="eastAsia"/>
        </w:rPr>
        <w:t>あなたは、子どもが生まれた後、働く（働き続ける）考えがありますか。</w:t>
      </w:r>
    </w:p>
    <w:p w14:paraId="67F7885B" w14:textId="77777777" w:rsidR="00EE13E4" w:rsidRDefault="00EE13E4" w:rsidP="00EE13E4">
      <w:pPr>
        <w:pStyle w:val="ab"/>
        <w:ind w:right="4649"/>
      </w:pPr>
      <w:r w:rsidRPr="002728F1">
        <w:rPr>
          <w:noProof/>
        </w:rPr>
        <w:drawing>
          <wp:anchor distT="0" distB="0" distL="114300" distR="114300" simplePos="0" relativeHeight="252066816" behindDoc="0" locked="0" layoutInCell="1" allowOverlap="1" wp14:anchorId="0D25C7A7" wp14:editId="7D69060A">
            <wp:simplePos x="0" y="0"/>
            <wp:positionH relativeFrom="column">
              <wp:posOffset>3239770</wp:posOffset>
            </wp:positionH>
            <wp:positionV relativeFrom="paragraph">
              <wp:posOffset>-35560</wp:posOffset>
            </wp:positionV>
            <wp:extent cx="3360420" cy="1539240"/>
            <wp:effectExtent l="0" t="0" r="0" b="0"/>
            <wp:wrapNone/>
            <wp:docPr id="1418428022"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3360420" cy="1539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「はい」の割合が</w:t>
      </w:r>
      <w:r>
        <w:t>95.6％、「いいえ」の割合が3.7％となっています。</w:t>
      </w:r>
    </w:p>
    <w:p w14:paraId="1E36EAD2" w14:textId="77777777" w:rsidR="00EE13E4" w:rsidRDefault="00EE13E4" w:rsidP="00EE13E4"/>
    <w:p w14:paraId="3BDB3303" w14:textId="77777777" w:rsidR="00EE13E4" w:rsidRDefault="00EE13E4" w:rsidP="00EE13E4"/>
    <w:p w14:paraId="6340C0D2" w14:textId="77777777" w:rsidR="00EE13E4" w:rsidRDefault="00EE13E4" w:rsidP="00EE13E4"/>
    <w:p w14:paraId="4632241C" w14:textId="77777777" w:rsidR="00EE13E4" w:rsidRDefault="00EE13E4" w:rsidP="00EE13E4"/>
    <w:p w14:paraId="0CA02EA0" w14:textId="77777777" w:rsidR="00EE13E4" w:rsidRDefault="00EE13E4" w:rsidP="00EE13E4">
      <w:pPr>
        <w:widowControl/>
        <w:jc w:val="left"/>
      </w:pPr>
    </w:p>
    <w:p w14:paraId="78296B8A" w14:textId="77777777" w:rsidR="00EE13E4" w:rsidRPr="007156D7" w:rsidRDefault="00EE13E4" w:rsidP="00EE13E4">
      <w:pPr>
        <w:pStyle w:val="ac"/>
        <w:rPr>
          <w:spacing w:val="-6"/>
        </w:rPr>
      </w:pPr>
      <w:r>
        <w:rPr>
          <w:rFonts w:hint="eastAsia"/>
        </w:rPr>
        <w:t>問</w:t>
      </w:r>
      <w:r>
        <w:t>24　【問23で「いいえ」を選んだ方】</w:t>
      </w:r>
      <w:r>
        <w:br/>
      </w:r>
      <w:r w:rsidRPr="007156D7">
        <w:rPr>
          <w:rFonts w:hint="eastAsia"/>
          <w:spacing w:val="-6"/>
        </w:rPr>
        <w:t>あなたが子どもを持ちたいと思わない理由として該当するものを全て選んでください。</w:t>
      </w:r>
    </w:p>
    <w:p w14:paraId="680F8EE8" w14:textId="77777777" w:rsidR="00EE13E4" w:rsidRDefault="00EE13E4" w:rsidP="00EE13E4">
      <w:pPr>
        <w:pStyle w:val="ab"/>
        <w:ind w:right="4649"/>
      </w:pPr>
      <w:r w:rsidRPr="002728F1">
        <w:rPr>
          <w:noProof/>
        </w:rPr>
        <w:drawing>
          <wp:anchor distT="0" distB="0" distL="114300" distR="114300" simplePos="0" relativeHeight="252067840" behindDoc="0" locked="0" layoutInCell="1" allowOverlap="1" wp14:anchorId="4119AC90" wp14:editId="10FDDEC4">
            <wp:simplePos x="0" y="0"/>
            <wp:positionH relativeFrom="column">
              <wp:posOffset>3239770</wp:posOffset>
            </wp:positionH>
            <wp:positionV relativeFrom="paragraph">
              <wp:posOffset>-35560</wp:posOffset>
            </wp:positionV>
            <wp:extent cx="3360420" cy="3368040"/>
            <wp:effectExtent l="0" t="0" r="0" b="0"/>
            <wp:wrapNone/>
            <wp:docPr id="66011500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360420" cy="3368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「子育てに対する不安」の割合が</w:t>
      </w:r>
      <w:r>
        <w:t>54.1％と最も高く、次いで「経済的な不安」、「自分の時間の充実」の割合が40.5％となっています。</w:t>
      </w:r>
    </w:p>
    <w:p w14:paraId="37EA4B33" w14:textId="77777777" w:rsidR="00EE13E4" w:rsidRDefault="00EE13E4" w:rsidP="00EE13E4"/>
    <w:p w14:paraId="3253B31A" w14:textId="77777777" w:rsidR="00EE13E4" w:rsidRDefault="00EE13E4" w:rsidP="00EE13E4"/>
    <w:p w14:paraId="500AC28A" w14:textId="77777777" w:rsidR="00EE13E4" w:rsidRDefault="00EE13E4" w:rsidP="00EE13E4"/>
    <w:p w14:paraId="47D5F6A8" w14:textId="77777777" w:rsidR="00EE13E4" w:rsidRDefault="00EE13E4" w:rsidP="00EE13E4"/>
    <w:p w14:paraId="766472A7" w14:textId="77777777" w:rsidR="00EE13E4" w:rsidRDefault="00EE13E4" w:rsidP="00EE13E4"/>
    <w:p w14:paraId="068F78E4" w14:textId="77777777" w:rsidR="00EE13E4" w:rsidRDefault="00EE13E4" w:rsidP="00EE13E4"/>
    <w:p w14:paraId="491D7EFF" w14:textId="77777777" w:rsidR="00EE13E4" w:rsidRDefault="00EE13E4" w:rsidP="00EE13E4"/>
    <w:p w14:paraId="0B9DD102" w14:textId="77777777" w:rsidR="00EE13E4" w:rsidRDefault="00EE13E4" w:rsidP="00EE13E4"/>
    <w:p w14:paraId="4068016F" w14:textId="77777777" w:rsidR="00EE13E4" w:rsidRDefault="00EE13E4" w:rsidP="00EE13E4"/>
    <w:p w14:paraId="710BD2A4" w14:textId="77777777" w:rsidR="00EE13E4" w:rsidRDefault="00EE13E4" w:rsidP="00EE13E4"/>
    <w:p w14:paraId="6D9CDD2E" w14:textId="77777777" w:rsidR="00EE13E4" w:rsidRDefault="00EE13E4" w:rsidP="00EE13E4"/>
    <w:p w14:paraId="35DE1470" w14:textId="77777777" w:rsidR="00EE13E4" w:rsidRDefault="00EE13E4" w:rsidP="00EE13E4"/>
    <w:p w14:paraId="17721481" w14:textId="77777777" w:rsidR="00EE13E4" w:rsidRDefault="00EE13E4" w:rsidP="00EE13E4">
      <w:pPr>
        <w:widowControl/>
        <w:jc w:val="left"/>
      </w:pPr>
      <w:r>
        <w:br w:type="page"/>
      </w:r>
    </w:p>
    <w:p w14:paraId="0E895A0E" w14:textId="77777777" w:rsidR="00EE13E4" w:rsidRDefault="00EE13E4" w:rsidP="00EE13E4">
      <w:pPr>
        <w:pStyle w:val="ac"/>
      </w:pPr>
      <w:r>
        <w:rPr>
          <w:rFonts w:hint="eastAsia"/>
        </w:rPr>
        <w:lastRenderedPageBreak/>
        <w:t>問</w:t>
      </w:r>
      <w:r>
        <w:t>25　子どもを出産し、育てていくためには、今後更にどんな取り組みが必要だと思われますか。</w:t>
      </w:r>
      <w:r>
        <w:rPr>
          <w:rFonts w:hint="eastAsia"/>
        </w:rPr>
        <w:t>最も該当するものを３つまで選んでください。</w:t>
      </w:r>
    </w:p>
    <w:p w14:paraId="46507F9C" w14:textId="77777777" w:rsidR="00EE13E4" w:rsidRDefault="00EE13E4" w:rsidP="00EE13E4">
      <w:pPr>
        <w:pStyle w:val="ab"/>
        <w:ind w:right="4649"/>
      </w:pPr>
      <w:r w:rsidRPr="002728F1">
        <w:rPr>
          <w:noProof/>
        </w:rPr>
        <w:drawing>
          <wp:anchor distT="0" distB="0" distL="114300" distR="114300" simplePos="0" relativeHeight="252068864" behindDoc="0" locked="0" layoutInCell="1" allowOverlap="1" wp14:anchorId="7657BF7F" wp14:editId="1F5A511E">
            <wp:simplePos x="0" y="0"/>
            <wp:positionH relativeFrom="column">
              <wp:posOffset>3239770</wp:posOffset>
            </wp:positionH>
            <wp:positionV relativeFrom="paragraph">
              <wp:posOffset>-35560</wp:posOffset>
            </wp:positionV>
            <wp:extent cx="3360420" cy="6339840"/>
            <wp:effectExtent l="0" t="0" r="0" b="0"/>
            <wp:wrapNone/>
            <wp:docPr id="57476350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3360420" cy="6339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「妊娠や出産に伴う医療費の補助」の割合が</w:t>
      </w:r>
      <w:r>
        <w:t>61.5％と最も高く、次いで「仕事と家庭の両立ができる職場環境（育児休業・短時間勤務など）」の割合が30.4％、「未満児（０～２歳児）保育の充実」の割合が29.2％となっています。</w:t>
      </w:r>
    </w:p>
    <w:p w14:paraId="193C6A2D" w14:textId="77777777" w:rsidR="00EE13E4" w:rsidRDefault="00EE13E4" w:rsidP="00EE13E4"/>
    <w:p w14:paraId="3DC20668" w14:textId="77777777" w:rsidR="00EE13E4" w:rsidRDefault="00EE13E4" w:rsidP="00EE13E4"/>
    <w:p w14:paraId="577C9740" w14:textId="77777777" w:rsidR="00EE13E4" w:rsidRDefault="00EE13E4" w:rsidP="00EE13E4"/>
    <w:p w14:paraId="61C3596D" w14:textId="77777777" w:rsidR="00EE13E4" w:rsidRDefault="00EE13E4" w:rsidP="00EE13E4"/>
    <w:p w14:paraId="1E4A8902" w14:textId="77777777" w:rsidR="00EE13E4" w:rsidRDefault="00EE13E4" w:rsidP="00EE13E4"/>
    <w:p w14:paraId="2C76E679" w14:textId="77777777" w:rsidR="00EE13E4" w:rsidRDefault="00EE13E4" w:rsidP="00EE13E4"/>
    <w:p w14:paraId="68747424" w14:textId="77777777" w:rsidR="00EE13E4" w:rsidRDefault="00EE13E4" w:rsidP="00EE13E4"/>
    <w:p w14:paraId="56986E28" w14:textId="77777777" w:rsidR="00EE13E4" w:rsidRDefault="00EE13E4" w:rsidP="00EE13E4"/>
    <w:p w14:paraId="30C6CFA5" w14:textId="77777777" w:rsidR="00EE13E4" w:rsidRDefault="00EE13E4" w:rsidP="00EE13E4"/>
    <w:p w14:paraId="5618C1FC" w14:textId="77777777" w:rsidR="00EE13E4" w:rsidRDefault="00EE13E4" w:rsidP="00EE13E4"/>
    <w:p w14:paraId="0ED6C09C" w14:textId="77777777" w:rsidR="00EE13E4" w:rsidRDefault="00EE13E4" w:rsidP="00EE13E4"/>
    <w:p w14:paraId="5FA7CEE7" w14:textId="77777777" w:rsidR="00EE13E4" w:rsidRDefault="00EE13E4" w:rsidP="00EE13E4"/>
    <w:p w14:paraId="43B95088" w14:textId="77777777" w:rsidR="00EE13E4" w:rsidRDefault="00EE13E4" w:rsidP="00EE13E4"/>
    <w:p w14:paraId="3753385D" w14:textId="77777777" w:rsidR="00EE13E4" w:rsidRDefault="00EE13E4" w:rsidP="00EE13E4"/>
    <w:p w14:paraId="0EA62227" w14:textId="77777777" w:rsidR="00EE13E4" w:rsidRDefault="00EE13E4" w:rsidP="00EE13E4"/>
    <w:p w14:paraId="1678E7E5" w14:textId="77777777" w:rsidR="00EE13E4" w:rsidRDefault="00EE13E4" w:rsidP="00EE13E4"/>
    <w:p w14:paraId="3764F8BC" w14:textId="77777777" w:rsidR="00EE13E4" w:rsidRDefault="00EE13E4" w:rsidP="00EE13E4"/>
    <w:p w14:paraId="37A71525" w14:textId="77777777" w:rsidR="00EE13E4" w:rsidRDefault="00EE13E4" w:rsidP="00EE13E4"/>
    <w:p w14:paraId="1FE305E8" w14:textId="77777777" w:rsidR="00EE13E4" w:rsidRDefault="00EE13E4" w:rsidP="00EE13E4"/>
    <w:p w14:paraId="63666A79" w14:textId="77777777" w:rsidR="00EE13E4" w:rsidRDefault="00EE13E4" w:rsidP="00EE13E4"/>
    <w:p w14:paraId="6B0F91F3" w14:textId="77777777" w:rsidR="00EE13E4" w:rsidRDefault="00EE13E4" w:rsidP="00EE13E4"/>
    <w:p w14:paraId="4F5F09FE" w14:textId="77777777" w:rsidR="00EE13E4" w:rsidRDefault="00EE13E4" w:rsidP="00EE13E4"/>
    <w:p w14:paraId="0C0F32B6" w14:textId="77777777" w:rsidR="00EE13E4" w:rsidRDefault="00EE13E4" w:rsidP="00EE13E4">
      <w:pPr>
        <w:widowControl/>
        <w:jc w:val="left"/>
      </w:pPr>
      <w:r>
        <w:br w:type="page"/>
      </w:r>
    </w:p>
    <w:p w14:paraId="3E193700" w14:textId="77777777" w:rsidR="00EE13E4" w:rsidRDefault="00EE13E4" w:rsidP="00EE13E4"/>
    <w:p w14:paraId="685FCE65" w14:textId="77777777" w:rsidR="00EE13E4" w:rsidRDefault="00EE13E4" w:rsidP="00EE13E4">
      <w:pPr>
        <w:pStyle w:val="aff"/>
      </w:pPr>
      <w:r>
        <w:rPr>
          <w:rFonts w:hint="eastAsia"/>
        </w:rPr>
        <w:t>【</w:t>
      </w:r>
      <w:r w:rsidRPr="009856B2">
        <w:rPr>
          <w:rFonts w:hint="eastAsia"/>
        </w:rPr>
        <w:t>お子さんの有無別</w:t>
      </w:r>
      <w:r>
        <w:rPr>
          <w:rFonts w:hint="eastAsia"/>
        </w:rPr>
        <w:t>】</w:t>
      </w:r>
    </w:p>
    <w:p w14:paraId="3E7DD8E6" w14:textId="77777777" w:rsidR="00EE13E4" w:rsidRDefault="00EE13E4" w:rsidP="00EE13E4">
      <w:pPr>
        <w:pStyle w:val="ab"/>
      </w:pPr>
      <w:r w:rsidRPr="009856B2">
        <w:rPr>
          <w:rFonts w:hint="eastAsia"/>
        </w:rPr>
        <w:t>お子さんの有無別</w:t>
      </w:r>
      <w:r>
        <w:rPr>
          <w:rFonts w:hint="eastAsia"/>
        </w:rPr>
        <w:t>にみると、いるで「仕事と家庭の両立ができる職場環境（育児休業・短時間勤務など）」の割合が高くなっています。</w:t>
      </w:r>
    </w:p>
    <w:p w14:paraId="7CF6D215" w14:textId="77777777" w:rsidR="00EE13E4" w:rsidRDefault="00EE13E4" w:rsidP="00EE13E4">
      <w:pPr>
        <w:pStyle w:val="af6"/>
      </w:pPr>
      <w:r>
        <w:rPr>
          <w:rFonts w:hint="eastAsia"/>
        </w:rPr>
        <w:t>単位：％</w:t>
      </w:r>
    </w:p>
    <w:tbl>
      <w:tblPr>
        <w:tblW w:w="9234"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26"/>
        <w:gridCol w:w="1026"/>
        <w:gridCol w:w="1026"/>
        <w:gridCol w:w="1026"/>
        <w:gridCol w:w="1026"/>
        <w:gridCol w:w="1026"/>
        <w:gridCol w:w="1026"/>
        <w:gridCol w:w="1026"/>
        <w:gridCol w:w="1026"/>
      </w:tblGrid>
      <w:tr w:rsidR="00EE13E4" w:rsidRPr="002728F1" w14:paraId="19FCE493" w14:textId="77777777" w:rsidTr="00BC151E">
        <w:trPr>
          <w:cantSplit/>
          <w:trHeight w:val="2377"/>
        </w:trPr>
        <w:tc>
          <w:tcPr>
            <w:tcW w:w="1026" w:type="dxa"/>
            <w:shd w:val="clear" w:color="auto" w:fill="auto"/>
            <w:vAlign w:val="center"/>
          </w:tcPr>
          <w:p w14:paraId="23E66A5D" w14:textId="77777777" w:rsidR="00EE13E4" w:rsidRPr="002728F1" w:rsidRDefault="00EE13E4" w:rsidP="00BC151E">
            <w:pPr>
              <w:spacing w:line="220" w:lineRule="exact"/>
              <w:ind w:left="57" w:right="57"/>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区分</w:t>
            </w:r>
          </w:p>
        </w:tc>
        <w:tc>
          <w:tcPr>
            <w:tcW w:w="1026" w:type="dxa"/>
            <w:tcBorders>
              <w:right w:val="double" w:sz="4" w:space="0" w:color="auto"/>
            </w:tcBorders>
            <w:shd w:val="clear" w:color="auto" w:fill="auto"/>
            <w:textDirection w:val="tbRlV"/>
            <w:vAlign w:val="center"/>
          </w:tcPr>
          <w:p w14:paraId="598B39A4"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回答者数（件）</w:t>
            </w:r>
          </w:p>
        </w:tc>
        <w:tc>
          <w:tcPr>
            <w:tcW w:w="1026" w:type="dxa"/>
            <w:tcBorders>
              <w:left w:val="double" w:sz="4" w:space="0" w:color="auto"/>
            </w:tcBorders>
            <w:shd w:val="clear" w:color="auto" w:fill="auto"/>
            <w:textDirection w:val="tbRlV"/>
            <w:vAlign w:val="center"/>
          </w:tcPr>
          <w:p w14:paraId="4D2F29D6"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妊娠や出産に伴う医療費の補助</w:t>
            </w:r>
          </w:p>
        </w:tc>
        <w:tc>
          <w:tcPr>
            <w:tcW w:w="1026" w:type="dxa"/>
            <w:shd w:val="clear" w:color="auto" w:fill="auto"/>
            <w:textDirection w:val="tbRlV"/>
            <w:vAlign w:val="center"/>
          </w:tcPr>
          <w:p w14:paraId="2564C7BE"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不妊治療に関する医療費の補助</w:t>
            </w:r>
          </w:p>
        </w:tc>
        <w:tc>
          <w:tcPr>
            <w:tcW w:w="1026" w:type="dxa"/>
            <w:shd w:val="clear" w:color="auto" w:fill="auto"/>
            <w:textDirection w:val="tbRlV"/>
            <w:vAlign w:val="center"/>
          </w:tcPr>
          <w:p w14:paraId="264F8510"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未満児（０～２歳児）保育の充実</w:t>
            </w:r>
          </w:p>
        </w:tc>
        <w:tc>
          <w:tcPr>
            <w:tcW w:w="1026" w:type="dxa"/>
            <w:shd w:val="clear" w:color="auto" w:fill="auto"/>
            <w:textDirection w:val="tbRlV"/>
            <w:vAlign w:val="center"/>
          </w:tcPr>
          <w:p w14:paraId="53B083C3"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こども園などの預け先の施設の充実（設備の更新など）</w:t>
            </w:r>
          </w:p>
        </w:tc>
        <w:tc>
          <w:tcPr>
            <w:tcW w:w="1026" w:type="dxa"/>
            <w:shd w:val="clear" w:color="auto" w:fill="auto"/>
            <w:textDirection w:val="tbRlV"/>
            <w:vAlign w:val="center"/>
          </w:tcPr>
          <w:p w14:paraId="35BBBE96"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夜間・休日保育の実施</w:t>
            </w:r>
          </w:p>
        </w:tc>
        <w:tc>
          <w:tcPr>
            <w:tcW w:w="1026" w:type="dxa"/>
            <w:shd w:val="clear" w:color="auto" w:fill="auto"/>
            <w:textDirection w:val="tbRlV"/>
            <w:vAlign w:val="center"/>
          </w:tcPr>
          <w:p w14:paraId="7E8B45CC"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保育料など子育てに要する費用の負担軽減</w:t>
            </w:r>
          </w:p>
        </w:tc>
        <w:tc>
          <w:tcPr>
            <w:tcW w:w="1026" w:type="dxa"/>
            <w:shd w:val="clear" w:color="auto" w:fill="auto"/>
            <w:textDirection w:val="tbRlV"/>
            <w:vAlign w:val="center"/>
          </w:tcPr>
          <w:p w14:paraId="4001A3FD"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配偶者（パートナー）の家事・子育てへの協力</w:t>
            </w:r>
          </w:p>
        </w:tc>
      </w:tr>
      <w:tr w:rsidR="00EE13E4" w:rsidRPr="002728F1" w14:paraId="760B79EA" w14:textId="77777777" w:rsidTr="00BC151E">
        <w:tc>
          <w:tcPr>
            <w:tcW w:w="1026" w:type="dxa"/>
            <w:shd w:val="clear" w:color="auto" w:fill="auto"/>
            <w:vAlign w:val="center"/>
          </w:tcPr>
          <w:p w14:paraId="15D98FB5"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全</w:t>
            </w:r>
            <w:r w:rsidRPr="002728F1">
              <w:rPr>
                <w:rFonts w:ascii="BIZ UDゴシック" w:eastAsia="BIZ UDゴシック" w:hAnsi="BIZ UDゴシック" w:cs="ＭＳ Ｐ明朝"/>
                <w:color w:val="000000"/>
                <w:kern w:val="0"/>
                <w:sz w:val="18"/>
                <w:szCs w:val="20"/>
              </w:rPr>
              <w:t xml:space="preserve">  </w:t>
            </w:r>
            <w:r w:rsidRPr="002728F1">
              <w:rPr>
                <w:rFonts w:ascii="BIZ UDゴシック" w:eastAsia="BIZ UDゴシック" w:hAnsi="BIZ UDゴシック" w:cs="ＭＳ Ｐ明朝" w:hint="eastAsia"/>
                <w:color w:val="000000"/>
                <w:kern w:val="0"/>
                <w:sz w:val="18"/>
                <w:szCs w:val="20"/>
              </w:rPr>
              <w:t>体</w:t>
            </w:r>
          </w:p>
        </w:tc>
        <w:tc>
          <w:tcPr>
            <w:tcW w:w="1026" w:type="dxa"/>
            <w:tcBorders>
              <w:right w:val="double" w:sz="4" w:space="0" w:color="auto"/>
            </w:tcBorders>
            <w:shd w:val="clear" w:color="auto" w:fill="auto"/>
            <w:vAlign w:val="center"/>
          </w:tcPr>
          <w:p w14:paraId="566ABDF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260</w:t>
            </w:r>
          </w:p>
        </w:tc>
        <w:tc>
          <w:tcPr>
            <w:tcW w:w="1026" w:type="dxa"/>
            <w:tcBorders>
              <w:left w:val="double" w:sz="4" w:space="0" w:color="auto"/>
            </w:tcBorders>
            <w:shd w:val="clear" w:color="auto" w:fill="auto"/>
            <w:vAlign w:val="center"/>
          </w:tcPr>
          <w:p w14:paraId="5807655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61.5 </w:t>
            </w:r>
          </w:p>
        </w:tc>
        <w:tc>
          <w:tcPr>
            <w:tcW w:w="1026" w:type="dxa"/>
            <w:shd w:val="clear" w:color="auto" w:fill="auto"/>
            <w:vAlign w:val="center"/>
          </w:tcPr>
          <w:p w14:paraId="2EC7403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18.1 </w:t>
            </w:r>
          </w:p>
        </w:tc>
        <w:tc>
          <w:tcPr>
            <w:tcW w:w="1026" w:type="dxa"/>
            <w:shd w:val="clear" w:color="auto" w:fill="auto"/>
            <w:vAlign w:val="center"/>
          </w:tcPr>
          <w:p w14:paraId="2CF7BC7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29.2 </w:t>
            </w:r>
          </w:p>
        </w:tc>
        <w:tc>
          <w:tcPr>
            <w:tcW w:w="1026" w:type="dxa"/>
            <w:shd w:val="clear" w:color="auto" w:fill="auto"/>
            <w:vAlign w:val="center"/>
          </w:tcPr>
          <w:p w14:paraId="3705574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27.7 </w:t>
            </w:r>
          </w:p>
        </w:tc>
        <w:tc>
          <w:tcPr>
            <w:tcW w:w="1026" w:type="dxa"/>
            <w:shd w:val="clear" w:color="auto" w:fill="auto"/>
            <w:vAlign w:val="center"/>
          </w:tcPr>
          <w:p w14:paraId="62F20DE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14.6 </w:t>
            </w:r>
          </w:p>
        </w:tc>
        <w:tc>
          <w:tcPr>
            <w:tcW w:w="1026" w:type="dxa"/>
            <w:shd w:val="clear" w:color="auto" w:fill="auto"/>
            <w:vAlign w:val="center"/>
          </w:tcPr>
          <w:p w14:paraId="7B0CC30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25.4 </w:t>
            </w:r>
          </w:p>
        </w:tc>
        <w:tc>
          <w:tcPr>
            <w:tcW w:w="1026" w:type="dxa"/>
            <w:shd w:val="clear" w:color="auto" w:fill="auto"/>
            <w:vAlign w:val="center"/>
          </w:tcPr>
          <w:p w14:paraId="33A257B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19.6 </w:t>
            </w:r>
          </w:p>
        </w:tc>
      </w:tr>
      <w:tr w:rsidR="00EE13E4" w:rsidRPr="002728F1" w14:paraId="55046A76" w14:textId="77777777" w:rsidTr="00BC151E">
        <w:tc>
          <w:tcPr>
            <w:tcW w:w="1026" w:type="dxa"/>
            <w:shd w:val="clear" w:color="auto" w:fill="auto"/>
            <w:vAlign w:val="center"/>
          </w:tcPr>
          <w:p w14:paraId="31510AEF"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いる</w:t>
            </w:r>
          </w:p>
        </w:tc>
        <w:tc>
          <w:tcPr>
            <w:tcW w:w="1026" w:type="dxa"/>
            <w:tcBorders>
              <w:right w:val="double" w:sz="4" w:space="0" w:color="auto"/>
            </w:tcBorders>
            <w:shd w:val="clear" w:color="auto" w:fill="auto"/>
            <w:vAlign w:val="center"/>
          </w:tcPr>
          <w:p w14:paraId="0D1D2F4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83</w:t>
            </w:r>
          </w:p>
        </w:tc>
        <w:tc>
          <w:tcPr>
            <w:tcW w:w="1026" w:type="dxa"/>
            <w:tcBorders>
              <w:left w:val="double" w:sz="4" w:space="0" w:color="auto"/>
            </w:tcBorders>
            <w:shd w:val="clear" w:color="auto" w:fill="auto"/>
            <w:vAlign w:val="center"/>
          </w:tcPr>
          <w:p w14:paraId="33AC1A2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54.2 </w:t>
            </w:r>
          </w:p>
        </w:tc>
        <w:tc>
          <w:tcPr>
            <w:tcW w:w="1026" w:type="dxa"/>
            <w:shd w:val="clear" w:color="auto" w:fill="auto"/>
            <w:vAlign w:val="center"/>
          </w:tcPr>
          <w:p w14:paraId="6C731B3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21.7 </w:t>
            </w:r>
          </w:p>
        </w:tc>
        <w:tc>
          <w:tcPr>
            <w:tcW w:w="1026" w:type="dxa"/>
            <w:shd w:val="clear" w:color="auto" w:fill="auto"/>
            <w:vAlign w:val="center"/>
          </w:tcPr>
          <w:p w14:paraId="16E7BB7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28.9 </w:t>
            </w:r>
          </w:p>
        </w:tc>
        <w:tc>
          <w:tcPr>
            <w:tcW w:w="1026" w:type="dxa"/>
            <w:shd w:val="clear" w:color="auto" w:fill="auto"/>
            <w:vAlign w:val="center"/>
          </w:tcPr>
          <w:p w14:paraId="530E82D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19.3 </w:t>
            </w:r>
          </w:p>
        </w:tc>
        <w:tc>
          <w:tcPr>
            <w:tcW w:w="1026" w:type="dxa"/>
            <w:shd w:val="clear" w:color="auto" w:fill="auto"/>
            <w:vAlign w:val="center"/>
          </w:tcPr>
          <w:p w14:paraId="6EBE530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13.3 </w:t>
            </w:r>
          </w:p>
        </w:tc>
        <w:tc>
          <w:tcPr>
            <w:tcW w:w="1026" w:type="dxa"/>
            <w:shd w:val="clear" w:color="auto" w:fill="auto"/>
            <w:vAlign w:val="center"/>
          </w:tcPr>
          <w:p w14:paraId="1685684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33.7 </w:t>
            </w:r>
          </w:p>
        </w:tc>
        <w:tc>
          <w:tcPr>
            <w:tcW w:w="1026" w:type="dxa"/>
            <w:shd w:val="clear" w:color="auto" w:fill="auto"/>
            <w:vAlign w:val="center"/>
          </w:tcPr>
          <w:p w14:paraId="16FF239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20.5 </w:t>
            </w:r>
          </w:p>
        </w:tc>
      </w:tr>
      <w:tr w:rsidR="00EE13E4" w:rsidRPr="002728F1" w14:paraId="2D919168" w14:textId="77777777" w:rsidTr="00BC151E">
        <w:tc>
          <w:tcPr>
            <w:tcW w:w="1026" w:type="dxa"/>
            <w:shd w:val="clear" w:color="auto" w:fill="auto"/>
            <w:vAlign w:val="center"/>
          </w:tcPr>
          <w:p w14:paraId="25750337"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いない</w:t>
            </w:r>
          </w:p>
        </w:tc>
        <w:tc>
          <w:tcPr>
            <w:tcW w:w="1026" w:type="dxa"/>
            <w:tcBorders>
              <w:right w:val="double" w:sz="4" w:space="0" w:color="auto"/>
            </w:tcBorders>
            <w:shd w:val="clear" w:color="auto" w:fill="auto"/>
            <w:vAlign w:val="center"/>
          </w:tcPr>
          <w:p w14:paraId="1509205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175</w:t>
            </w:r>
          </w:p>
        </w:tc>
        <w:tc>
          <w:tcPr>
            <w:tcW w:w="1026" w:type="dxa"/>
            <w:tcBorders>
              <w:left w:val="double" w:sz="4" w:space="0" w:color="auto"/>
            </w:tcBorders>
            <w:shd w:val="clear" w:color="auto" w:fill="auto"/>
            <w:vAlign w:val="center"/>
          </w:tcPr>
          <w:p w14:paraId="1A2B38E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65.1 </w:t>
            </w:r>
          </w:p>
        </w:tc>
        <w:tc>
          <w:tcPr>
            <w:tcW w:w="1026" w:type="dxa"/>
            <w:shd w:val="clear" w:color="auto" w:fill="auto"/>
            <w:vAlign w:val="center"/>
          </w:tcPr>
          <w:p w14:paraId="073384D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16.6 </w:t>
            </w:r>
          </w:p>
        </w:tc>
        <w:tc>
          <w:tcPr>
            <w:tcW w:w="1026" w:type="dxa"/>
            <w:shd w:val="clear" w:color="auto" w:fill="auto"/>
            <w:vAlign w:val="center"/>
          </w:tcPr>
          <w:p w14:paraId="5E7CBE9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29.7 </w:t>
            </w:r>
          </w:p>
        </w:tc>
        <w:tc>
          <w:tcPr>
            <w:tcW w:w="1026" w:type="dxa"/>
            <w:shd w:val="clear" w:color="auto" w:fill="auto"/>
            <w:vAlign w:val="center"/>
          </w:tcPr>
          <w:p w14:paraId="72A7A7E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32.0 </w:t>
            </w:r>
          </w:p>
        </w:tc>
        <w:tc>
          <w:tcPr>
            <w:tcW w:w="1026" w:type="dxa"/>
            <w:shd w:val="clear" w:color="auto" w:fill="auto"/>
            <w:vAlign w:val="center"/>
          </w:tcPr>
          <w:p w14:paraId="24E2147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15.4 </w:t>
            </w:r>
          </w:p>
        </w:tc>
        <w:tc>
          <w:tcPr>
            <w:tcW w:w="1026" w:type="dxa"/>
            <w:shd w:val="clear" w:color="auto" w:fill="auto"/>
            <w:vAlign w:val="center"/>
          </w:tcPr>
          <w:p w14:paraId="10385D0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21.1 </w:t>
            </w:r>
          </w:p>
        </w:tc>
        <w:tc>
          <w:tcPr>
            <w:tcW w:w="1026" w:type="dxa"/>
            <w:shd w:val="clear" w:color="auto" w:fill="auto"/>
            <w:vAlign w:val="center"/>
          </w:tcPr>
          <w:p w14:paraId="5D55545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19.4 </w:t>
            </w:r>
          </w:p>
        </w:tc>
      </w:tr>
    </w:tbl>
    <w:p w14:paraId="448409AA" w14:textId="77777777" w:rsidR="00EE13E4" w:rsidRDefault="00EE13E4" w:rsidP="00EE13E4">
      <w:pPr>
        <w:spacing w:line="160" w:lineRule="exact"/>
      </w:pPr>
    </w:p>
    <w:tbl>
      <w:tblPr>
        <w:tblW w:w="9234"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26"/>
        <w:gridCol w:w="1026"/>
        <w:gridCol w:w="1026"/>
        <w:gridCol w:w="1026"/>
        <w:gridCol w:w="1026"/>
        <w:gridCol w:w="1026"/>
        <w:gridCol w:w="1026"/>
        <w:gridCol w:w="1026"/>
        <w:gridCol w:w="1026"/>
      </w:tblGrid>
      <w:tr w:rsidR="00EE13E4" w:rsidRPr="002728F1" w14:paraId="4E47D5DE" w14:textId="77777777" w:rsidTr="00BC151E">
        <w:trPr>
          <w:cantSplit/>
          <w:trHeight w:val="2375"/>
        </w:trPr>
        <w:tc>
          <w:tcPr>
            <w:tcW w:w="1026" w:type="dxa"/>
            <w:shd w:val="clear" w:color="auto" w:fill="auto"/>
            <w:vAlign w:val="center"/>
          </w:tcPr>
          <w:p w14:paraId="18739228" w14:textId="77777777" w:rsidR="00EE13E4" w:rsidRPr="002728F1" w:rsidRDefault="00EE13E4" w:rsidP="00BC151E">
            <w:pPr>
              <w:spacing w:line="220" w:lineRule="exact"/>
              <w:ind w:left="57" w:right="57"/>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区分</w:t>
            </w:r>
          </w:p>
        </w:tc>
        <w:tc>
          <w:tcPr>
            <w:tcW w:w="1026" w:type="dxa"/>
            <w:shd w:val="clear" w:color="auto" w:fill="auto"/>
            <w:textDirection w:val="tbRlV"/>
            <w:vAlign w:val="center"/>
          </w:tcPr>
          <w:p w14:paraId="24BAC261"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仕事と家庭の両立ができる職場環境（育児休業・短時間勤務など）</w:t>
            </w:r>
          </w:p>
        </w:tc>
        <w:tc>
          <w:tcPr>
            <w:tcW w:w="1026" w:type="dxa"/>
            <w:shd w:val="clear" w:color="auto" w:fill="auto"/>
            <w:textDirection w:val="tbRlV"/>
            <w:vAlign w:val="center"/>
          </w:tcPr>
          <w:p w14:paraId="2BBFBF68"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住宅の取得費用や家賃に対する補助</w:t>
            </w:r>
          </w:p>
        </w:tc>
        <w:tc>
          <w:tcPr>
            <w:tcW w:w="1026" w:type="dxa"/>
            <w:shd w:val="clear" w:color="auto" w:fill="auto"/>
            <w:textDirection w:val="tbRlV"/>
            <w:vAlign w:val="center"/>
          </w:tcPr>
          <w:p w14:paraId="761ECD26"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市営住宅などの住環境の整備</w:t>
            </w:r>
          </w:p>
        </w:tc>
        <w:tc>
          <w:tcPr>
            <w:tcW w:w="1026" w:type="dxa"/>
            <w:shd w:val="clear" w:color="auto" w:fill="auto"/>
            <w:textDirection w:val="tbRlV"/>
            <w:vAlign w:val="center"/>
          </w:tcPr>
          <w:p w14:paraId="16B118E1"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大学・短大・専門学校等の教育費の軽減の拡充</w:t>
            </w:r>
          </w:p>
        </w:tc>
        <w:tc>
          <w:tcPr>
            <w:tcW w:w="1026" w:type="dxa"/>
            <w:shd w:val="clear" w:color="auto" w:fill="auto"/>
            <w:textDirection w:val="tbRlV"/>
            <w:vAlign w:val="center"/>
          </w:tcPr>
          <w:p w14:paraId="23141CC6"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子育てに関する相談窓口の充実</w:t>
            </w:r>
          </w:p>
        </w:tc>
        <w:tc>
          <w:tcPr>
            <w:tcW w:w="1026" w:type="dxa"/>
            <w:shd w:val="clear" w:color="auto" w:fill="auto"/>
            <w:textDirection w:val="tbRlV"/>
            <w:vAlign w:val="center"/>
          </w:tcPr>
          <w:p w14:paraId="55A091C6"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支援は必要ない</w:t>
            </w:r>
          </w:p>
        </w:tc>
        <w:tc>
          <w:tcPr>
            <w:tcW w:w="1026" w:type="dxa"/>
            <w:shd w:val="clear" w:color="auto" w:fill="auto"/>
            <w:textDirection w:val="tbRlV"/>
            <w:vAlign w:val="center"/>
          </w:tcPr>
          <w:p w14:paraId="0C053B77"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その他</w:t>
            </w:r>
          </w:p>
        </w:tc>
        <w:tc>
          <w:tcPr>
            <w:tcW w:w="1026" w:type="dxa"/>
            <w:shd w:val="clear" w:color="auto" w:fill="auto"/>
            <w:textDirection w:val="tbRlV"/>
            <w:vAlign w:val="center"/>
          </w:tcPr>
          <w:p w14:paraId="3FC6F23D"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無回答</w:t>
            </w:r>
          </w:p>
        </w:tc>
      </w:tr>
      <w:tr w:rsidR="00EE13E4" w:rsidRPr="002728F1" w14:paraId="475C2EAC" w14:textId="77777777" w:rsidTr="00BC151E">
        <w:tc>
          <w:tcPr>
            <w:tcW w:w="1026" w:type="dxa"/>
            <w:shd w:val="clear" w:color="auto" w:fill="auto"/>
            <w:vAlign w:val="center"/>
          </w:tcPr>
          <w:p w14:paraId="34E478F8"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全</w:t>
            </w:r>
            <w:r w:rsidRPr="002728F1">
              <w:rPr>
                <w:rFonts w:ascii="BIZ UDゴシック" w:eastAsia="BIZ UDゴシック" w:hAnsi="BIZ UDゴシック" w:cs="ＭＳ Ｐ明朝"/>
                <w:color w:val="000000"/>
                <w:kern w:val="0"/>
                <w:sz w:val="18"/>
                <w:szCs w:val="20"/>
              </w:rPr>
              <w:t xml:space="preserve">  </w:t>
            </w:r>
            <w:r w:rsidRPr="002728F1">
              <w:rPr>
                <w:rFonts w:ascii="BIZ UDゴシック" w:eastAsia="BIZ UDゴシック" w:hAnsi="BIZ UDゴシック" w:cs="ＭＳ Ｐ明朝" w:hint="eastAsia"/>
                <w:color w:val="000000"/>
                <w:kern w:val="0"/>
                <w:sz w:val="18"/>
                <w:szCs w:val="20"/>
              </w:rPr>
              <w:t>体</w:t>
            </w:r>
          </w:p>
        </w:tc>
        <w:tc>
          <w:tcPr>
            <w:tcW w:w="1026" w:type="dxa"/>
            <w:shd w:val="clear" w:color="auto" w:fill="auto"/>
            <w:vAlign w:val="center"/>
          </w:tcPr>
          <w:p w14:paraId="3C019B5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30.4 </w:t>
            </w:r>
          </w:p>
        </w:tc>
        <w:tc>
          <w:tcPr>
            <w:tcW w:w="1026" w:type="dxa"/>
            <w:shd w:val="clear" w:color="auto" w:fill="auto"/>
            <w:vAlign w:val="center"/>
          </w:tcPr>
          <w:p w14:paraId="24B0F28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6.5 </w:t>
            </w:r>
          </w:p>
        </w:tc>
        <w:tc>
          <w:tcPr>
            <w:tcW w:w="1026" w:type="dxa"/>
            <w:shd w:val="clear" w:color="auto" w:fill="auto"/>
            <w:vAlign w:val="center"/>
          </w:tcPr>
          <w:p w14:paraId="33551F6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 </w:t>
            </w:r>
          </w:p>
        </w:tc>
        <w:tc>
          <w:tcPr>
            <w:tcW w:w="1026" w:type="dxa"/>
            <w:shd w:val="clear" w:color="auto" w:fill="auto"/>
            <w:vAlign w:val="center"/>
          </w:tcPr>
          <w:p w14:paraId="63A27DA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16.9 </w:t>
            </w:r>
          </w:p>
        </w:tc>
        <w:tc>
          <w:tcPr>
            <w:tcW w:w="1026" w:type="dxa"/>
            <w:shd w:val="clear" w:color="auto" w:fill="auto"/>
            <w:vAlign w:val="center"/>
          </w:tcPr>
          <w:p w14:paraId="6BBB0AD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4.2 </w:t>
            </w:r>
          </w:p>
        </w:tc>
        <w:tc>
          <w:tcPr>
            <w:tcW w:w="1026" w:type="dxa"/>
            <w:shd w:val="clear" w:color="auto" w:fill="auto"/>
            <w:vAlign w:val="center"/>
          </w:tcPr>
          <w:p w14:paraId="019CBE0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2.3 </w:t>
            </w:r>
          </w:p>
        </w:tc>
        <w:tc>
          <w:tcPr>
            <w:tcW w:w="1026" w:type="dxa"/>
            <w:shd w:val="clear" w:color="auto" w:fill="auto"/>
            <w:vAlign w:val="center"/>
          </w:tcPr>
          <w:p w14:paraId="7532717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 </w:t>
            </w:r>
          </w:p>
        </w:tc>
        <w:tc>
          <w:tcPr>
            <w:tcW w:w="1026" w:type="dxa"/>
            <w:shd w:val="clear" w:color="auto" w:fill="auto"/>
            <w:vAlign w:val="center"/>
          </w:tcPr>
          <w:p w14:paraId="2B39115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1.2 </w:t>
            </w:r>
          </w:p>
        </w:tc>
      </w:tr>
      <w:tr w:rsidR="00EE13E4" w:rsidRPr="002728F1" w14:paraId="0DE3A5F7" w14:textId="77777777" w:rsidTr="00BC151E">
        <w:tc>
          <w:tcPr>
            <w:tcW w:w="1026" w:type="dxa"/>
            <w:shd w:val="clear" w:color="auto" w:fill="auto"/>
            <w:vAlign w:val="center"/>
          </w:tcPr>
          <w:p w14:paraId="36774910"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いる</w:t>
            </w:r>
          </w:p>
        </w:tc>
        <w:tc>
          <w:tcPr>
            <w:tcW w:w="1026" w:type="dxa"/>
            <w:shd w:val="clear" w:color="auto" w:fill="auto"/>
            <w:vAlign w:val="center"/>
          </w:tcPr>
          <w:p w14:paraId="193AB6B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42.2 </w:t>
            </w:r>
          </w:p>
        </w:tc>
        <w:tc>
          <w:tcPr>
            <w:tcW w:w="1026" w:type="dxa"/>
            <w:shd w:val="clear" w:color="auto" w:fill="auto"/>
            <w:vAlign w:val="center"/>
          </w:tcPr>
          <w:p w14:paraId="7C80646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7.2 </w:t>
            </w:r>
          </w:p>
        </w:tc>
        <w:tc>
          <w:tcPr>
            <w:tcW w:w="1026" w:type="dxa"/>
            <w:shd w:val="clear" w:color="auto" w:fill="auto"/>
            <w:vAlign w:val="center"/>
          </w:tcPr>
          <w:p w14:paraId="64984F5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 </w:t>
            </w:r>
          </w:p>
        </w:tc>
        <w:tc>
          <w:tcPr>
            <w:tcW w:w="1026" w:type="dxa"/>
            <w:shd w:val="clear" w:color="auto" w:fill="auto"/>
            <w:vAlign w:val="center"/>
          </w:tcPr>
          <w:p w14:paraId="4228453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26.5 </w:t>
            </w:r>
          </w:p>
        </w:tc>
        <w:tc>
          <w:tcPr>
            <w:tcW w:w="1026" w:type="dxa"/>
            <w:shd w:val="clear" w:color="auto" w:fill="auto"/>
            <w:vAlign w:val="center"/>
          </w:tcPr>
          <w:p w14:paraId="1DF4714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2.4 </w:t>
            </w:r>
          </w:p>
        </w:tc>
        <w:tc>
          <w:tcPr>
            <w:tcW w:w="1026" w:type="dxa"/>
            <w:shd w:val="clear" w:color="auto" w:fill="auto"/>
            <w:vAlign w:val="center"/>
          </w:tcPr>
          <w:p w14:paraId="45AA74E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1026" w:type="dxa"/>
            <w:shd w:val="clear" w:color="auto" w:fill="auto"/>
            <w:vAlign w:val="center"/>
          </w:tcPr>
          <w:p w14:paraId="3753A00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 </w:t>
            </w:r>
          </w:p>
        </w:tc>
        <w:tc>
          <w:tcPr>
            <w:tcW w:w="1026" w:type="dxa"/>
            <w:shd w:val="clear" w:color="auto" w:fill="auto"/>
            <w:vAlign w:val="center"/>
          </w:tcPr>
          <w:p w14:paraId="1E2F0BC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0C253341" w14:textId="77777777" w:rsidTr="00BC151E">
        <w:tc>
          <w:tcPr>
            <w:tcW w:w="1026" w:type="dxa"/>
            <w:shd w:val="clear" w:color="auto" w:fill="auto"/>
            <w:vAlign w:val="center"/>
          </w:tcPr>
          <w:p w14:paraId="7162B1F2"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いない</w:t>
            </w:r>
          </w:p>
        </w:tc>
        <w:tc>
          <w:tcPr>
            <w:tcW w:w="1026" w:type="dxa"/>
            <w:shd w:val="clear" w:color="auto" w:fill="auto"/>
            <w:vAlign w:val="center"/>
          </w:tcPr>
          <w:p w14:paraId="72517A1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25.1 </w:t>
            </w:r>
          </w:p>
        </w:tc>
        <w:tc>
          <w:tcPr>
            <w:tcW w:w="1026" w:type="dxa"/>
            <w:shd w:val="clear" w:color="auto" w:fill="auto"/>
            <w:vAlign w:val="center"/>
          </w:tcPr>
          <w:p w14:paraId="3AC6854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6.3 </w:t>
            </w:r>
          </w:p>
        </w:tc>
        <w:tc>
          <w:tcPr>
            <w:tcW w:w="1026" w:type="dxa"/>
            <w:shd w:val="clear" w:color="auto" w:fill="auto"/>
            <w:vAlign w:val="center"/>
          </w:tcPr>
          <w:p w14:paraId="6CF3A71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2.3 </w:t>
            </w:r>
          </w:p>
        </w:tc>
        <w:tc>
          <w:tcPr>
            <w:tcW w:w="1026" w:type="dxa"/>
            <w:shd w:val="clear" w:color="auto" w:fill="auto"/>
            <w:vAlign w:val="center"/>
          </w:tcPr>
          <w:p w14:paraId="5A5D32C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12.6 </w:t>
            </w:r>
          </w:p>
        </w:tc>
        <w:tc>
          <w:tcPr>
            <w:tcW w:w="1026" w:type="dxa"/>
            <w:shd w:val="clear" w:color="auto" w:fill="auto"/>
            <w:vAlign w:val="center"/>
          </w:tcPr>
          <w:p w14:paraId="4472FDF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5.1 </w:t>
            </w:r>
          </w:p>
        </w:tc>
        <w:tc>
          <w:tcPr>
            <w:tcW w:w="1026" w:type="dxa"/>
            <w:shd w:val="clear" w:color="auto" w:fill="auto"/>
            <w:vAlign w:val="center"/>
          </w:tcPr>
          <w:p w14:paraId="0A85297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3.4 </w:t>
            </w:r>
          </w:p>
        </w:tc>
        <w:tc>
          <w:tcPr>
            <w:tcW w:w="1026" w:type="dxa"/>
            <w:shd w:val="clear" w:color="auto" w:fill="auto"/>
            <w:vAlign w:val="center"/>
          </w:tcPr>
          <w:p w14:paraId="3193CFE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0.6 </w:t>
            </w:r>
          </w:p>
        </w:tc>
        <w:tc>
          <w:tcPr>
            <w:tcW w:w="1026" w:type="dxa"/>
            <w:shd w:val="clear" w:color="auto" w:fill="auto"/>
            <w:vAlign w:val="center"/>
          </w:tcPr>
          <w:p w14:paraId="0E9BDAC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1.1 </w:t>
            </w:r>
          </w:p>
        </w:tc>
      </w:tr>
    </w:tbl>
    <w:p w14:paraId="0A2BFD1D" w14:textId="77777777" w:rsidR="00EE13E4" w:rsidRDefault="00EE13E4" w:rsidP="00EE13E4"/>
    <w:p w14:paraId="5499F35D" w14:textId="77777777" w:rsidR="00EE13E4" w:rsidRDefault="00EE13E4" w:rsidP="00EE13E4">
      <w:pPr>
        <w:widowControl/>
        <w:jc w:val="left"/>
      </w:pPr>
      <w:r>
        <w:br w:type="page"/>
      </w:r>
    </w:p>
    <w:p w14:paraId="311A089C" w14:textId="77777777" w:rsidR="00EE13E4" w:rsidRPr="00EE13E4" w:rsidRDefault="00EE13E4" w:rsidP="00EE13E4">
      <w:pPr>
        <w:pStyle w:val="3"/>
        <w:snapToGrid w:val="0"/>
        <w:spacing w:afterLines="50" w:after="180"/>
        <w:ind w:leftChars="100" w:left="210"/>
        <w:rPr>
          <w:rFonts w:hAnsi="BIZ UDゴシック" w:cs="Times New Roman"/>
          <w:sz w:val="28"/>
          <w:szCs w:val="24"/>
        </w:rPr>
      </w:pPr>
      <w:bookmarkStart w:id="64" w:name="_Toc178273498"/>
      <w:r w:rsidRPr="00EE13E4">
        <w:rPr>
          <w:rFonts w:hAnsi="BIZ UDゴシック" w:cs="Times New Roman" w:hint="eastAsia"/>
          <w:sz w:val="28"/>
          <w:szCs w:val="24"/>
        </w:rPr>
        <w:lastRenderedPageBreak/>
        <w:t>（６）あなたの将来や今後の下呂市のまちづくりについて</w:t>
      </w:r>
      <w:bookmarkEnd w:id="64"/>
    </w:p>
    <w:p w14:paraId="4EC909A2" w14:textId="7F2E1398" w:rsidR="00EE13E4" w:rsidRDefault="00EE13E4" w:rsidP="00EE13E4">
      <w:pPr>
        <w:pStyle w:val="ac"/>
      </w:pPr>
      <w:r>
        <w:rPr>
          <w:rFonts w:hint="eastAsia"/>
        </w:rPr>
        <w:t>問</w:t>
      </w:r>
      <w:r>
        <w:t>26　あなたは、自分の将来についてどう考えていますか。</w:t>
      </w:r>
      <w:r>
        <w:br/>
        <w:t>ア～カについてそれぞれ１つ選んでください。</w:t>
      </w:r>
    </w:p>
    <w:p w14:paraId="11837833" w14:textId="77777777" w:rsidR="00EE13E4" w:rsidRDefault="00EE13E4" w:rsidP="00EE13E4">
      <w:pPr>
        <w:pStyle w:val="4"/>
      </w:pPr>
      <w:r>
        <w:rPr>
          <w:rFonts w:hint="eastAsia"/>
        </w:rPr>
        <w:t>ア　自分の将来に明るい希望を持っている</w:t>
      </w:r>
    </w:p>
    <w:p w14:paraId="7BA70907" w14:textId="77777777" w:rsidR="00EE13E4" w:rsidRDefault="00EE13E4" w:rsidP="00EE13E4">
      <w:pPr>
        <w:pStyle w:val="ab"/>
        <w:ind w:right="4649"/>
      </w:pPr>
      <w:r w:rsidRPr="002728F1">
        <w:rPr>
          <w:noProof/>
        </w:rPr>
        <w:drawing>
          <wp:anchor distT="0" distB="0" distL="114300" distR="114300" simplePos="0" relativeHeight="252069888" behindDoc="0" locked="0" layoutInCell="1" allowOverlap="1" wp14:anchorId="66E6A79D" wp14:editId="39B92952">
            <wp:simplePos x="0" y="0"/>
            <wp:positionH relativeFrom="column">
              <wp:posOffset>3239770</wp:posOffset>
            </wp:positionH>
            <wp:positionV relativeFrom="paragraph">
              <wp:posOffset>-35560</wp:posOffset>
            </wp:positionV>
            <wp:extent cx="3360420" cy="2148840"/>
            <wp:effectExtent l="0" t="0" r="0" b="0"/>
            <wp:wrapNone/>
            <wp:docPr id="61585106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「どちらかといえばそう思う」の割合が</w:t>
      </w:r>
      <w:r>
        <w:t>46.9％と最も高く、次いで「どちらかといえばそう思わない」の割合が26.2％、「そう思う」の割合が21.2％となっています。</w:t>
      </w:r>
    </w:p>
    <w:p w14:paraId="52123CD7" w14:textId="77777777" w:rsidR="00EE13E4" w:rsidRDefault="00EE13E4" w:rsidP="00EE13E4"/>
    <w:p w14:paraId="20B4E225" w14:textId="77777777" w:rsidR="00EE13E4" w:rsidRDefault="00EE13E4" w:rsidP="00EE13E4"/>
    <w:p w14:paraId="56545758" w14:textId="77777777" w:rsidR="00EE13E4" w:rsidRDefault="00EE13E4" w:rsidP="00EE13E4"/>
    <w:p w14:paraId="7CA7A3C1" w14:textId="77777777" w:rsidR="00EE13E4" w:rsidRDefault="00EE13E4" w:rsidP="00EE13E4"/>
    <w:p w14:paraId="46422CAE" w14:textId="77777777" w:rsidR="00EE13E4" w:rsidRDefault="00EE13E4" w:rsidP="00EE13E4"/>
    <w:p w14:paraId="73B8FBEE" w14:textId="77777777" w:rsidR="00EE13E4" w:rsidRDefault="00EE13E4" w:rsidP="00EE13E4"/>
    <w:p w14:paraId="1AA5C8CF" w14:textId="77777777" w:rsidR="00EE13E4" w:rsidRDefault="00EE13E4" w:rsidP="00EE13E4"/>
    <w:p w14:paraId="65155DAD" w14:textId="77777777" w:rsidR="00EE13E4" w:rsidRDefault="00EE13E4" w:rsidP="00EE13E4">
      <w:pPr>
        <w:pStyle w:val="4"/>
      </w:pPr>
      <w:r>
        <w:rPr>
          <w:rFonts w:hint="eastAsia"/>
        </w:rPr>
        <w:t>イ　将来のためにも、今頑張りたい</w:t>
      </w:r>
    </w:p>
    <w:p w14:paraId="7FB7A3B0" w14:textId="77777777" w:rsidR="00EE13E4" w:rsidRDefault="00EE13E4" w:rsidP="00EE13E4">
      <w:pPr>
        <w:pStyle w:val="ab"/>
        <w:ind w:right="4649"/>
      </w:pPr>
      <w:r w:rsidRPr="002728F1">
        <w:rPr>
          <w:noProof/>
        </w:rPr>
        <w:drawing>
          <wp:anchor distT="0" distB="0" distL="114300" distR="114300" simplePos="0" relativeHeight="252070912" behindDoc="0" locked="0" layoutInCell="1" allowOverlap="1" wp14:anchorId="0F730F3A" wp14:editId="4C1BCEC7">
            <wp:simplePos x="0" y="0"/>
            <wp:positionH relativeFrom="column">
              <wp:posOffset>3239770</wp:posOffset>
            </wp:positionH>
            <wp:positionV relativeFrom="paragraph">
              <wp:posOffset>-35560</wp:posOffset>
            </wp:positionV>
            <wp:extent cx="3360420" cy="2148840"/>
            <wp:effectExtent l="0" t="0" r="0" b="0"/>
            <wp:wrapNone/>
            <wp:docPr id="106371001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53.5％と最も高く、次いで「どちらかといえばそう思う」の割合が38.8％となっています。</w:t>
      </w:r>
    </w:p>
    <w:p w14:paraId="430FA214" w14:textId="77777777" w:rsidR="00EE13E4" w:rsidRDefault="00EE13E4" w:rsidP="00EE13E4"/>
    <w:p w14:paraId="49C9BEF1" w14:textId="77777777" w:rsidR="00EE13E4" w:rsidRDefault="00EE13E4" w:rsidP="00EE13E4"/>
    <w:p w14:paraId="5BAF100C" w14:textId="77777777" w:rsidR="00EE13E4" w:rsidRDefault="00EE13E4" w:rsidP="00EE13E4"/>
    <w:p w14:paraId="660776CC" w14:textId="77777777" w:rsidR="00EE13E4" w:rsidRDefault="00EE13E4" w:rsidP="00EE13E4"/>
    <w:p w14:paraId="4765532A" w14:textId="77777777" w:rsidR="00EE13E4" w:rsidRDefault="00EE13E4" w:rsidP="00EE13E4"/>
    <w:p w14:paraId="1534510C" w14:textId="77777777" w:rsidR="00EE13E4" w:rsidRDefault="00EE13E4" w:rsidP="00EE13E4"/>
    <w:p w14:paraId="1315E439" w14:textId="77777777" w:rsidR="00EE13E4" w:rsidRDefault="00EE13E4" w:rsidP="00EE13E4"/>
    <w:p w14:paraId="49E10E49" w14:textId="77777777" w:rsidR="00EE13E4" w:rsidRDefault="00EE13E4" w:rsidP="00EE13E4"/>
    <w:p w14:paraId="59EDED78" w14:textId="77777777" w:rsidR="00EE13E4" w:rsidRDefault="00EE13E4" w:rsidP="00EE13E4"/>
    <w:p w14:paraId="17BC0477" w14:textId="77777777" w:rsidR="00EE13E4" w:rsidRDefault="00EE13E4" w:rsidP="00EE13E4">
      <w:pPr>
        <w:pStyle w:val="4"/>
      </w:pPr>
      <w:r>
        <w:rPr>
          <w:rFonts w:hint="eastAsia"/>
        </w:rPr>
        <w:t>ウ　将来、一生懸命働きたい</w:t>
      </w:r>
    </w:p>
    <w:p w14:paraId="230403FA" w14:textId="77777777" w:rsidR="00EE13E4" w:rsidRDefault="00EE13E4" w:rsidP="00EE13E4">
      <w:pPr>
        <w:pStyle w:val="ab"/>
        <w:ind w:right="4649"/>
      </w:pPr>
      <w:r w:rsidRPr="002728F1">
        <w:rPr>
          <w:noProof/>
        </w:rPr>
        <w:drawing>
          <wp:anchor distT="0" distB="0" distL="114300" distR="114300" simplePos="0" relativeHeight="252071936" behindDoc="0" locked="0" layoutInCell="1" allowOverlap="1" wp14:anchorId="61D896A9" wp14:editId="4D18C096">
            <wp:simplePos x="0" y="0"/>
            <wp:positionH relativeFrom="column">
              <wp:posOffset>3239770</wp:posOffset>
            </wp:positionH>
            <wp:positionV relativeFrom="paragraph">
              <wp:posOffset>-35560</wp:posOffset>
            </wp:positionV>
            <wp:extent cx="3360420" cy="2148840"/>
            <wp:effectExtent l="0" t="0" r="0" b="0"/>
            <wp:wrapNone/>
            <wp:docPr id="72383779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「そう思う」の割合が</w:t>
      </w:r>
      <w:r>
        <w:t>58.1％と最も高く、次いで「どちらかといえばそう思う」の割合が27.7％となっています。</w:t>
      </w:r>
    </w:p>
    <w:p w14:paraId="6C1950E1" w14:textId="77777777" w:rsidR="00EE13E4" w:rsidRDefault="00EE13E4" w:rsidP="00EE13E4"/>
    <w:p w14:paraId="2240B762" w14:textId="77777777" w:rsidR="00EE13E4" w:rsidRDefault="00EE13E4" w:rsidP="00EE13E4"/>
    <w:p w14:paraId="27C7F6F5" w14:textId="77777777" w:rsidR="00EE13E4" w:rsidRDefault="00EE13E4" w:rsidP="00EE13E4"/>
    <w:p w14:paraId="3D59CC00" w14:textId="77777777" w:rsidR="00EE13E4" w:rsidRDefault="00EE13E4" w:rsidP="00EE13E4"/>
    <w:p w14:paraId="38F40247" w14:textId="25B2AD13" w:rsidR="00EE13E4" w:rsidRDefault="00EE13E4">
      <w:pPr>
        <w:widowControl/>
        <w:jc w:val="left"/>
      </w:pPr>
      <w:r>
        <w:br w:type="page"/>
      </w:r>
    </w:p>
    <w:p w14:paraId="62152B7A" w14:textId="77777777" w:rsidR="00EE13E4" w:rsidRDefault="00EE13E4" w:rsidP="00EE13E4">
      <w:pPr>
        <w:pStyle w:val="4"/>
      </w:pPr>
      <w:r>
        <w:rPr>
          <w:rFonts w:hint="eastAsia"/>
        </w:rPr>
        <w:lastRenderedPageBreak/>
        <w:t>エ　夢や目標を実現するために、今何をしたらいいか考え、行動している</w:t>
      </w:r>
    </w:p>
    <w:p w14:paraId="6131D384" w14:textId="77777777" w:rsidR="00EE13E4" w:rsidRDefault="00EE13E4" w:rsidP="00EE13E4">
      <w:pPr>
        <w:pStyle w:val="ab"/>
        <w:ind w:right="4649"/>
      </w:pPr>
      <w:r w:rsidRPr="002728F1">
        <w:rPr>
          <w:noProof/>
        </w:rPr>
        <w:drawing>
          <wp:anchor distT="0" distB="0" distL="114300" distR="114300" simplePos="0" relativeHeight="252072960" behindDoc="0" locked="0" layoutInCell="1" allowOverlap="1" wp14:anchorId="49A1299C" wp14:editId="46C62DD2">
            <wp:simplePos x="0" y="0"/>
            <wp:positionH relativeFrom="column">
              <wp:posOffset>3239770</wp:posOffset>
            </wp:positionH>
            <wp:positionV relativeFrom="paragraph">
              <wp:posOffset>-35560</wp:posOffset>
            </wp:positionV>
            <wp:extent cx="3360420" cy="2148840"/>
            <wp:effectExtent l="0" t="0" r="0" b="0"/>
            <wp:wrapNone/>
            <wp:docPr id="77587759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「どちらかといえばそう思う」の割合が</w:t>
      </w:r>
      <w:r>
        <w:t>47.7％と最も高く、次いで「そう思う」の割合が25.4％、「どちらかといえばそう思わない」の割合が23.5％となっています。</w:t>
      </w:r>
    </w:p>
    <w:p w14:paraId="4F8C53E2" w14:textId="77777777" w:rsidR="00EE13E4" w:rsidRDefault="00EE13E4" w:rsidP="00EE13E4"/>
    <w:p w14:paraId="557AD247" w14:textId="77777777" w:rsidR="00EE13E4" w:rsidRDefault="00EE13E4" w:rsidP="00EE13E4"/>
    <w:p w14:paraId="63E1CB14" w14:textId="77777777" w:rsidR="00EE13E4" w:rsidRDefault="00EE13E4" w:rsidP="00EE13E4"/>
    <w:p w14:paraId="68389D93" w14:textId="77777777" w:rsidR="00EE13E4" w:rsidRDefault="00EE13E4" w:rsidP="00EE13E4"/>
    <w:p w14:paraId="5F01EC0A" w14:textId="77777777" w:rsidR="00EE13E4" w:rsidRDefault="00EE13E4" w:rsidP="00EE13E4"/>
    <w:p w14:paraId="67C91B17" w14:textId="77777777" w:rsidR="00EE13E4" w:rsidRDefault="00EE13E4" w:rsidP="00EE13E4"/>
    <w:p w14:paraId="29212AEE" w14:textId="77777777" w:rsidR="00EE13E4" w:rsidRDefault="00EE13E4" w:rsidP="00EE13E4"/>
    <w:p w14:paraId="7878C3AD" w14:textId="77777777" w:rsidR="00EE13E4" w:rsidRDefault="00EE13E4" w:rsidP="00EE13E4"/>
    <w:p w14:paraId="4BF7AE2C" w14:textId="77777777" w:rsidR="00EE13E4" w:rsidRDefault="00EE13E4" w:rsidP="00EE13E4">
      <w:pPr>
        <w:pStyle w:val="4"/>
      </w:pPr>
      <w:r>
        <w:rPr>
          <w:rFonts w:hint="eastAsia"/>
        </w:rPr>
        <w:t>オ　自分の将来についてはまったく考えていない</w:t>
      </w:r>
    </w:p>
    <w:p w14:paraId="77E19E3B" w14:textId="77777777" w:rsidR="00EE13E4" w:rsidRDefault="00EE13E4" w:rsidP="00EE13E4">
      <w:pPr>
        <w:pStyle w:val="ab"/>
        <w:ind w:right="4649"/>
      </w:pPr>
      <w:r w:rsidRPr="002728F1">
        <w:rPr>
          <w:noProof/>
        </w:rPr>
        <w:drawing>
          <wp:anchor distT="0" distB="0" distL="114300" distR="114300" simplePos="0" relativeHeight="252073984" behindDoc="0" locked="0" layoutInCell="1" allowOverlap="1" wp14:anchorId="3BD8BD90" wp14:editId="04ED02DA">
            <wp:simplePos x="0" y="0"/>
            <wp:positionH relativeFrom="column">
              <wp:posOffset>3239770</wp:posOffset>
            </wp:positionH>
            <wp:positionV relativeFrom="paragraph">
              <wp:posOffset>-35560</wp:posOffset>
            </wp:positionV>
            <wp:extent cx="3360420" cy="2148840"/>
            <wp:effectExtent l="0" t="0" r="0" b="0"/>
            <wp:wrapNone/>
            <wp:docPr id="1673916657"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「そう思わない」の割合が</w:t>
      </w:r>
      <w:r>
        <w:t>42.3％と最も高く、次いで「どちらかといえばそう思わない」の割合が37.7％、「どちらかといえばそう思う」の割合が16.2％となっています。</w:t>
      </w:r>
    </w:p>
    <w:p w14:paraId="25802BE1" w14:textId="77777777" w:rsidR="00EE13E4" w:rsidRDefault="00EE13E4" w:rsidP="00EE13E4"/>
    <w:p w14:paraId="412026B0" w14:textId="77777777" w:rsidR="00EE13E4" w:rsidRDefault="00EE13E4" w:rsidP="00EE13E4"/>
    <w:p w14:paraId="09790083" w14:textId="77777777" w:rsidR="00EE13E4" w:rsidRDefault="00EE13E4" w:rsidP="00EE13E4"/>
    <w:p w14:paraId="02155B83" w14:textId="77777777" w:rsidR="00EE13E4" w:rsidRDefault="00EE13E4" w:rsidP="00EE13E4"/>
    <w:p w14:paraId="086473BB" w14:textId="77777777" w:rsidR="00EE13E4" w:rsidRDefault="00EE13E4" w:rsidP="00EE13E4"/>
    <w:p w14:paraId="10B876D3" w14:textId="77777777" w:rsidR="00EE13E4" w:rsidRDefault="00EE13E4" w:rsidP="00EE13E4"/>
    <w:p w14:paraId="0FB3355E" w14:textId="77777777" w:rsidR="00EE13E4" w:rsidRDefault="00EE13E4" w:rsidP="00EE13E4"/>
    <w:p w14:paraId="69130EA1" w14:textId="77777777" w:rsidR="00EE13E4" w:rsidRDefault="00EE13E4" w:rsidP="00EE13E4"/>
    <w:p w14:paraId="1B2536E1" w14:textId="77777777" w:rsidR="00EE13E4" w:rsidRDefault="00EE13E4" w:rsidP="00EE13E4">
      <w:pPr>
        <w:pStyle w:val="4"/>
      </w:pPr>
      <w:r>
        <w:rPr>
          <w:rFonts w:hint="eastAsia"/>
        </w:rPr>
        <w:t>カ　自分の将来について考えられる状況、余裕、時間がない</w:t>
      </w:r>
    </w:p>
    <w:p w14:paraId="7DB7259C" w14:textId="77777777" w:rsidR="00EE13E4" w:rsidRDefault="00EE13E4" w:rsidP="00EE13E4">
      <w:pPr>
        <w:pStyle w:val="ab"/>
        <w:ind w:right="4649"/>
      </w:pPr>
      <w:r w:rsidRPr="002728F1">
        <w:rPr>
          <w:noProof/>
        </w:rPr>
        <w:drawing>
          <wp:anchor distT="0" distB="0" distL="114300" distR="114300" simplePos="0" relativeHeight="252075008" behindDoc="0" locked="0" layoutInCell="1" allowOverlap="1" wp14:anchorId="139307E4" wp14:editId="0AA26D21">
            <wp:simplePos x="0" y="0"/>
            <wp:positionH relativeFrom="column">
              <wp:posOffset>3239770</wp:posOffset>
            </wp:positionH>
            <wp:positionV relativeFrom="paragraph">
              <wp:posOffset>-35560</wp:posOffset>
            </wp:positionV>
            <wp:extent cx="3360420" cy="2148840"/>
            <wp:effectExtent l="0" t="0" r="0" b="0"/>
            <wp:wrapNone/>
            <wp:docPr id="1884765327"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「どちらかといえばそう思わない」の割合が</w:t>
      </w:r>
      <w:r>
        <w:t>37.3％と最も高く、次いで「そう思わない」の割合が28.5％、「どちらかといえばそう思う」の割合が26.2％となっています。</w:t>
      </w:r>
    </w:p>
    <w:p w14:paraId="762AC3A3" w14:textId="77777777" w:rsidR="00EE13E4" w:rsidRDefault="00EE13E4" w:rsidP="00EE13E4"/>
    <w:p w14:paraId="61A028B1" w14:textId="77777777" w:rsidR="00EE13E4" w:rsidRDefault="00EE13E4" w:rsidP="00EE13E4"/>
    <w:p w14:paraId="5845FE78" w14:textId="77777777" w:rsidR="00EE13E4" w:rsidRDefault="00EE13E4" w:rsidP="00EE13E4"/>
    <w:p w14:paraId="10401837" w14:textId="77777777" w:rsidR="00EE13E4" w:rsidRDefault="00EE13E4" w:rsidP="00EE13E4"/>
    <w:p w14:paraId="05EDA890" w14:textId="77777777" w:rsidR="00EE13E4" w:rsidRDefault="00EE13E4" w:rsidP="00EE13E4"/>
    <w:p w14:paraId="096840BB" w14:textId="77777777" w:rsidR="00EE13E4" w:rsidRDefault="00EE13E4" w:rsidP="00EE13E4"/>
    <w:p w14:paraId="7F88040C" w14:textId="77777777" w:rsidR="00EE13E4" w:rsidRDefault="00EE13E4" w:rsidP="00EE13E4"/>
    <w:p w14:paraId="20103074" w14:textId="77777777" w:rsidR="00EE13E4" w:rsidRDefault="00EE13E4" w:rsidP="00EE13E4">
      <w:pPr>
        <w:widowControl/>
        <w:jc w:val="left"/>
      </w:pPr>
      <w:r>
        <w:br w:type="page"/>
      </w:r>
    </w:p>
    <w:p w14:paraId="281FA1CB" w14:textId="77777777" w:rsidR="00EE13E4" w:rsidRDefault="00EE13E4" w:rsidP="00EE13E4">
      <w:pPr>
        <w:pStyle w:val="ac"/>
      </w:pPr>
      <w:r>
        <w:rPr>
          <w:rFonts w:hint="eastAsia"/>
        </w:rPr>
        <w:lastRenderedPageBreak/>
        <w:t>問</w:t>
      </w:r>
      <w:r>
        <w:t>27　あなたは、これからも下呂市に住み続けたいと思いますか。</w:t>
      </w:r>
    </w:p>
    <w:p w14:paraId="608E9F71" w14:textId="77777777" w:rsidR="00EE13E4" w:rsidRDefault="00EE13E4" w:rsidP="00EE13E4">
      <w:pPr>
        <w:pStyle w:val="ab"/>
        <w:ind w:right="4649"/>
      </w:pPr>
      <w:r w:rsidRPr="002728F1">
        <w:rPr>
          <w:noProof/>
        </w:rPr>
        <w:drawing>
          <wp:anchor distT="0" distB="0" distL="114300" distR="114300" simplePos="0" relativeHeight="252076032" behindDoc="0" locked="0" layoutInCell="1" allowOverlap="1" wp14:anchorId="1441406A" wp14:editId="2650E98B">
            <wp:simplePos x="0" y="0"/>
            <wp:positionH relativeFrom="column">
              <wp:posOffset>3239770</wp:posOffset>
            </wp:positionH>
            <wp:positionV relativeFrom="paragraph">
              <wp:posOffset>-35560</wp:posOffset>
            </wp:positionV>
            <wp:extent cx="3360420" cy="1844040"/>
            <wp:effectExtent l="0" t="0" r="0" b="0"/>
            <wp:wrapNone/>
            <wp:docPr id="393512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36042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「どちらとも言えない」の割合が</w:t>
      </w:r>
      <w:r>
        <w:t>53.5％と最も高く、次いで「住み続けたい」の割合が31.2％、「住み続けたくない」の割合が15.0％となっています。</w:t>
      </w:r>
    </w:p>
    <w:p w14:paraId="5A87A2D1" w14:textId="77777777" w:rsidR="00EE13E4" w:rsidRDefault="00EE13E4" w:rsidP="00EE13E4"/>
    <w:p w14:paraId="207E13EE" w14:textId="77777777" w:rsidR="00EE13E4" w:rsidRDefault="00EE13E4" w:rsidP="00EE13E4"/>
    <w:p w14:paraId="1FCF496F" w14:textId="77777777" w:rsidR="00EE13E4" w:rsidRDefault="00EE13E4" w:rsidP="00EE13E4"/>
    <w:p w14:paraId="6E40F519" w14:textId="77777777" w:rsidR="00EE13E4" w:rsidRDefault="00EE13E4" w:rsidP="00EE13E4"/>
    <w:p w14:paraId="4D07AEC0" w14:textId="77777777" w:rsidR="00EE13E4" w:rsidRDefault="00EE13E4" w:rsidP="00EE13E4"/>
    <w:p w14:paraId="3AC7E087" w14:textId="77777777" w:rsidR="00EE13E4" w:rsidRDefault="00EE13E4" w:rsidP="00EE13E4"/>
    <w:p w14:paraId="20FD80A6" w14:textId="77777777" w:rsidR="00EE13E4" w:rsidRDefault="00EE13E4" w:rsidP="00EE13E4"/>
    <w:p w14:paraId="383D1F78" w14:textId="77777777" w:rsidR="00EE13E4" w:rsidRDefault="00EE13E4" w:rsidP="00EE13E4">
      <w:pPr>
        <w:pStyle w:val="aff"/>
      </w:pPr>
      <w:r>
        <w:rPr>
          <w:rFonts w:hint="eastAsia"/>
        </w:rPr>
        <w:t>【</w:t>
      </w:r>
      <w:r w:rsidRPr="00232037">
        <w:rPr>
          <w:rFonts w:hint="eastAsia"/>
        </w:rPr>
        <w:t>年齢別</w:t>
      </w:r>
      <w:r>
        <w:rPr>
          <w:rFonts w:hint="eastAsia"/>
        </w:rPr>
        <w:t>】</w:t>
      </w:r>
    </w:p>
    <w:p w14:paraId="1BED1D28" w14:textId="77777777" w:rsidR="00EE13E4" w:rsidRDefault="00EE13E4" w:rsidP="00EE13E4">
      <w:pPr>
        <w:pStyle w:val="ab"/>
      </w:pPr>
      <w:r w:rsidRPr="00232037">
        <w:rPr>
          <w:rFonts w:hint="eastAsia"/>
        </w:rPr>
        <w:t>年齢別</w:t>
      </w:r>
      <w:r>
        <w:rPr>
          <w:rFonts w:hint="eastAsia"/>
        </w:rPr>
        <w:t>にみると、</w:t>
      </w:r>
      <w:r>
        <w:t>18歳～21歳で「住み続けたい」の割合が高くなっています。</w:t>
      </w:r>
    </w:p>
    <w:p w14:paraId="728443D9" w14:textId="77777777" w:rsidR="00EE13E4" w:rsidRDefault="00EE13E4" w:rsidP="00EE13E4">
      <w:pPr>
        <w:pStyle w:val="af6"/>
      </w:pPr>
      <w:r>
        <w:rPr>
          <w:rFonts w:hint="eastAsia"/>
        </w:rPr>
        <w:t>単位：％</w:t>
      </w:r>
    </w:p>
    <w:tbl>
      <w:tblPr>
        <w:tblW w:w="9241"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698"/>
        <w:gridCol w:w="1308"/>
        <w:gridCol w:w="1309"/>
        <w:gridCol w:w="1309"/>
        <w:gridCol w:w="1308"/>
        <w:gridCol w:w="1309"/>
      </w:tblGrid>
      <w:tr w:rsidR="00EE13E4" w:rsidRPr="002728F1" w14:paraId="79385791" w14:textId="77777777" w:rsidTr="00BC151E">
        <w:trPr>
          <w:cantSplit/>
          <w:trHeight w:val="1701"/>
        </w:trPr>
        <w:tc>
          <w:tcPr>
            <w:tcW w:w="1701" w:type="dxa"/>
            <w:shd w:val="clear" w:color="auto" w:fill="auto"/>
            <w:vAlign w:val="center"/>
          </w:tcPr>
          <w:p w14:paraId="572BBE23" w14:textId="77777777" w:rsidR="00EE13E4" w:rsidRPr="002728F1" w:rsidRDefault="00EE13E4" w:rsidP="00BC151E">
            <w:pPr>
              <w:spacing w:line="220" w:lineRule="exact"/>
              <w:ind w:left="57" w:right="57"/>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区分</w:t>
            </w:r>
          </w:p>
        </w:tc>
        <w:tc>
          <w:tcPr>
            <w:tcW w:w="825" w:type="dxa"/>
            <w:tcBorders>
              <w:right w:val="double" w:sz="4" w:space="0" w:color="auto"/>
            </w:tcBorders>
            <w:shd w:val="clear" w:color="auto" w:fill="auto"/>
            <w:textDirection w:val="tbRlV"/>
            <w:vAlign w:val="center"/>
          </w:tcPr>
          <w:p w14:paraId="442A2A8B"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回答者数（件）</w:t>
            </w:r>
          </w:p>
        </w:tc>
        <w:tc>
          <w:tcPr>
            <w:tcW w:w="826" w:type="dxa"/>
            <w:tcBorders>
              <w:left w:val="double" w:sz="4" w:space="0" w:color="auto"/>
            </w:tcBorders>
            <w:shd w:val="clear" w:color="auto" w:fill="auto"/>
            <w:textDirection w:val="tbRlV"/>
            <w:vAlign w:val="center"/>
          </w:tcPr>
          <w:p w14:paraId="20AEEA91"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住み続けたい</w:t>
            </w:r>
          </w:p>
        </w:tc>
        <w:tc>
          <w:tcPr>
            <w:tcW w:w="826" w:type="dxa"/>
            <w:shd w:val="clear" w:color="auto" w:fill="auto"/>
            <w:textDirection w:val="tbRlV"/>
            <w:vAlign w:val="center"/>
          </w:tcPr>
          <w:p w14:paraId="71698EDF"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どちらとも言えない</w:t>
            </w:r>
          </w:p>
        </w:tc>
        <w:tc>
          <w:tcPr>
            <w:tcW w:w="825" w:type="dxa"/>
            <w:shd w:val="clear" w:color="auto" w:fill="auto"/>
            <w:textDirection w:val="tbRlV"/>
            <w:vAlign w:val="center"/>
          </w:tcPr>
          <w:p w14:paraId="799AE4D0"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住み続けたくない</w:t>
            </w:r>
          </w:p>
        </w:tc>
        <w:tc>
          <w:tcPr>
            <w:tcW w:w="826" w:type="dxa"/>
            <w:shd w:val="clear" w:color="auto" w:fill="auto"/>
            <w:textDirection w:val="tbRlV"/>
            <w:vAlign w:val="center"/>
          </w:tcPr>
          <w:p w14:paraId="4648FDAB"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無回答</w:t>
            </w:r>
          </w:p>
        </w:tc>
      </w:tr>
      <w:tr w:rsidR="00EE13E4" w:rsidRPr="002728F1" w14:paraId="0B33FE1D" w14:textId="77777777" w:rsidTr="00BC151E">
        <w:tc>
          <w:tcPr>
            <w:tcW w:w="1701" w:type="dxa"/>
            <w:shd w:val="clear" w:color="auto" w:fill="auto"/>
            <w:vAlign w:val="center"/>
          </w:tcPr>
          <w:p w14:paraId="01845CB3"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全</w:t>
            </w:r>
            <w:r w:rsidRPr="002728F1">
              <w:rPr>
                <w:rFonts w:ascii="BIZ UDゴシック" w:eastAsia="BIZ UDゴシック" w:hAnsi="BIZ UDゴシック" w:cs="ＭＳ Ｐ明朝"/>
                <w:color w:val="000000"/>
                <w:kern w:val="0"/>
                <w:sz w:val="18"/>
                <w:szCs w:val="20"/>
              </w:rPr>
              <w:t xml:space="preserve">  </w:t>
            </w:r>
            <w:r w:rsidRPr="002728F1">
              <w:rPr>
                <w:rFonts w:ascii="BIZ UDゴシック" w:eastAsia="BIZ UDゴシック" w:hAnsi="BIZ UDゴシック" w:cs="ＭＳ Ｐ明朝" w:hint="eastAsia"/>
                <w:color w:val="000000"/>
                <w:kern w:val="0"/>
                <w:sz w:val="18"/>
                <w:szCs w:val="20"/>
              </w:rPr>
              <w:t>体</w:t>
            </w:r>
          </w:p>
        </w:tc>
        <w:tc>
          <w:tcPr>
            <w:tcW w:w="825" w:type="dxa"/>
            <w:tcBorders>
              <w:right w:val="double" w:sz="4" w:space="0" w:color="auto"/>
            </w:tcBorders>
            <w:shd w:val="clear" w:color="auto" w:fill="auto"/>
            <w:vAlign w:val="center"/>
          </w:tcPr>
          <w:p w14:paraId="4DE4FEC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260</w:t>
            </w:r>
          </w:p>
        </w:tc>
        <w:tc>
          <w:tcPr>
            <w:tcW w:w="826" w:type="dxa"/>
            <w:tcBorders>
              <w:left w:val="double" w:sz="4" w:space="0" w:color="auto"/>
            </w:tcBorders>
            <w:shd w:val="clear" w:color="auto" w:fill="auto"/>
            <w:vAlign w:val="center"/>
          </w:tcPr>
          <w:p w14:paraId="650F7B5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31.2 </w:t>
            </w:r>
          </w:p>
        </w:tc>
        <w:tc>
          <w:tcPr>
            <w:tcW w:w="826" w:type="dxa"/>
            <w:shd w:val="clear" w:color="auto" w:fill="auto"/>
            <w:vAlign w:val="center"/>
          </w:tcPr>
          <w:p w14:paraId="1DFB12B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53.5 </w:t>
            </w:r>
          </w:p>
        </w:tc>
        <w:tc>
          <w:tcPr>
            <w:tcW w:w="825" w:type="dxa"/>
            <w:shd w:val="clear" w:color="auto" w:fill="auto"/>
            <w:vAlign w:val="center"/>
          </w:tcPr>
          <w:p w14:paraId="4408ED9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15.0 </w:t>
            </w:r>
          </w:p>
        </w:tc>
        <w:tc>
          <w:tcPr>
            <w:tcW w:w="826" w:type="dxa"/>
            <w:shd w:val="clear" w:color="auto" w:fill="auto"/>
            <w:vAlign w:val="center"/>
          </w:tcPr>
          <w:p w14:paraId="258F72C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0.4 </w:t>
            </w:r>
          </w:p>
        </w:tc>
      </w:tr>
      <w:tr w:rsidR="00EE13E4" w:rsidRPr="002728F1" w14:paraId="5188D19F" w14:textId="77777777" w:rsidTr="00BC151E">
        <w:tc>
          <w:tcPr>
            <w:tcW w:w="1701" w:type="dxa"/>
            <w:shd w:val="clear" w:color="auto" w:fill="auto"/>
            <w:vAlign w:val="center"/>
          </w:tcPr>
          <w:p w14:paraId="64A857A1"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17</w:t>
            </w:r>
            <w:r w:rsidRPr="002728F1">
              <w:rPr>
                <w:rFonts w:ascii="BIZ UDゴシック" w:eastAsia="BIZ UDゴシック" w:hAnsi="BIZ UDゴシック" w:cs="ＭＳ Ｐ明朝" w:hint="eastAsia"/>
                <w:color w:val="000000"/>
                <w:kern w:val="0"/>
                <w:sz w:val="18"/>
                <w:szCs w:val="20"/>
              </w:rPr>
              <w:t>歳</w:t>
            </w:r>
          </w:p>
        </w:tc>
        <w:tc>
          <w:tcPr>
            <w:tcW w:w="825" w:type="dxa"/>
            <w:tcBorders>
              <w:right w:val="double" w:sz="4" w:space="0" w:color="auto"/>
            </w:tcBorders>
            <w:shd w:val="clear" w:color="auto" w:fill="auto"/>
            <w:vAlign w:val="center"/>
          </w:tcPr>
          <w:p w14:paraId="2936A51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127</w:t>
            </w:r>
          </w:p>
        </w:tc>
        <w:tc>
          <w:tcPr>
            <w:tcW w:w="826" w:type="dxa"/>
            <w:tcBorders>
              <w:left w:val="double" w:sz="4" w:space="0" w:color="auto"/>
            </w:tcBorders>
            <w:shd w:val="clear" w:color="auto" w:fill="auto"/>
            <w:vAlign w:val="center"/>
          </w:tcPr>
          <w:p w14:paraId="30672E0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23.6 </w:t>
            </w:r>
          </w:p>
        </w:tc>
        <w:tc>
          <w:tcPr>
            <w:tcW w:w="826" w:type="dxa"/>
            <w:shd w:val="clear" w:color="auto" w:fill="auto"/>
            <w:vAlign w:val="center"/>
          </w:tcPr>
          <w:p w14:paraId="015DACD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60.6 </w:t>
            </w:r>
          </w:p>
        </w:tc>
        <w:tc>
          <w:tcPr>
            <w:tcW w:w="825" w:type="dxa"/>
            <w:shd w:val="clear" w:color="auto" w:fill="auto"/>
            <w:vAlign w:val="center"/>
          </w:tcPr>
          <w:p w14:paraId="01BD90D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15.0 </w:t>
            </w:r>
          </w:p>
        </w:tc>
        <w:tc>
          <w:tcPr>
            <w:tcW w:w="826" w:type="dxa"/>
            <w:shd w:val="clear" w:color="auto" w:fill="auto"/>
            <w:vAlign w:val="center"/>
          </w:tcPr>
          <w:p w14:paraId="6069AFC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0.8 </w:t>
            </w:r>
          </w:p>
        </w:tc>
      </w:tr>
      <w:tr w:rsidR="00EE13E4" w:rsidRPr="002728F1" w14:paraId="455812D0" w14:textId="77777777" w:rsidTr="00BC151E">
        <w:tc>
          <w:tcPr>
            <w:tcW w:w="1701" w:type="dxa"/>
            <w:shd w:val="clear" w:color="auto" w:fill="auto"/>
            <w:vAlign w:val="center"/>
          </w:tcPr>
          <w:p w14:paraId="08DEA312"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18</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21</w:t>
            </w:r>
            <w:r w:rsidRPr="002728F1">
              <w:rPr>
                <w:rFonts w:ascii="BIZ UDゴシック" w:eastAsia="BIZ UDゴシック" w:hAnsi="BIZ UDゴシック" w:cs="ＭＳ Ｐ明朝" w:hint="eastAsia"/>
                <w:color w:val="000000"/>
                <w:kern w:val="0"/>
                <w:sz w:val="18"/>
                <w:szCs w:val="20"/>
              </w:rPr>
              <w:t>歳</w:t>
            </w:r>
          </w:p>
        </w:tc>
        <w:tc>
          <w:tcPr>
            <w:tcW w:w="825" w:type="dxa"/>
            <w:tcBorders>
              <w:right w:val="double" w:sz="4" w:space="0" w:color="auto"/>
            </w:tcBorders>
            <w:shd w:val="clear" w:color="auto" w:fill="auto"/>
            <w:vAlign w:val="center"/>
          </w:tcPr>
          <w:p w14:paraId="6022A90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21</w:t>
            </w:r>
          </w:p>
        </w:tc>
        <w:tc>
          <w:tcPr>
            <w:tcW w:w="826" w:type="dxa"/>
            <w:tcBorders>
              <w:left w:val="double" w:sz="4" w:space="0" w:color="auto"/>
            </w:tcBorders>
            <w:shd w:val="clear" w:color="auto" w:fill="auto"/>
            <w:vAlign w:val="center"/>
          </w:tcPr>
          <w:p w14:paraId="2CBA5F6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47.6 </w:t>
            </w:r>
          </w:p>
        </w:tc>
        <w:tc>
          <w:tcPr>
            <w:tcW w:w="826" w:type="dxa"/>
            <w:shd w:val="clear" w:color="auto" w:fill="auto"/>
            <w:vAlign w:val="center"/>
          </w:tcPr>
          <w:p w14:paraId="04EBF78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33.3 </w:t>
            </w:r>
          </w:p>
        </w:tc>
        <w:tc>
          <w:tcPr>
            <w:tcW w:w="825" w:type="dxa"/>
            <w:shd w:val="clear" w:color="auto" w:fill="auto"/>
            <w:vAlign w:val="center"/>
          </w:tcPr>
          <w:p w14:paraId="6B838D1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19.0 </w:t>
            </w:r>
          </w:p>
        </w:tc>
        <w:tc>
          <w:tcPr>
            <w:tcW w:w="826" w:type="dxa"/>
            <w:shd w:val="clear" w:color="auto" w:fill="auto"/>
            <w:vAlign w:val="center"/>
          </w:tcPr>
          <w:p w14:paraId="30C9B60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182E1E5B" w14:textId="77777777" w:rsidTr="00BC151E">
        <w:tc>
          <w:tcPr>
            <w:tcW w:w="1701" w:type="dxa"/>
            <w:shd w:val="clear" w:color="auto" w:fill="auto"/>
            <w:vAlign w:val="center"/>
          </w:tcPr>
          <w:p w14:paraId="5ED69638"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22</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24</w:t>
            </w:r>
            <w:r w:rsidRPr="002728F1">
              <w:rPr>
                <w:rFonts w:ascii="BIZ UDゴシック" w:eastAsia="BIZ UDゴシック" w:hAnsi="BIZ UDゴシック" w:cs="ＭＳ Ｐ明朝" w:hint="eastAsia"/>
                <w:color w:val="000000"/>
                <w:kern w:val="0"/>
                <w:sz w:val="18"/>
                <w:szCs w:val="20"/>
              </w:rPr>
              <w:t>歳</w:t>
            </w:r>
          </w:p>
        </w:tc>
        <w:tc>
          <w:tcPr>
            <w:tcW w:w="825" w:type="dxa"/>
            <w:tcBorders>
              <w:right w:val="double" w:sz="4" w:space="0" w:color="auto"/>
            </w:tcBorders>
            <w:shd w:val="clear" w:color="auto" w:fill="auto"/>
            <w:vAlign w:val="center"/>
          </w:tcPr>
          <w:p w14:paraId="694DC85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11</w:t>
            </w:r>
          </w:p>
        </w:tc>
        <w:tc>
          <w:tcPr>
            <w:tcW w:w="826" w:type="dxa"/>
            <w:tcBorders>
              <w:left w:val="double" w:sz="4" w:space="0" w:color="auto"/>
            </w:tcBorders>
            <w:shd w:val="clear" w:color="auto" w:fill="auto"/>
            <w:vAlign w:val="center"/>
          </w:tcPr>
          <w:p w14:paraId="680AD3C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826" w:type="dxa"/>
            <w:shd w:val="clear" w:color="auto" w:fill="auto"/>
            <w:vAlign w:val="center"/>
          </w:tcPr>
          <w:p w14:paraId="026C031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54.5 </w:t>
            </w:r>
          </w:p>
        </w:tc>
        <w:tc>
          <w:tcPr>
            <w:tcW w:w="825" w:type="dxa"/>
            <w:shd w:val="clear" w:color="auto" w:fill="auto"/>
            <w:vAlign w:val="center"/>
          </w:tcPr>
          <w:p w14:paraId="04BE615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27.3 </w:t>
            </w:r>
          </w:p>
        </w:tc>
        <w:tc>
          <w:tcPr>
            <w:tcW w:w="826" w:type="dxa"/>
            <w:shd w:val="clear" w:color="auto" w:fill="auto"/>
            <w:vAlign w:val="center"/>
          </w:tcPr>
          <w:p w14:paraId="16AA23D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34790435" w14:textId="77777777" w:rsidTr="00BC151E">
        <w:tc>
          <w:tcPr>
            <w:tcW w:w="1701" w:type="dxa"/>
            <w:shd w:val="clear" w:color="auto" w:fill="auto"/>
            <w:vAlign w:val="center"/>
          </w:tcPr>
          <w:p w14:paraId="3C4F4E2E"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29</w:t>
            </w:r>
            <w:r w:rsidRPr="002728F1">
              <w:rPr>
                <w:rFonts w:ascii="BIZ UDゴシック" w:eastAsia="BIZ UDゴシック" w:hAnsi="BIZ UDゴシック" w:cs="ＭＳ Ｐ明朝" w:hint="eastAsia"/>
                <w:color w:val="000000"/>
                <w:kern w:val="0"/>
                <w:sz w:val="18"/>
                <w:szCs w:val="20"/>
              </w:rPr>
              <w:t>歳</w:t>
            </w:r>
          </w:p>
        </w:tc>
        <w:tc>
          <w:tcPr>
            <w:tcW w:w="825" w:type="dxa"/>
            <w:tcBorders>
              <w:right w:val="double" w:sz="4" w:space="0" w:color="auto"/>
            </w:tcBorders>
            <w:shd w:val="clear" w:color="auto" w:fill="auto"/>
            <w:vAlign w:val="center"/>
          </w:tcPr>
          <w:p w14:paraId="497716F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19</w:t>
            </w:r>
          </w:p>
        </w:tc>
        <w:tc>
          <w:tcPr>
            <w:tcW w:w="826" w:type="dxa"/>
            <w:tcBorders>
              <w:left w:val="double" w:sz="4" w:space="0" w:color="auto"/>
            </w:tcBorders>
            <w:shd w:val="clear" w:color="auto" w:fill="auto"/>
            <w:vAlign w:val="center"/>
          </w:tcPr>
          <w:p w14:paraId="78B9A2A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42.1 </w:t>
            </w:r>
          </w:p>
        </w:tc>
        <w:tc>
          <w:tcPr>
            <w:tcW w:w="826" w:type="dxa"/>
            <w:shd w:val="clear" w:color="auto" w:fill="auto"/>
            <w:vAlign w:val="center"/>
          </w:tcPr>
          <w:p w14:paraId="04A1CA1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52.6 </w:t>
            </w:r>
          </w:p>
        </w:tc>
        <w:tc>
          <w:tcPr>
            <w:tcW w:w="825" w:type="dxa"/>
            <w:shd w:val="clear" w:color="auto" w:fill="auto"/>
            <w:vAlign w:val="center"/>
          </w:tcPr>
          <w:p w14:paraId="4DD2C41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 </w:t>
            </w:r>
          </w:p>
        </w:tc>
        <w:tc>
          <w:tcPr>
            <w:tcW w:w="826" w:type="dxa"/>
            <w:shd w:val="clear" w:color="auto" w:fill="auto"/>
            <w:vAlign w:val="center"/>
          </w:tcPr>
          <w:p w14:paraId="29B8E01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6FC64DFB" w14:textId="77777777" w:rsidTr="00BC151E">
        <w:tc>
          <w:tcPr>
            <w:tcW w:w="1701" w:type="dxa"/>
            <w:shd w:val="clear" w:color="auto" w:fill="auto"/>
            <w:vAlign w:val="center"/>
          </w:tcPr>
          <w:p w14:paraId="21A32DC9"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30</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34</w:t>
            </w:r>
            <w:r w:rsidRPr="002728F1">
              <w:rPr>
                <w:rFonts w:ascii="BIZ UDゴシック" w:eastAsia="BIZ UDゴシック" w:hAnsi="BIZ UDゴシック" w:cs="ＭＳ Ｐ明朝" w:hint="eastAsia"/>
                <w:color w:val="000000"/>
                <w:kern w:val="0"/>
                <w:sz w:val="18"/>
                <w:szCs w:val="20"/>
              </w:rPr>
              <w:t>歳</w:t>
            </w:r>
          </w:p>
        </w:tc>
        <w:tc>
          <w:tcPr>
            <w:tcW w:w="825" w:type="dxa"/>
            <w:tcBorders>
              <w:right w:val="double" w:sz="4" w:space="0" w:color="auto"/>
            </w:tcBorders>
            <w:shd w:val="clear" w:color="auto" w:fill="auto"/>
            <w:vAlign w:val="center"/>
          </w:tcPr>
          <w:p w14:paraId="0C204B4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22</w:t>
            </w:r>
          </w:p>
        </w:tc>
        <w:tc>
          <w:tcPr>
            <w:tcW w:w="826" w:type="dxa"/>
            <w:tcBorders>
              <w:left w:val="double" w:sz="4" w:space="0" w:color="auto"/>
            </w:tcBorders>
            <w:shd w:val="clear" w:color="auto" w:fill="auto"/>
            <w:vAlign w:val="center"/>
          </w:tcPr>
          <w:p w14:paraId="4DF441F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36.4 </w:t>
            </w:r>
          </w:p>
        </w:tc>
        <w:tc>
          <w:tcPr>
            <w:tcW w:w="826" w:type="dxa"/>
            <w:shd w:val="clear" w:color="auto" w:fill="auto"/>
            <w:vAlign w:val="center"/>
          </w:tcPr>
          <w:p w14:paraId="2E93D83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36.4 </w:t>
            </w:r>
          </w:p>
        </w:tc>
        <w:tc>
          <w:tcPr>
            <w:tcW w:w="825" w:type="dxa"/>
            <w:shd w:val="clear" w:color="auto" w:fill="auto"/>
            <w:vAlign w:val="center"/>
          </w:tcPr>
          <w:p w14:paraId="78DB230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27.3 </w:t>
            </w:r>
          </w:p>
        </w:tc>
        <w:tc>
          <w:tcPr>
            <w:tcW w:w="826" w:type="dxa"/>
            <w:shd w:val="clear" w:color="auto" w:fill="auto"/>
            <w:vAlign w:val="center"/>
          </w:tcPr>
          <w:p w14:paraId="09DC9ED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5DBDF322" w14:textId="77777777" w:rsidTr="00BC151E">
        <w:tc>
          <w:tcPr>
            <w:tcW w:w="1701" w:type="dxa"/>
            <w:shd w:val="clear" w:color="auto" w:fill="auto"/>
            <w:vAlign w:val="center"/>
          </w:tcPr>
          <w:p w14:paraId="25AA9903"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35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39</w:t>
            </w:r>
            <w:r w:rsidRPr="002728F1">
              <w:rPr>
                <w:rFonts w:ascii="BIZ UDゴシック" w:eastAsia="BIZ UDゴシック" w:hAnsi="BIZ UDゴシック" w:cs="ＭＳ Ｐ明朝" w:hint="eastAsia"/>
                <w:color w:val="000000"/>
                <w:kern w:val="0"/>
                <w:sz w:val="18"/>
                <w:szCs w:val="20"/>
              </w:rPr>
              <w:t>歳</w:t>
            </w:r>
          </w:p>
        </w:tc>
        <w:tc>
          <w:tcPr>
            <w:tcW w:w="825" w:type="dxa"/>
            <w:tcBorders>
              <w:right w:val="double" w:sz="4" w:space="0" w:color="auto"/>
            </w:tcBorders>
            <w:shd w:val="clear" w:color="auto" w:fill="auto"/>
            <w:vAlign w:val="center"/>
          </w:tcPr>
          <w:p w14:paraId="1CBCC14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54</w:t>
            </w:r>
          </w:p>
        </w:tc>
        <w:tc>
          <w:tcPr>
            <w:tcW w:w="826" w:type="dxa"/>
            <w:tcBorders>
              <w:left w:val="double" w:sz="4" w:space="0" w:color="auto"/>
            </w:tcBorders>
            <w:shd w:val="clear" w:color="auto" w:fill="auto"/>
            <w:vAlign w:val="center"/>
          </w:tcPr>
          <w:p w14:paraId="104EF18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38.9 </w:t>
            </w:r>
          </w:p>
        </w:tc>
        <w:tc>
          <w:tcPr>
            <w:tcW w:w="826" w:type="dxa"/>
            <w:shd w:val="clear" w:color="auto" w:fill="auto"/>
            <w:vAlign w:val="center"/>
          </w:tcPr>
          <w:p w14:paraId="3F944E6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50.0 </w:t>
            </w:r>
          </w:p>
        </w:tc>
        <w:tc>
          <w:tcPr>
            <w:tcW w:w="825" w:type="dxa"/>
            <w:shd w:val="clear" w:color="auto" w:fill="auto"/>
            <w:vAlign w:val="center"/>
          </w:tcPr>
          <w:p w14:paraId="3790FCD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11.1 </w:t>
            </w:r>
          </w:p>
        </w:tc>
        <w:tc>
          <w:tcPr>
            <w:tcW w:w="826" w:type="dxa"/>
            <w:shd w:val="clear" w:color="auto" w:fill="auto"/>
            <w:vAlign w:val="center"/>
          </w:tcPr>
          <w:p w14:paraId="5040B71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bl>
    <w:p w14:paraId="5B253525" w14:textId="77777777" w:rsidR="00EE13E4" w:rsidRDefault="00EE13E4" w:rsidP="00EE13E4"/>
    <w:p w14:paraId="3D74A575" w14:textId="77777777" w:rsidR="00EE13E4" w:rsidRDefault="00EE13E4" w:rsidP="00EE13E4">
      <w:pPr>
        <w:widowControl/>
        <w:jc w:val="left"/>
      </w:pPr>
      <w:r>
        <w:br w:type="page"/>
      </w:r>
    </w:p>
    <w:p w14:paraId="3EFC4B40" w14:textId="77777777" w:rsidR="00EE13E4" w:rsidRDefault="00EE13E4" w:rsidP="00EE13E4">
      <w:pPr>
        <w:pStyle w:val="ac"/>
      </w:pPr>
      <w:r>
        <w:rPr>
          <w:rFonts w:hint="eastAsia"/>
        </w:rPr>
        <w:lastRenderedPageBreak/>
        <w:t>問</w:t>
      </w:r>
      <w:r>
        <w:t>27－１　【問27で「住み続けたい」を選んだ方】</w:t>
      </w:r>
      <w:r>
        <w:br/>
      </w:r>
      <w:r>
        <w:rPr>
          <w:rFonts w:hint="eastAsia"/>
        </w:rPr>
        <w:t>次の中から住み続けたい理由として該当するものを全て選んでください。</w:t>
      </w:r>
    </w:p>
    <w:p w14:paraId="6FDFB69B" w14:textId="77777777" w:rsidR="00EE13E4" w:rsidRDefault="00EE13E4" w:rsidP="00EE13E4">
      <w:pPr>
        <w:pStyle w:val="ab"/>
        <w:ind w:right="4649"/>
      </w:pPr>
      <w:r w:rsidRPr="002728F1">
        <w:rPr>
          <w:noProof/>
        </w:rPr>
        <w:drawing>
          <wp:anchor distT="0" distB="0" distL="114300" distR="114300" simplePos="0" relativeHeight="252077056" behindDoc="0" locked="0" layoutInCell="1" allowOverlap="1" wp14:anchorId="091C3478" wp14:editId="1A159133">
            <wp:simplePos x="0" y="0"/>
            <wp:positionH relativeFrom="column">
              <wp:posOffset>3239770</wp:posOffset>
            </wp:positionH>
            <wp:positionV relativeFrom="paragraph">
              <wp:posOffset>-35560</wp:posOffset>
            </wp:positionV>
            <wp:extent cx="3360420" cy="3977640"/>
            <wp:effectExtent l="0" t="0" r="0" b="0"/>
            <wp:wrapNone/>
            <wp:docPr id="106467820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336042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「愛着があるから」の割合が</w:t>
      </w:r>
      <w:r>
        <w:t>65.4％と最も高く、次いで「持家があるから」の割合が46.9％、「人間関係がよいから」の割合が40.7％となっています。</w:t>
      </w:r>
    </w:p>
    <w:p w14:paraId="746D48C6" w14:textId="77777777" w:rsidR="00EE13E4" w:rsidRDefault="00EE13E4" w:rsidP="00EE13E4"/>
    <w:p w14:paraId="1F8DC67F" w14:textId="77777777" w:rsidR="00EE13E4" w:rsidRDefault="00EE13E4" w:rsidP="00EE13E4"/>
    <w:p w14:paraId="1D04C5A3" w14:textId="77777777" w:rsidR="00EE13E4" w:rsidRDefault="00EE13E4" w:rsidP="00EE13E4"/>
    <w:p w14:paraId="5B1ECD56" w14:textId="77777777" w:rsidR="00EE13E4" w:rsidRDefault="00EE13E4" w:rsidP="00EE13E4"/>
    <w:p w14:paraId="47B85540" w14:textId="77777777" w:rsidR="00EE13E4" w:rsidRDefault="00EE13E4" w:rsidP="00EE13E4"/>
    <w:p w14:paraId="05AB5F81" w14:textId="77777777" w:rsidR="00EE13E4" w:rsidRDefault="00EE13E4" w:rsidP="00EE13E4"/>
    <w:p w14:paraId="1A7B96E1" w14:textId="77777777" w:rsidR="00EE13E4" w:rsidRDefault="00EE13E4" w:rsidP="00EE13E4"/>
    <w:p w14:paraId="1258065D" w14:textId="77777777" w:rsidR="00EE13E4" w:rsidRDefault="00EE13E4" w:rsidP="00EE13E4"/>
    <w:p w14:paraId="55F8E258" w14:textId="77777777" w:rsidR="00EE13E4" w:rsidRDefault="00EE13E4" w:rsidP="00EE13E4"/>
    <w:p w14:paraId="48102B86" w14:textId="77777777" w:rsidR="00EE13E4" w:rsidRDefault="00EE13E4" w:rsidP="00EE13E4"/>
    <w:p w14:paraId="2F62A08D" w14:textId="77777777" w:rsidR="00EE13E4" w:rsidRDefault="00EE13E4" w:rsidP="00EE13E4"/>
    <w:p w14:paraId="75B61823" w14:textId="77777777" w:rsidR="00EE13E4" w:rsidRDefault="00EE13E4" w:rsidP="00EE13E4"/>
    <w:p w14:paraId="65C8EB87" w14:textId="77777777" w:rsidR="00EE13E4" w:rsidRDefault="00EE13E4" w:rsidP="00EE13E4">
      <w:pPr>
        <w:widowControl/>
        <w:jc w:val="left"/>
      </w:pPr>
    </w:p>
    <w:p w14:paraId="68007AC6" w14:textId="77777777" w:rsidR="00EE13E4" w:rsidRDefault="00EE13E4" w:rsidP="00EE13E4">
      <w:pPr>
        <w:widowControl/>
        <w:jc w:val="left"/>
      </w:pPr>
    </w:p>
    <w:p w14:paraId="7572EADF" w14:textId="77777777" w:rsidR="00EE13E4" w:rsidRDefault="00EE13E4" w:rsidP="00EE13E4">
      <w:pPr>
        <w:pStyle w:val="ac"/>
      </w:pPr>
      <w:r>
        <w:rPr>
          <w:rFonts w:hint="eastAsia"/>
        </w:rPr>
        <w:t>問</w:t>
      </w:r>
      <w:r>
        <w:t>27－２　【問27で「住み続けたくない」を選んだ方】</w:t>
      </w:r>
      <w:r>
        <w:br/>
      </w:r>
      <w:r>
        <w:rPr>
          <w:rFonts w:hint="eastAsia"/>
        </w:rPr>
        <w:t>次の中から住み続けたくない理由として該当するものを全て選んでください。</w:t>
      </w:r>
    </w:p>
    <w:p w14:paraId="54A97142" w14:textId="77777777" w:rsidR="00EE13E4" w:rsidRDefault="00EE13E4" w:rsidP="00EE13E4">
      <w:pPr>
        <w:pStyle w:val="ab"/>
        <w:ind w:right="4649"/>
      </w:pPr>
      <w:r w:rsidRPr="002728F1">
        <w:rPr>
          <w:noProof/>
        </w:rPr>
        <w:drawing>
          <wp:anchor distT="0" distB="0" distL="114300" distR="114300" simplePos="0" relativeHeight="252078080" behindDoc="0" locked="0" layoutInCell="1" allowOverlap="1" wp14:anchorId="48700E72" wp14:editId="0DE6F8BE">
            <wp:simplePos x="0" y="0"/>
            <wp:positionH relativeFrom="column">
              <wp:posOffset>3239770</wp:posOffset>
            </wp:positionH>
            <wp:positionV relativeFrom="paragraph">
              <wp:posOffset>-35560</wp:posOffset>
            </wp:positionV>
            <wp:extent cx="3360420" cy="3977640"/>
            <wp:effectExtent l="0" t="0" r="0" b="0"/>
            <wp:wrapNone/>
            <wp:docPr id="1923602379"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336042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「交通の便が悪いから」の割合が</w:t>
      </w:r>
      <w:r>
        <w:t>79.5％と最も高く、次いで「買い物が不便だから」、「他の市町村に魅力を感じるから」の割合が59.0％となっています。</w:t>
      </w:r>
    </w:p>
    <w:p w14:paraId="036AE1BF" w14:textId="77777777" w:rsidR="00EE13E4" w:rsidRDefault="00EE13E4" w:rsidP="00EE13E4"/>
    <w:p w14:paraId="36631E06" w14:textId="77777777" w:rsidR="00EE13E4" w:rsidRDefault="00EE13E4" w:rsidP="00EE13E4"/>
    <w:p w14:paraId="1383AA84" w14:textId="77777777" w:rsidR="00EE13E4" w:rsidRDefault="00EE13E4" w:rsidP="00EE13E4"/>
    <w:p w14:paraId="3D3157BB" w14:textId="77777777" w:rsidR="00EE13E4" w:rsidRDefault="00EE13E4" w:rsidP="00EE13E4"/>
    <w:p w14:paraId="28FF693E" w14:textId="77777777" w:rsidR="00EE13E4" w:rsidRDefault="00EE13E4" w:rsidP="00EE13E4"/>
    <w:p w14:paraId="69752DDD" w14:textId="77777777" w:rsidR="00EE13E4" w:rsidRDefault="00EE13E4" w:rsidP="00EE13E4"/>
    <w:p w14:paraId="4F6D55EB" w14:textId="77777777" w:rsidR="00EE13E4" w:rsidRDefault="00EE13E4" w:rsidP="00EE13E4"/>
    <w:p w14:paraId="30860205" w14:textId="77777777" w:rsidR="00EE13E4" w:rsidRDefault="00EE13E4" w:rsidP="00EE13E4"/>
    <w:p w14:paraId="20085801" w14:textId="77777777" w:rsidR="00EE13E4" w:rsidRDefault="00EE13E4" w:rsidP="00EE13E4"/>
    <w:p w14:paraId="7B24DE33" w14:textId="77777777" w:rsidR="00EE13E4" w:rsidRDefault="00EE13E4" w:rsidP="00EE13E4"/>
    <w:p w14:paraId="506D4170" w14:textId="77777777" w:rsidR="00EE13E4" w:rsidRDefault="00EE13E4" w:rsidP="00EE13E4"/>
    <w:p w14:paraId="0A7449B8" w14:textId="77777777" w:rsidR="00EE13E4" w:rsidRDefault="00EE13E4" w:rsidP="00EE13E4">
      <w:pPr>
        <w:widowControl/>
        <w:jc w:val="left"/>
      </w:pPr>
      <w:r>
        <w:br w:type="page"/>
      </w:r>
    </w:p>
    <w:p w14:paraId="2A3CDE21" w14:textId="77777777" w:rsidR="00EE13E4" w:rsidRDefault="00EE13E4" w:rsidP="00EE13E4">
      <w:pPr>
        <w:pStyle w:val="ac"/>
      </w:pPr>
      <w:r>
        <w:rPr>
          <w:rFonts w:hint="eastAsia"/>
        </w:rPr>
        <w:lastRenderedPageBreak/>
        <w:t>問</w:t>
      </w:r>
      <w:r>
        <w:t>28　あなたは、市が取り組む青少年や若者の政策にどんなことを望みますか。あてはまるものを３つまで選んでください。</w:t>
      </w:r>
    </w:p>
    <w:p w14:paraId="7C2259FF" w14:textId="77777777" w:rsidR="00EE13E4" w:rsidRPr="00E2500C" w:rsidRDefault="00EE13E4" w:rsidP="00EE13E4">
      <w:pPr>
        <w:pStyle w:val="ab"/>
        <w:rPr>
          <w:rFonts w:hAnsi="BIZ UDゴシック"/>
        </w:rPr>
      </w:pPr>
      <w:r w:rsidRPr="00E2500C">
        <w:rPr>
          <w:rFonts w:hAnsi="BIZ UDゴシック" w:hint="eastAsia"/>
        </w:rPr>
        <w:t>「放課後などに気軽に行ける安全な居場所を提供する」の割合が</w:t>
      </w:r>
      <w:r w:rsidRPr="00E2500C">
        <w:rPr>
          <w:rFonts w:hAnsi="BIZ UDゴシック"/>
        </w:rPr>
        <w:t>36.9％と最も高く、次いで「地域活動や体験活動などの社会参加を通じて、家庭・学校・地域がともに青少年を育成するまちづくりをする」の割合が30.0％、「経済的な困難を抱えている家庭を支援する」の割合が24.6％となっています。</w:t>
      </w:r>
    </w:p>
    <w:p w14:paraId="4CE38CD0" w14:textId="77777777" w:rsidR="00EE13E4" w:rsidRDefault="00EE13E4" w:rsidP="00EE13E4">
      <w:r w:rsidRPr="00E2500C">
        <w:rPr>
          <w:rFonts w:hAnsi="BIZ UDゴシック"/>
          <w:noProof/>
        </w:rPr>
        <mc:AlternateContent>
          <mc:Choice Requires="wpg">
            <w:drawing>
              <wp:anchor distT="0" distB="0" distL="114300" distR="114300" simplePos="0" relativeHeight="252085248" behindDoc="0" locked="0" layoutInCell="1" allowOverlap="1" wp14:anchorId="70E155E1" wp14:editId="7EC64194">
                <wp:simplePos x="0" y="0"/>
                <wp:positionH relativeFrom="margin">
                  <wp:posOffset>48895</wp:posOffset>
                </wp:positionH>
                <wp:positionV relativeFrom="paragraph">
                  <wp:posOffset>128270</wp:posOffset>
                </wp:positionV>
                <wp:extent cx="6124575" cy="6656705"/>
                <wp:effectExtent l="0" t="0" r="0" b="0"/>
                <wp:wrapNone/>
                <wp:docPr id="1782020135" name="グループ化 7"/>
                <wp:cNvGraphicFramePr/>
                <a:graphic xmlns:a="http://schemas.openxmlformats.org/drawingml/2006/main">
                  <a:graphicData uri="http://schemas.microsoft.com/office/word/2010/wordprocessingGroup">
                    <wpg:wgp>
                      <wpg:cNvGrpSpPr/>
                      <wpg:grpSpPr>
                        <a:xfrm>
                          <a:off x="0" y="0"/>
                          <a:ext cx="6124575" cy="6656705"/>
                          <a:chOff x="0" y="0"/>
                          <a:chExt cx="6124575" cy="6656705"/>
                        </a:xfrm>
                      </wpg:grpSpPr>
                      <pic:pic xmlns:pic="http://schemas.openxmlformats.org/drawingml/2006/picture">
                        <pic:nvPicPr>
                          <pic:cNvPr id="2045311535" name="図 5"/>
                          <pic:cNvPicPr>
                            <a:picLocks noChangeAspect="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2901315" cy="6656705"/>
                          </a:xfrm>
                          <a:prstGeom prst="rect">
                            <a:avLst/>
                          </a:prstGeom>
                          <a:noFill/>
                          <a:ln>
                            <a:noFill/>
                          </a:ln>
                        </pic:spPr>
                      </pic:pic>
                      <pic:pic xmlns:pic="http://schemas.openxmlformats.org/drawingml/2006/picture">
                        <pic:nvPicPr>
                          <pic:cNvPr id="1289423003" name="図 6"/>
                          <pic:cNvPicPr>
                            <a:picLocks noChangeAspect="1"/>
                          </pic:cNvPicPr>
                        </pic:nvPicPr>
                        <pic:blipFill>
                          <a:blip r:embed="rId326">
                            <a:extLst>
                              <a:ext uri="{28A0092B-C50C-407E-A947-70E740481C1C}">
                                <a14:useLocalDpi xmlns:a14="http://schemas.microsoft.com/office/drawing/2010/main" val="0"/>
                              </a:ext>
                            </a:extLst>
                          </a:blip>
                          <a:srcRect/>
                          <a:stretch>
                            <a:fillRect/>
                          </a:stretch>
                        </pic:blipFill>
                        <pic:spPr bwMode="auto">
                          <a:xfrm>
                            <a:off x="3223260" y="0"/>
                            <a:ext cx="2901315" cy="6022340"/>
                          </a:xfrm>
                          <a:prstGeom prst="rect">
                            <a:avLst/>
                          </a:prstGeom>
                          <a:noFill/>
                          <a:ln>
                            <a:noFill/>
                          </a:ln>
                        </pic:spPr>
                      </pic:pic>
                    </wpg:wgp>
                  </a:graphicData>
                </a:graphic>
              </wp:anchor>
            </w:drawing>
          </mc:Choice>
          <mc:Fallback>
            <w:pict>
              <v:group w14:anchorId="6FD828D2" id="グループ化 7" o:spid="_x0000_s1026" style="position:absolute;left:0;text-align:left;margin-left:3.85pt;margin-top:10.1pt;width:482.25pt;height:524.15pt;z-index:252085248;mso-position-horizontal-relative:margin" coordsize="61245,665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">
                <v:shape id="図 5" o:spid="_x0000_s1027" type="#_x0000_t75" style="position:absolute;width:29013;height:66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">
                  <v:imagedata r:id="rId331" o:title=""/>
                </v:shape>
                <v:shape id="図 6" o:spid="_x0000_s1028" type="#_x0000_t75" style="position:absolute;left:32232;width:29013;height:60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">
                  <v:imagedata r:id="rId332" o:title=""/>
                </v:shape>
                <w10:wrap anchorx="margin"/>
              </v:group>
            </w:pict>
          </mc:Fallback>
        </mc:AlternateContent>
      </w:r>
    </w:p>
    <w:p w14:paraId="509DE718" w14:textId="77777777" w:rsidR="00EE13E4" w:rsidRDefault="00EE13E4" w:rsidP="00EE13E4"/>
    <w:p w14:paraId="54B77443" w14:textId="77777777" w:rsidR="00EE13E4" w:rsidRDefault="00EE13E4" w:rsidP="00EE13E4"/>
    <w:p w14:paraId="1CF40170" w14:textId="77777777" w:rsidR="00EE13E4" w:rsidRDefault="00EE13E4" w:rsidP="00EE13E4"/>
    <w:p w14:paraId="57E7EA05" w14:textId="77777777" w:rsidR="00EE13E4" w:rsidRPr="00E2500C" w:rsidRDefault="00EE13E4" w:rsidP="00EE13E4"/>
    <w:p w14:paraId="7709B4D4" w14:textId="77777777" w:rsidR="00EE13E4" w:rsidRDefault="00EE13E4" w:rsidP="00EE13E4"/>
    <w:p w14:paraId="4A6B2240" w14:textId="77777777" w:rsidR="00EE13E4" w:rsidRDefault="00EE13E4" w:rsidP="00EE13E4"/>
    <w:p w14:paraId="0B0DC732" w14:textId="77777777" w:rsidR="00EE13E4" w:rsidRDefault="00EE13E4" w:rsidP="00EE13E4"/>
    <w:p w14:paraId="2A9F89C1" w14:textId="77777777" w:rsidR="00EE13E4" w:rsidRDefault="00EE13E4" w:rsidP="00EE13E4"/>
    <w:p w14:paraId="45747A9E" w14:textId="77777777" w:rsidR="00EE13E4" w:rsidRDefault="00EE13E4" w:rsidP="00EE13E4"/>
    <w:p w14:paraId="2090E082" w14:textId="77777777" w:rsidR="00EE13E4" w:rsidRDefault="00EE13E4" w:rsidP="00EE13E4"/>
    <w:p w14:paraId="71019E49" w14:textId="77777777" w:rsidR="00EE13E4" w:rsidRDefault="00EE13E4" w:rsidP="00EE13E4"/>
    <w:p w14:paraId="66224629" w14:textId="77777777" w:rsidR="00EE13E4" w:rsidRDefault="00EE13E4" w:rsidP="00EE13E4"/>
    <w:p w14:paraId="4BEA859C" w14:textId="77777777" w:rsidR="00EE13E4" w:rsidRDefault="00EE13E4" w:rsidP="00EE13E4"/>
    <w:p w14:paraId="7F148F07" w14:textId="77777777" w:rsidR="00EE13E4" w:rsidRDefault="00EE13E4" w:rsidP="00EE13E4"/>
    <w:p w14:paraId="52C00C2F" w14:textId="77777777" w:rsidR="00EE13E4" w:rsidRDefault="00EE13E4" w:rsidP="00EE13E4"/>
    <w:p w14:paraId="2CA03EAB" w14:textId="77777777" w:rsidR="00EE13E4" w:rsidRDefault="00EE13E4" w:rsidP="00EE13E4"/>
    <w:p w14:paraId="1A90E690" w14:textId="77777777" w:rsidR="00EE13E4" w:rsidRDefault="00EE13E4" w:rsidP="00EE13E4"/>
    <w:p w14:paraId="43E9DDE1" w14:textId="77777777" w:rsidR="00EE13E4" w:rsidRDefault="00EE13E4" w:rsidP="00EE13E4"/>
    <w:p w14:paraId="7DF1EA16" w14:textId="77777777" w:rsidR="00EE13E4" w:rsidRDefault="00EE13E4" w:rsidP="00EE13E4"/>
    <w:p w14:paraId="44AE36AB" w14:textId="77777777" w:rsidR="00EE13E4" w:rsidRDefault="00EE13E4" w:rsidP="00EE13E4"/>
    <w:p w14:paraId="6A740E84" w14:textId="77777777" w:rsidR="00EE13E4" w:rsidRDefault="00EE13E4" w:rsidP="00EE13E4"/>
    <w:p w14:paraId="015DDA57" w14:textId="77777777" w:rsidR="00EE13E4" w:rsidRDefault="00EE13E4" w:rsidP="00EE13E4"/>
    <w:p w14:paraId="088DDCCD" w14:textId="77777777" w:rsidR="00EE13E4" w:rsidRDefault="00EE13E4" w:rsidP="00EE13E4"/>
    <w:p w14:paraId="455C69DC" w14:textId="77777777" w:rsidR="00EE13E4" w:rsidRDefault="00EE13E4" w:rsidP="00EE13E4"/>
    <w:p w14:paraId="0555E38C" w14:textId="77777777" w:rsidR="00EE13E4" w:rsidRDefault="00EE13E4" w:rsidP="00EE13E4"/>
    <w:p w14:paraId="4B0719B9" w14:textId="77777777" w:rsidR="00EE13E4" w:rsidRDefault="00EE13E4" w:rsidP="00EE13E4"/>
    <w:p w14:paraId="6A7299F5" w14:textId="77777777" w:rsidR="00EE13E4" w:rsidRDefault="00EE13E4" w:rsidP="00EE13E4"/>
    <w:p w14:paraId="49893E58" w14:textId="77777777" w:rsidR="00EE13E4" w:rsidRDefault="00EE13E4" w:rsidP="00EE13E4"/>
    <w:p w14:paraId="312996DA" w14:textId="77777777" w:rsidR="00EE13E4" w:rsidRDefault="00EE13E4" w:rsidP="00EE13E4"/>
    <w:p w14:paraId="238CFDB7" w14:textId="77777777" w:rsidR="00EE13E4" w:rsidRDefault="00EE13E4" w:rsidP="00EE13E4"/>
    <w:p w14:paraId="72EE2B1F" w14:textId="16CECD12" w:rsidR="00EE13E4" w:rsidRDefault="00EE13E4">
      <w:pPr>
        <w:widowControl/>
        <w:jc w:val="left"/>
      </w:pPr>
      <w:r>
        <w:br w:type="page"/>
      </w:r>
    </w:p>
    <w:p w14:paraId="49B66C96" w14:textId="77777777" w:rsidR="00EE13E4" w:rsidRDefault="00EE13E4" w:rsidP="00EE13E4">
      <w:pPr>
        <w:pStyle w:val="aff"/>
      </w:pPr>
      <w:r>
        <w:rPr>
          <w:rFonts w:hint="eastAsia"/>
        </w:rPr>
        <w:lastRenderedPageBreak/>
        <w:t>【</w:t>
      </w:r>
      <w:r w:rsidRPr="00232037">
        <w:rPr>
          <w:rFonts w:hint="eastAsia"/>
        </w:rPr>
        <w:t>年齢別</w:t>
      </w:r>
      <w:r>
        <w:rPr>
          <w:rFonts w:hint="eastAsia"/>
        </w:rPr>
        <w:t>】</w:t>
      </w:r>
    </w:p>
    <w:p w14:paraId="7670A5C2" w14:textId="77777777" w:rsidR="00EE13E4" w:rsidRDefault="00EE13E4" w:rsidP="00EE13E4">
      <w:pPr>
        <w:pStyle w:val="ab"/>
      </w:pPr>
      <w:r w:rsidRPr="00232037">
        <w:rPr>
          <w:rFonts w:hint="eastAsia"/>
        </w:rPr>
        <w:t>年齢別</w:t>
      </w:r>
      <w:r>
        <w:rPr>
          <w:rFonts w:hint="eastAsia"/>
        </w:rPr>
        <w:t>にみると、</w:t>
      </w:r>
      <w:r>
        <w:t>30歳～34歳で「いじめや虐待などの悩みを相談できる窓口を充実する」の割合が高くなっています。</w:t>
      </w:r>
    </w:p>
    <w:p w14:paraId="5A93F990" w14:textId="77777777" w:rsidR="00EE13E4" w:rsidRDefault="00EE13E4" w:rsidP="00EE13E4">
      <w:pPr>
        <w:pStyle w:val="af6"/>
      </w:pPr>
      <w:r>
        <w:rPr>
          <w:rFonts w:hint="eastAsia"/>
        </w:rPr>
        <w:t>単位：％</w:t>
      </w:r>
    </w:p>
    <w:tbl>
      <w:tblPr>
        <w:tblW w:w="9234"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96"/>
        <w:gridCol w:w="793"/>
        <w:gridCol w:w="794"/>
        <w:gridCol w:w="794"/>
        <w:gridCol w:w="794"/>
        <w:gridCol w:w="794"/>
        <w:gridCol w:w="793"/>
        <w:gridCol w:w="794"/>
        <w:gridCol w:w="794"/>
        <w:gridCol w:w="794"/>
        <w:gridCol w:w="794"/>
      </w:tblGrid>
      <w:tr w:rsidR="00EE13E4" w:rsidRPr="002728F1" w14:paraId="48CDCBFF" w14:textId="77777777" w:rsidTr="00BC151E">
        <w:trPr>
          <w:cantSplit/>
          <w:trHeight w:val="3151"/>
        </w:trPr>
        <w:tc>
          <w:tcPr>
            <w:tcW w:w="1296" w:type="dxa"/>
            <w:shd w:val="clear" w:color="auto" w:fill="auto"/>
            <w:vAlign w:val="center"/>
          </w:tcPr>
          <w:p w14:paraId="79D9ED57" w14:textId="77777777" w:rsidR="00EE13E4" w:rsidRPr="002728F1" w:rsidRDefault="00EE13E4" w:rsidP="00BC151E">
            <w:pPr>
              <w:spacing w:line="220" w:lineRule="exact"/>
              <w:ind w:left="57" w:right="57"/>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区分</w:t>
            </w:r>
          </w:p>
        </w:tc>
        <w:tc>
          <w:tcPr>
            <w:tcW w:w="793" w:type="dxa"/>
            <w:tcBorders>
              <w:right w:val="double" w:sz="4" w:space="0" w:color="auto"/>
            </w:tcBorders>
            <w:shd w:val="clear" w:color="auto" w:fill="auto"/>
            <w:textDirection w:val="tbRlV"/>
            <w:vAlign w:val="center"/>
          </w:tcPr>
          <w:p w14:paraId="38730F41"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回答者数（件）</w:t>
            </w:r>
          </w:p>
        </w:tc>
        <w:tc>
          <w:tcPr>
            <w:tcW w:w="794" w:type="dxa"/>
            <w:tcBorders>
              <w:left w:val="double" w:sz="4" w:space="0" w:color="auto"/>
            </w:tcBorders>
            <w:shd w:val="clear" w:color="auto" w:fill="auto"/>
            <w:textDirection w:val="tbRlV"/>
            <w:vAlign w:val="center"/>
          </w:tcPr>
          <w:p w14:paraId="311CF2C7"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青少年や若者が意見を発表できる機会をつくる</w:t>
            </w:r>
          </w:p>
        </w:tc>
        <w:tc>
          <w:tcPr>
            <w:tcW w:w="794" w:type="dxa"/>
            <w:shd w:val="clear" w:color="auto" w:fill="auto"/>
            <w:textDirection w:val="tbRlV"/>
            <w:vAlign w:val="center"/>
          </w:tcPr>
          <w:p w14:paraId="3E9A7EAE"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地域活動や体験活動などの社会参加を通じて、家庭・学校・地域がともに青少年を育成するまちづくりをする</w:t>
            </w:r>
          </w:p>
        </w:tc>
        <w:tc>
          <w:tcPr>
            <w:tcW w:w="794" w:type="dxa"/>
            <w:shd w:val="clear" w:color="auto" w:fill="auto"/>
            <w:textDirection w:val="tbRlV"/>
            <w:vAlign w:val="center"/>
          </w:tcPr>
          <w:p w14:paraId="47FAB081"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青少年や若者中心のイベントやボランティアなどの自主的な活動を支援する</w:t>
            </w:r>
          </w:p>
        </w:tc>
        <w:tc>
          <w:tcPr>
            <w:tcW w:w="794" w:type="dxa"/>
            <w:shd w:val="clear" w:color="auto" w:fill="auto"/>
            <w:textDirection w:val="tbRlV"/>
            <w:vAlign w:val="center"/>
          </w:tcPr>
          <w:p w14:paraId="77520FCA"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青少年活動のリーダーとなる人を養成する</w:t>
            </w:r>
          </w:p>
        </w:tc>
        <w:tc>
          <w:tcPr>
            <w:tcW w:w="793" w:type="dxa"/>
            <w:shd w:val="clear" w:color="auto" w:fill="auto"/>
            <w:textDirection w:val="tbRlV"/>
            <w:vAlign w:val="center"/>
          </w:tcPr>
          <w:p w14:paraId="2234AACD"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経済的な困難を抱えている家庭を支援する</w:t>
            </w:r>
          </w:p>
        </w:tc>
        <w:tc>
          <w:tcPr>
            <w:tcW w:w="794" w:type="dxa"/>
            <w:shd w:val="clear" w:color="auto" w:fill="auto"/>
            <w:textDirection w:val="tbRlV"/>
            <w:vAlign w:val="center"/>
          </w:tcPr>
          <w:p w14:paraId="59893C09"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いじめや虐待などの悩みを相談できる窓口を充実する</w:t>
            </w:r>
          </w:p>
        </w:tc>
        <w:tc>
          <w:tcPr>
            <w:tcW w:w="794" w:type="dxa"/>
            <w:shd w:val="clear" w:color="auto" w:fill="auto"/>
            <w:textDirection w:val="tbRlV"/>
            <w:vAlign w:val="center"/>
          </w:tcPr>
          <w:p w14:paraId="00D0FCA4"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放課後などに気軽に行ける安全な居場所を提供する</w:t>
            </w:r>
          </w:p>
        </w:tc>
        <w:tc>
          <w:tcPr>
            <w:tcW w:w="794" w:type="dxa"/>
            <w:shd w:val="clear" w:color="auto" w:fill="auto"/>
            <w:textDirection w:val="tbRlV"/>
            <w:vAlign w:val="center"/>
          </w:tcPr>
          <w:p w14:paraId="6C78CB1C"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多様な授業（国際交流等）を取り入れるなど、学校教育を充実させる</w:t>
            </w:r>
          </w:p>
        </w:tc>
        <w:tc>
          <w:tcPr>
            <w:tcW w:w="794" w:type="dxa"/>
            <w:shd w:val="clear" w:color="auto" w:fill="auto"/>
            <w:textDirection w:val="tbRlV"/>
            <w:vAlign w:val="center"/>
          </w:tcPr>
          <w:p w14:paraId="7114DF77"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薬物やたばこなどの有害なものから子どもたちを守り、非行や犯罪防止につとめる</w:t>
            </w:r>
          </w:p>
        </w:tc>
      </w:tr>
      <w:tr w:rsidR="00EE13E4" w:rsidRPr="002728F1" w14:paraId="46C2FF40" w14:textId="77777777" w:rsidTr="00BC151E">
        <w:tc>
          <w:tcPr>
            <w:tcW w:w="1296" w:type="dxa"/>
            <w:shd w:val="clear" w:color="auto" w:fill="auto"/>
            <w:vAlign w:val="center"/>
          </w:tcPr>
          <w:p w14:paraId="1A17C18B"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全</w:t>
            </w:r>
            <w:r w:rsidRPr="002728F1">
              <w:rPr>
                <w:rFonts w:ascii="BIZ UDゴシック" w:eastAsia="BIZ UDゴシック" w:hAnsi="BIZ UDゴシック" w:cs="ＭＳ Ｐ明朝"/>
                <w:color w:val="000000"/>
                <w:kern w:val="0"/>
                <w:sz w:val="18"/>
                <w:szCs w:val="20"/>
              </w:rPr>
              <w:t xml:space="preserve">  </w:t>
            </w:r>
            <w:r w:rsidRPr="002728F1">
              <w:rPr>
                <w:rFonts w:ascii="BIZ UDゴシック" w:eastAsia="BIZ UDゴシック" w:hAnsi="BIZ UDゴシック" w:cs="ＭＳ Ｐ明朝" w:hint="eastAsia"/>
                <w:color w:val="000000"/>
                <w:kern w:val="0"/>
                <w:sz w:val="18"/>
                <w:szCs w:val="20"/>
              </w:rPr>
              <w:t>体</w:t>
            </w:r>
          </w:p>
        </w:tc>
        <w:tc>
          <w:tcPr>
            <w:tcW w:w="793" w:type="dxa"/>
            <w:tcBorders>
              <w:right w:val="double" w:sz="4" w:space="0" w:color="auto"/>
            </w:tcBorders>
            <w:shd w:val="clear" w:color="auto" w:fill="auto"/>
            <w:vAlign w:val="center"/>
          </w:tcPr>
          <w:p w14:paraId="1C68A50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260</w:t>
            </w:r>
          </w:p>
        </w:tc>
        <w:tc>
          <w:tcPr>
            <w:tcW w:w="794" w:type="dxa"/>
            <w:tcBorders>
              <w:left w:val="double" w:sz="4" w:space="0" w:color="auto"/>
            </w:tcBorders>
            <w:shd w:val="clear" w:color="auto" w:fill="auto"/>
            <w:vAlign w:val="center"/>
          </w:tcPr>
          <w:p w14:paraId="759095F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15.0 </w:t>
            </w:r>
          </w:p>
        </w:tc>
        <w:tc>
          <w:tcPr>
            <w:tcW w:w="794" w:type="dxa"/>
            <w:shd w:val="clear" w:color="auto" w:fill="auto"/>
            <w:vAlign w:val="center"/>
          </w:tcPr>
          <w:p w14:paraId="46D7534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30.0 </w:t>
            </w:r>
          </w:p>
        </w:tc>
        <w:tc>
          <w:tcPr>
            <w:tcW w:w="794" w:type="dxa"/>
            <w:shd w:val="clear" w:color="auto" w:fill="auto"/>
            <w:vAlign w:val="center"/>
          </w:tcPr>
          <w:p w14:paraId="4DA24CD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10.8 </w:t>
            </w:r>
          </w:p>
        </w:tc>
        <w:tc>
          <w:tcPr>
            <w:tcW w:w="794" w:type="dxa"/>
            <w:shd w:val="clear" w:color="auto" w:fill="auto"/>
            <w:vAlign w:val="center"/>
          </w:tcPr>
          <w:p w14:paraId="6669C41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4.2 </w:t>
            </w:r>
          </w:p>
        </w:tc>
        <w:tc>
          <w:tcPr>
            <w:tcW w:w="793" w:type="dxa"/>
            <w:shd w:val="clear" w:color="auto" w:fill="auto"/>
            <w:vAlign w:val="center"/>
          </w:tcPr>
          <w:p w14:paraId="0294A23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24.6 </w:t>
            </w:r>
          </w:p>
        </w:tc>
        <w:tc>
          <w:tcPr>
            <w:tcW w:w="794" w:type="dxa"/>
            <w:shd w:val="clear" w:color="auto" w:fill="auto"/>
            <w:vAlign w:val="center"/>
          </w:tcPr>
          <w:p w14:paraId="1B1FD52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15.0 </w:t>
            </w:r>
          </w:p>
        </w:tc>
        <w:tc>
          <w:tcPr>
            <w:tcW w:w="794" w:type="dxa"/>
            <w:shd w:val="clear" w:color="auto" w:fill="auto"/>
            <w:vAlign w:val="center"/>
          </w:tcPr>
          <w:p w14:paraId="2F3FE87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36.9 </w:t>
            </w:r>
          </w:p>
        </w:tc>
        <w:tc>
          <w:tcPr>
            <w:tcW w:w="794" w:type="dxa"/>
            <w:shd w:val="clear" w:color="auto" w:fill="auto"/>
            <w:vAlign w:val="center"/>
          </w:tcPr>
          <w:p w14:paraId="41C71FA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13.8 </w:t>
            </w:r>
          </w:p>
        </w:tc>
        <w:tc>
          <w:tcPr>
            <w:tcW w:w="794" w:type="dxa"/>
            <w:shd w:val="clear" w:color="auto" w:fill="auto"/>
            <w:vAlign w:val="center"/>
          </w:tcPr>
          <w:p w14:paraId="0F157F5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9.2 </w:t>
            </w:r>
          </w:p>
        </w:tc>
      </w:tr>
      <w:tr w:rsidR="00EE13E4" w:rsidRPr="002728F1" w14:paraId="589283D9" w14:textId="77777777" w:rsidTr="00BC151E">
        <w:tc>
          <w:tcPr>
            <w:tcW w:w="1296" w:type="dxa"/>
            <w:shd w:val="clear" w:color="auto" w:fill="auto"/>
            <w:vAlign w:val="center"/>
          </w:tcPr>
          <w:p w14:paraId="41C72180"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17</w:t>
            </w:r>
            <w:r w:rsidRPr="002728F1">
              <w:rPr>
                <w:rFonts w:ascii="BIZ UDゴシック" w:eastAsia="BIZ UDゴシック" w:hAnsi="BIZ UDゴシック" w:cs="ＭＳ Ｐ明朝" w:hint="eastAsia"/>
                <w:color w:val="000000"/>
                <w:kern w:val="0"/>
                <w:sz w:val="18"/>
                <w:szCs w:val="20"/>
              </w:rPr>
              <w:t>歳</w:t>
            </w:r>
          </w:p>
        </w:tc>
        <w:tc>
          <w:tcPr>
            <w:tcW w:w="793" w:type="dxa"/>
            <w:tcBorders>
              <w:right w:val="double" w:sz="4" w:space="0" w:color="auto"/>
            </w:tcBorders>
            <w:shd w:val="clear" w:color="auto" w:fill="auto"/>
            <w:vAlign w:val="center"/>
          </w:tcPr>
          <w:p w14:paraId="0F5D10E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127</w:t>
            </w:r>
          </w:p>
        </w:tc>
        <w:tc>
          <w:tcPr>
            <w:tcW w:w="794" w:type="dxa"/>
            <w:tcBorders>
              <w:left w:val="double" w:sz="4" w:space="0" w:color="auto"/>
            </w:tcBorders>
            <w:shd w:val="clear" w:color="auto" w:fill="auto"/>
            <w:vAlign w:val="center"/>
          </w:tcPr>
          <w:p w14:paraId="005D585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16.5 </w:t>
            </w:r>
          </w:p>
        </w:tc>
        <w:tc>
          <w:tcPr>
            <w:tcW w:w="794" w:type="dxa"/>
            <w:shd w:val="clear" w:color="auto" w:fill="auto"/>
            <w:vAlign w:val="center"/>
          </w:tcPr>
          <w:p w14:paraId="1813AC5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30.7 </w:t>
            </w:r>
          </w:p>
        </w:tc>
        <w:tc>
          <w:tcPr>
            <w:tcW w:w="794" w:type="dxa"/>
            <w:shd w:val="clear" w:color="auto" w:fill="auto"/>
            <w:vAlign w:val="center"/>
          </w:tcPr>
          <w:p w14:paraId="45C78D8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14.2 </w:t>
            </w:r>
          </w:p>
        </w:tc>
        <w:tc>
          <w:tcPr>
            <w:tcW w:w="794" w:type="dxa"/>
            <w:shd w:val="clear" w:color="auto" w:fill="auto"/>
            <w:vAlign w:val="center"/>
          </w:tcPr>
          <w:p w14:paraId="138D48E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3.9 </w:t>
            </w:r>
          </w:p>
        </w:tc>
        <w:tc>
          <w:tcPr>
            <w:tcW w:w="793" w:type="dxa"/>
            <w:shd w:val="clear" w:color="auto" w:fill="auto"/>
            <w:vAlign w:val="center"/>
          </w:tcPr>
          <w:p w14:paraId="2E33395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24.4 </w:t>
            </w:r>
          </w:p>
        </w:tc>
        <w:tc>
          <w:tcPr>
            <w:tcW w:w="794" w:type="dxa"/>
            <w:shd w:val="clear" w:color="auto" w:fill="auto"/>
            <w:vAlign w:val="center"/>
          </w:tcPr>
          <w:p w14:paraId="7E2C5E0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14.2 </w:t>
            </w:r>
          </w:p>
        </w:tc>
        <w:tc>
          <w:tcPr>
            <w:tcW w:w="794" w:type="dxa"/>
            <w:shd w:val="clear" w:color="auto" w:fill="auto"/>
            <w:vAlign w:val="center"/>
          </w:tcPr>
          <w:p w14:paraId="07202A0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35.4 </w:t>
            </w:r>
          </w:p>
        </w:tc>
        <w:tc>
          <w:tcPr>
            <w:tcW w:w="794" w:type="dxa"/>
            <w:shd w:val="clear" w:color="auto" w:fill="auto"/>
            <w:vAlign w:val="center"/>
          </w:tcPr>
          <w:p w14:paraId="77FA2A2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11.0 </w:t>
            </w:r>
          </w:p>
        </w:tc>
        <w:tc>
          <w:tcPr>
            <w:tcW w:w="794" w:type="dxa"/>
            <w:shd w:val="clear" w:color="auto" w:fill="auto"/>
            <w:vAlign w:val="center"/>
          </w:tcPr>
          <w:p w14:paraId="532F4C6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8.7 </w:t>
            </w:r>
          </w:p>
        </w:tc>
      </w:tr>
      <w:tr w:rsidR="00EE13E4" w:rsidRPr="002728F1" w14:paraId="0F8CD2B3" w14:textId="77777777" w:rsidTr="00BC151E">
        <w:tc>
          <w:tcPr>
            <w:tcW w:w="1296" w:type="dxa"/>
            <w:shd w:val="clear" w:color="auto" w:fill="auto"/>
            <w:vAlign w:val="center"/>
          </w:tcPr>
          <w:p w14:paraId="07D90EC7"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18</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21</w:t>
            </w:r>
            <w:r w:rsidRPr="002728F1">
              <w:rPr>
                <w:rFonts w:ascii="BIZ UDゴシック" w:eastAsia="BIZ UDゴシック" w:hAnsi="BIZ UDゴシック" w:cs="ＭＳ Ｐ明朝" w:hint="eastAsia"/>
                <w:color w:val="000000"/>
                <w:kern w:val="0"/>
                <w:sz w:val="18"/>
                <w:szCs w:val="20"/>
              </w:rPr>
              <w:t>歳</w:t>
            </w:r>
          </w:p>
        </w:tc>
        <w:tc>
          <w:tcPr>
            <w:tcW w:w="793" w:type="dxa"/>
            <w:tcBorders>
              <w:right w:val="double" w:sz="4" w:space="0" w:color="auto"/>
            </w:tcBorders>
            <w:shd w:val="clear" w:color="auto" w:fill="auto"/>
            <w:vAlign w:val="center"/>
          </w:tcPr>
          <w:p w14:paraId="2D188DD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21</w:t>
            </w:r>
          </w:p>
        </w:tc>
        <w:tc>
          <w:tcPr>
            <w:tcW w:w="794" w:type="dxa"/>
            <w:tcBorders>
              <w:left w:val="double" w:sz="4" w:space="0" w:color="auto"/>
            </w:tcBorders>
            <w:shd w:val="clear" w:color="auto" w:fill="auto"/>
            <w:vAlign w:val="center"/>
          </w:tcPr>
          <w:p w14:paraId="2205FE4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28.6 </w:t>
            </w:r>
          </w:p>
        </w:tc>
        <w:tc>
          <w:tcPr>
            <w:tcW w:w="794" w:type="dxa"/>
            <w:shd w:val="clear" w:color="auto" w:fill="auto"/>
            <w:vAlign w:val="center"/>
          </w:tcPr>
          <w:p w14:paraId="5AF95BE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38.1 </w:t>
            </w:r>
          </w:p>
        </w:tc>
        <w:tc>
          <w:tcPr>
            <w:tcW w:w="794" w:type="dxa"/>
            <w:shd w:val="clear" w:color="auto" w:fill="auto"/>
            <w:vAlign w:val="center"/>
          </w:tcPr>
          <w:p w14:paraId="2B46E8B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14.3 </w:t>
            </w:r>
          </w:p>
        </w:tc>
        <w:tc>
          <w:tcPr>
            <w:tcW w:w="794" w:type="dxa"/>
            <w:shd w:val="clear" w:color="auto" w:fill="auto"/>
            <w:vAlign w:val="center"/>
          </w:tcPr>
          <w:p w14:paraId="5A5B42E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4.8 </w:t>
            </w:r>
          </w:p>
        </w:tc>
        <w:tc>
          <w:tcPr>
            <w:tcW w:w="793" w:type="dxa"/>
            <w:shd w:val="clear" w:color="auto" w:fill="auto"/>
            <w:vAlign w:val="center"/>
          </w:tcPr>
          <w:p w14:paraId="7A2239C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23.8 </w:t>
            </w:r>
          </w:p>
        </w:tc>
        <w:tc>
          <w:tcPr>
            <w:tcW w:w="794" w:type="dxa"/>
            <w:shd w:val="clear" w:color="auto" w:fill="auto"/>
            <w:vAlign w:val="center"/>
          </w:tcPr>
          <w:p w14:paraId="0E0FB1C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14.3 </w:t>
            </w:r>
          </w:p>
        </w:tc>
        <w:tc>
          <w:tcPr>
            <w:tcW w:w="794" w:type="dxa"/>
            <w:shd w:val="clear" w:color="auto" w:fill="auto"/>
            <w:vAlign w:val="center"/>
          </w:tcPr>
          <w:p w14:paraId="0B231BF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47.6 </w:t>
            </w:r>
          </w:p>
        </w:tc>
        <w:tc>
          <w:tcPr>
            <w:tcW w:w="794" w:type="dxa"/>
            <w:shd w:val="clear" w:color="auto" w:fill="auto"/>
            <w:vAlign w:val="center"/>
          </w:tcPr>
          <w:p w14:paraId="5CF3DCC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19.0 </w:t>
            </w:r>
          </w:p>
        </w:tc>
        <w:tc>
          <w:tcPr>
            <w:tcW w:w="794" w:type="dxa"/>
            <w:shd w:val="clear" w:color="auto" w:fill="auto"/>
            <w:vAlign w:val="center"/>
          </w:tcPr>
          <w:p w14:paraId="126A355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4.8 </w:t>
            </w:r>
          </w:p>
        </w:tc>
      </w:tr>
      <w:tr w:rsidR="00EE13E4" w:rsidRPr="002728F1" w14:paraId="3C494325" w14:textId="77777777" w:rsidTr="00BC151E">
        <w:tc>
          <w:tcPr>
            <w:tcW w:w="1296" w:type="dxa"/>
            <w:shd w:val="clear" w:color="auto" w:fill="auto"/>
            <w:vAlign w:val="center"/>
          </w:tcPr>
          <w:p w14:paraId="287BE82F"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22</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24</w:t>
            </w:r>
            <w:r w:rsidRPr="002728F1">
              <w:rPr>
                <w:rFonts w:ascii="BIZ UDゴシック" w:eastAsia="BIZ UDゴシック" w:hAnsi="BIZ UDゴシック" w:cs="ＭＳ Ｐ明朝" w:hint="eastAsia"/>
                <w:color w:val="000000"/>
                <w:kern w:val="0"/>
                <w:sz w:val="18"/>
                <w:szCs w:val="20"/>
              </w:rPr>
              <w:t>歳</w:t>
            </w:r>
          </w:p>
        </w:tc>
        <w:tc>
          <w:tcPr>
            <w:tcW w:w="793" w:type="dxa"/>
            <w:tcBorders>
              <w:right w:val="double" w:sz="4" w:space="0" w:color="auto"/>
            </w:tcBorders>
            <w:shd w:val="clear" w:color="auto" w:fill="auto"/>
            <w:vAlign w:val="center"/>
          </w:tcPr>
          <w:p w14:paraId="34870DA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11</w:t>
            </w:r>
          </w:p>
        </w:tc>
        <w:tc>
          <w:tcPr>
            <w:tcW w:w="794" w:type="dxa"/>
            <w:tcBorders>
              <w:left w:val="double" w:sz="4" w:space="0" w:color="auto"/>
            </w:tcBorders>
            <w:shd w:val="clear" w:color="auto" w:fill="auto"/>
            <w:vAlign w:val="center"/>
          </w:tcPr>
          <w:p w14:paraId="3C24349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5403163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45.5 </w:t>
            </w:r>
          </w:p>
        </w:tc>
        <w:tc>
          <w:tcPr>
            <w:tcW w:w="794" w:type="dxa"/>
            <w:shd w:val="clear" w:color="auto" w:fill="auto"/>
            <w:vAlign w:val="center"/>
          </w:tcPr>
          <w:p w14:paraId="1577479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1C034ED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3" w:type="dxa"/>
            <w:shd w:val="clear" w:color="auto" w:fill="auto"/>
            <w:vAlign w:val="center"/>
          </w:tcPr>
          <w:p w14:paraId="45F565A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794" w:type="dxa"/>
            <w:shd w:val="clear" w:color="auto" w:fill="auto"/>
            <w:vAlign w:val="center"/>
          </w:tcPr>
          <w:p w14:paraId="72498AB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4" w:type="dxa"/>
            <w:shd w:val="clear" w:color="auto" w:fill="auto"/>
            <w:vAlign w:val="center"/>
          </w:tcPr>
          <w:p w14:paraId="0A5A65A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794" w:type="dxa"/>
            <w:shd w:val="clear" w:color="auto" w:fill="auto"/>
            <w:vAlign w:val="center"/>
          </w:tcPr>
          <w:p w14:paraId="48FB21F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794" w:type="dxa"/>
            <w:shd w:val="clear" w:color="auto" w:fill="auto"/>
            <w:vAlign w:val="center"/>
          </w:tcPr>
          <w:p w14:paraId="6553008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27.3 </w:t>
            </w:r>
          </w:p>
        </w:tc>
      </w:tr>
      <w:tr w:rsidR="00EE13E4" w:rsidRPr="002728F1" w14:paraId="781B41DC" w14:textId="77777777" w:rsidTr="00BC151E">
        <w:tc>
          <w:tcPr>
            <w:tcW w:w="1296" w:type="dxa"/>
            <w:shd w:val="clear" w:color="auto" w:fill="auto"/>
            <w:vAlign w:val="center"/>
          </w:tcPr>
          <w:p w14:paraId="61A1AA12"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29</w:t>
            </w:r>
            <w:r w:rsidRPr="002728F1">
              <w:rPr>
                <w:rFonts w:ascii="BIZ UDゴシック" w:eastAsia="BIZ UDゴシック" w:hAnsi="BIZ UDゴシック" w:cs="ＭＳ Ｐ明朝" w:hint="eastAsia"/>
                <w:color w:val="000000"/>
                <w:kern w:val="0"/>
                <w:sz w:val="18"/>
                <w:szCs w:val="20"/>
              </w:rPr>
              <w:t>歳</w:t>
            </w:r>
          </w:p>
        </w:tc>
        <w:tc>
          <w:tcPr>
            <w:tcW w:w="793" w:type="dxa"/>
            <w:tcBorders>
              <w:right w:val="double" w:sz="4" w:space="0" w:color="auto"/>
            </w:tcBorders>
            <w:shd w:val="clear" w:color="auto" w:fill="auto"/>
            <w:vAlign w:val="center"/>
          </w:tcPr>
          <w:p w14:paraId="1206674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19</w:t>
            </w:r>
          </w:p>
        </w:tc>
        <w:tc>
          <w:tcPr>
            <w:tcW w:w="794" w:type="dxa"/>
            <w:tcBorders>
              <w:left w:val="double" w:sz="4" w:space="0" w:color="auto"/>
            </w:tcBorders>
            <w:shd w:val="clear" w:color="auto" w:fill="auto"/>
            <w:vAlign w:val="center"/>
          </w:tcPr>
          <w:p w14:paraId="1AB405F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075607B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26.3 </w:t>
            </w:r>
          </w:p>
        </w:tc>
        <w:tc>
          <w:tcPr>
            <w:tcW w:w="794" w:type="dxa"/>
            <w:shd w:val="clear" w:color="auto" w:fill="auto"/>
            <w:vAlign w:val="center"/>
          </w:tcPr>
          <w:p w14:paraId="0A738ED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10.5 </w:t>
            </w:r>
          </w:p>
        </w:tc>
        <w:tc>
          <w:tcPr>
            <w:tcW w:w="794" w:type="dxa"/>
            <w:shd w:val="clear" w:color="auto" w:fill="auto"/>
            <w:vAlign w:val="center"/>
          </w:tcPr>
          <w:p w14:paraId="0E3AA16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3" w:type="dxa"/>
            <w:shd w:val="clear" w:color="auto" w:fill="auto"/>
            <w:vAlign w:val="center"/>
          </w:tcPr>
          <w:p w14:paraId="7A4E85B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26.3 </w:t>
            </w:r>
          </w:p>
        </w:tc>
        <w:tc>
          <w:tcPr>
            <w:tcW w:w="794" w:type="dxa"/>
            <w:shd w:val="clear" w:color="auto" w:fill="auto"/>
            <w:vAlign w:val="center"/>
          </w:tcPr>
          <w:p w14:paraId="316DB30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15.8 </w:t>
            </w:r>
          </w:p>
        </w:tc>
        <w:tc>
          <w:tcPr>
            <w:tcW w:w="794" w:type="dxa"/>
            <w:shd w:val="clear" w:color="auto" w:fill="auto"/>
            <w:vAlign w:val="center"/>
          </w:tcPr>
          <w:p w14:paraId="5878CCE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36.8 </w:t>
            </w:r>
          </w:p>
        </w:tc>
        <w:tc>
          <w:tcPr>
            <w:tcW w:w="794" w:type="dxa"/>
            <w:shd w:val="clear" w:color="auto" w:fill="auto"/>
            <w:vAlign w:val="center"/>
          </w:tcPr>
          <w:p w14:paraId="2D59CC2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15.8 </w:t>
            </w:r>
          </w:p>
        </w:tc>
        <w:tc>
          <w:tcPr>
            <w:tcW w:w="794" w:type="dxa"/>
            <w:shd w:val="clear" w:color="auto" w:fill="auto"/>
            <w:vAlign w:val="center"/>
          </w:tcPr>
          <w:p w14:paraId="68FAC9C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 </w:t>
            </w:r>
          </w:p>
        </w:tc>
      </w:tr>
      <w:tr w:rsidR="00EE13E4" w:rsidRPr="002728F1" w14:paraId="008C1F24" w14:textId="77777777" w:rsidTr="00BC151E">
        <w:tc>
          <w:tcPr>
            <w:tcW w:w="1296" w:type="dxa"/>
            <w:shd w:val="clear" w:color="auto" w:fill="auto"/>
            <w:vAlign w:val="center"/>
          </w:tcPr>
          <w:p w14:paraId="48BA9712"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30</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34</w:t>
            </w:r>
            <w:r w:rsidRPr="002728F1">
              <w:rPr>
                <w:rFonts w:ascii="BIZ UDゴシック" w:eastAsia="BIZ UDゴシック" w:hAnsi="BIZ UDゴシック" w:cs="ＭＳ Ｐ明朝" w:hint="eastAsia"/>
                <w:color w:val="000000"/>
                <w:kern w:val="0"/>
                <w:sz w:val="18"/>
                <w:szCs w:val="20"/>
              </w:rPr>
              <w:t>歳</w:t>
            </w:r>
          </w:p>
        </w:tc>
        <w:tc>
          <w:tcPr>
            <w:tcW w:w="793" w:type="dxa"/>
            <w:tcBorders>
              <w:right w:val="double" w:sz="4" w:space="0" w:color="auto"/>
            </w:tcBorders>
            <w:shd w:val="clear" w:color="auto" w:fill="auto"/>
            <w:vAlign w:val="center"/>
          </w:tcPr>
          <w:p w14:paraId="39427B0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22</w:t>
            </w:r>
          </w:p>
        </w:tc>
        <w:tc>
          <w:tcPr>
            <w:tcW w:w="794" w:type="dxa"/>
            <w:tcBorders>
              <w:left w:val="double" w:sz="4" w:space="0" w:color="auto"/>
            </w:tcBorders>
            <w:shd w:val="clear" w:color="auto" w:fill="auto"/>
            <w:vAlign w:val="center"/>
          </w:tcPr>
          <w:p w14:paraId="4675E40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 </w:t>
            </w:r>
          </w:p>
        </w:tc>
        <w:tc>
          <w:tcPr>
            <w:tcW w:w="794" w:type="dxa"/>
            <w:shd w:val="clear" w:color="auto" w:fill="auto"/>
            <w:vAlign w:val="center"/>
          </w:tcPr>
          <w:p w14:paraId="33B9B46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27.3 </w:t>
            </w:r>
          </w:p>
        </w:tc>
        <w:tc>
          <w:tcPr>
            <w:tcW w:w="794" w:type="dxa"/>
            <w:shd w:val="clear" w:color="auto" w:fill="auto"/>
            <w:vAlign w:val="center"/>
          </w:tcPr>
          <w:p w14:paraId="764A1D9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 </w:t>
            </w:r>
          </w:p>
        </w:tc>
        <w:tc>
          <w:tcPr>
            <w:tcW w:w="794" w:type="dxa"/>
            <w:shd w:val="clear" w:color="auto" w:fill="auto"/>
            <w:vAlign w:val="center"/>
          </w:tcPr>
          <w:p w14:paraId="145F269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3" w:type="dxa"/>
            <w:shd w:val="clear" w:color="auto" w:fill="auto"/>
            <w:vAlign w:val="center"/>
          </w:tcPr>
          <w:p w14:paraId="21575F5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31.8 </w:t>
            </w:r>
          </w:p>
        </w:tc>
        <w:tc>
          <w:tcPr>
            <w:tcW w:w="794" w:type="dxa"/>
            <w:shd w:val="clear" w:color="auto" w:fill="auto"/>
            <w:vAlign w:val="center"/>
          </w:tcPr>
          <w:p w14:paraId="2FF2790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36.4 </w:t>
            </w:r>
          </w:p>
        </w:tc>
        <w:tc>
          <w:tcPr>
            <w:tcW w:w="794" w:type="dxa"/>
            <w:shd w:val="clear" w:color="auto" w:fill="auto"/>
            <w:vAlign w:val="center"/>
          </w:tcPr>
          <w:p w14:paraId="041AFB1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45.5 </w:t>
            </w:r>
          </w:p>
        </w:tc>
        <w:tc>
          <w:tcPr>
            <w:tcW w:w="794" w:type="dxa"/>
            <w:shd w:val="clear" w:color="auto" w:fill="auto"/>
            <w:vAlign w:val="center"/>
          </w:tcPr>
          <w:p w14:paraId="1A201FA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13.6 </w:t>
            </w:r>
          </w:p>
        </w:tc>
        <w:tc>
          <w:tcPr>
            <w:tcW w:w="794" w:type="dxa"/>
            <w:shd w:val="clear" w:color="auto" w:fill="auto"/>
            <w:vAlign w:val="center"/>
          </w:tcPr>
          <w:p w14:paraId="5D6B82F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r>
      <w:tr w:rsidR="00EE13E4" w:rsidRPr="002728F1" w14:paraId="607545B3" w14:textId="77777777" w:rsidTr="00BC151E">
        <w:tc>
          <w:tcPr>
            <w:tcW w:w="1296" w:type="dxa"/>
            <w:shd w:val="clear" w:color="auto" w:fill="auto"/>
            <w:vAlign w:val="center"/>
          </w:tcPr>
          <w:p w14:paraId="1A9360A7"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35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39</w:t>
            </w:r>
            <w:r w:rsidRPr="002728F1">
              <w:rPr>
                <w:rFonts w:ascii="BIZ UDゴシック" w:eastAsia="BIZ UDゴシック" w:hAnsi="BIZ UDゴシック" w:cs="ＭＳ Ｐ明朝" w:hint="eastAsia"/>
                <w:color w:val="000000"/>
                <w:kern w:val="0"/>
                <w:sz w:val="18"/>
                <w:szCs w:val="20"/>
              </w:rPr>
              <w:t>歳</w:t>
            </w:r>
          </w:p>
        </w:tc>
        <w:tc>
          <w:tcPr>
            <w:tcW w:w="793" w:type="dxa"/>
            <w:tcBorders>
              <w:right w:val="double" w:sz="4" w:space="0" w:color="auto"/>
            </w:tcBorders>
            <w:shd w:val="clear" w:color="auto" w:fill="auto"/>
            <w:vAlign w:val="center"/>
          </w:tcPr>
          <w:p w14:paraId="22EF9F7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54</w:t>
            </w:r>
          </w:p>
        </w:tc>
        <w:tc>
          <w:tcPr>
            <w:tcW w:w="794" w:type="dxa"/>
            <w:tcBorders>
              <w:left w:val="double" w:sz="4" w:space="0" w:color="auto"/>
            </w:tcBorders>
            <w:shd w:val="clear" w:color="auto" w:fill="auto"/>
            <w:vAlign w:val="center"/>
          </w:tcPr>
          <w:p w14:paraId="5DC5716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16.7 </w:t>
            </w:r>
          </w:p>
        </w:tc>
        <w:tc>
          <w:tcPr>
            <w:tcW w:w="794" w:type="dxa"/>
            <w:shd w:val="clear" w:color="auto" w:fill="auto"/>
            <w:vAlign w:val="center"/>
          </w:tcPr>
          <w:p w14:paraId="7A9D7F4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24.1 </w:t>
            </w:r>
          </w:p>
        </w:tc>
        <w:tc>
          <w:tcPr>
            <w:tcW w:w="794" w:type="dxa"/>
            <w:shd w:val="clear" w:color="auto" w:fill="auto"/>
            <w:vAlign w:val="center"/>
          </w:tcPr>
          <w:p w14:paraId="0729E2E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5.6 </w:t>
            </w:r>
          </w:p>
        </w:tc>
        <w:tc>
          <w:tcPr>
            <w:tcW w:w="794" w:type="dxa"/>
            <w:shd w:val="clear" w:color="auto" w:fill="auto"/>
            <w:vAlign w:val="center"/>
          </w:tcPr>
          <w:p w14:paraId="6CF26C4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5.6 </w:t>
            </w:r>
          </w:p>
        </w:tc>
        <w:tc>
          <w:tcPr>
            <w:tcW w:w="793" w:type="dxa"/>
            <w:shd w:val="clear" w:color="auto" w:fill="auto"/>
            <w:vAlign w:val="center"/>
          </w:tcPr>
          <w:p w14:paraId="2B3151D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22.2 </w:t>
            </w:r>
          </w:p>
        </w:tc>
        <w:tc>
          <w:tcPr>
            <w:tcW w:w="794" w:type="dxa"/>
            <w:shd w:val="clear" w:color="auto" w:fill="auto"/>
            <w:vAlign w:val="center"/>
          </w:tcPr>
          <w:p w14:paraId="1E1C670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7.4 </w:t>
            </w:r>
          </w:p>
        </w:tc>
        <w:tc>
          <w:tcPr>
            <w:tcW w:w="794" w:type="dxa"/>
            <w:shd w:val="clear" w:color="auto" w:fill="auto"/>
            <w:vAlign w:val="center"/>
          </w:tcPr>
          <w:p w14:paraId="42A8BEB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38.9 </w:t>
            </w:r>
          </w:p>
        </w:tc>
        <w:tc>
          <w:tcPr>
            <w:tcW w:w="794" w:type="dxa"/>
            <w:shd w:val="clear" w:color="auto" w:fill="auto"/>
            <w:vAlign w:val="center"/>
          </w:tcPr>
          <w:p w14:paraId="5EAA8B5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16.7 </w:t>
            </w:r>
          </w:p>
        </w:tc>
        <w:tc>
          <w:tcPr>
            <w:tcW w:w="794" w:type="dxa"/>
            <w:shd w:val="clear" w:color="auto" w:fill="auto"/>
            <w:vAlign w:val="center"/>
          </w:tcPr>
          <w:p w14:paraId="4FB150C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5.6 </w:t>
            </w:r>
          </w:p>
        </w:tc>
      </w:tr>
    </w:tbl>
    <w:p w14:paraId="0DFFC896" w14:textId="77777777" w:rsidR="00EE13E4" w:rsidRDefault="00EE13E4" w:rsidP="00EE13E4">
      <w:pPr>
        <w:spacing w:line="160" w:lineRule="exact"/>
      </w:pPr>
    </w:p>
    <w:tbl>
      <w:tblPr>
        <w:tblW w:w="9234" w:type="dxa"/>
        <w:tblInd w:w="3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296"/>
        <w:gridCol w:w="793"/>
        <w:gridCol w:w="794"/>
        <w:gridCol w:w="794"/>
        <w:gridCol w:w="794"/>
        <w:gridCol w:w="794"/>
        <w:gridCol w:w="793"/>
        <w:gridCol w:w="794"/>
        <w:gridCol w:w="794"/>
        <w:gridCol w:w="794"/>
        <w:gridCol w:w="794"/>
      </w:tblGrid>
      <w:tr w:rsidR="00EE13E4" w:rsidRPr="002728F1" w14:paraId="746A677C" w14:textId="77777777" w:rsidTr="00BC151E">
        <w:trPr>
          <w:cantSplit/>
          <w:trHeight w:val="3152"/>
        </w:trPr>
        <w:tc>
          <w:tcPr>
            <w:tcW w:w="1296" w:type="dxa"/>
            <w:shd w:val="clear" w:color="auto" w:fill="auto"/>
            <w:vAlign w:val="center"/>
          </w:tcPr>
          <w:p w14:paraId="28BECCD4" w14:textId="77777777" w:rsidR="00EE13E4" w:rsidRPr="002728F1" w:rsidRDefault="00EE13E4" w:rsidP="00BC151E">
            <w:pPr>
              <w:spacing w:line="220" w:lineRule="exact"/>
              <w:ind w:left="57" w:right="57"/>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区分</w:t>
            </w:r>
          </w:p>
        </w:tc>
        <w:tc>
          <w:tcPr>
            <w:tcW w:w="793" w:type="dxa"/>
            <w:shd w:val="clear" w:color="auto" w:fill="auto"/>
            <w:textDirection w:val="tbRlV"/>
            <w:vAlign w:val="center"/>
          </w:tcPr>
          <w:p w14:paraId="3AC4AC8B"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インターネットの適正な利用について学ぶ機会を充実させる</w:t>
            </w:r>
          </w:p>
        </w:tc>
        <w:tc>
          <w:tcPr>
            <w:tcW w:w="794" w:type="dxa"/>
            <w:shd w:val="clear" w:color="auto" w:fill="auto"/>
            <w:textDirection w:val="tbRlV"/>
            <w:vAlign w:val="center"/>
          </w:tcPr>
          <w:p w14:paraId="261C2DEF"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就職に向けた相談やサポート体制を充実させる</w:t>
            </w:r>
          </w:p>
        </w:tc>
        <w:tc>
          <w:tcPr>
            <w:tcW w:w="794" w:type="dxa"/>
            <w:shd w:val="clear" w:color="auto" w:fill="auto"/>
            <w:textDirection w:val="tbRlV"/>
            <w:vAlign w:val="center"/>
          </w:tcPr>
          <w:p w14:paraId="221AF0B5"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性の悩み相談など、思春期の子どもを支援する</w:t>
            </w:r>
          </w:p>
        </w:tc>
        <w:tc>
          <w:tcPr>
            <w:tcW w:w="794" w:type="dxa"/>
            <w:shd w:val="clear" w:color="auto" w:fill="auto"/>
            <w:textDirection w:val="tbRlV"/>
            <w:vAlign w:val="center"/>
          </w:tcPr>
          <w:p w14:paraId="7E912325"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結婚相談所や出会いの場の提供など、結婚しやすい環境をつくる</w:t>
            </w:r>
          </w:p>
        </w:tc>
        <w:tc>
          <w:tcPr>
            <w:tcW w:w="794" w:type="dxa"/>
            <w:shd w:val="clear" w:color="auto" w:fill="auto"/>
            <w:textDirection w:val="tbRlV"/>
            <w:vAlign w:val="center"/>
          </w:tcPr>
          <w:p w14:paraId="20FE4904"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ヤングケアラーの子どもたちを支援する</w:t>
            </w:r>
          </w:p>
        </w:tc>
        <w:tc>
          <w:tcPr>
            <w:tcW w:w="793" w:type="dxa"/>
            <w:shd w:val="clear" w:color="auto" w:fill="auto"/>
            <w:textDirection w:val="tbRlV"/>
            <w:vAlign w:val="center"/>
          </w:tcPr>
          <w:p w14:paraId="5643DA9F"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ニートや引きこもりに関する相談や支援を充実させる</w:t>
            </w:r>
          </w:p>
        </w:tc>
        <w:tc>
          <w:tcPr>
            <w:tcW w:w="794" w:type="dxa"/>
            <w:shd w:val="clear" w:color="auto" w:fill="auto"/>
            <w:textDirection w:val="tbRlV"/>
            <w:vAlign w:val="center"/>
          </w:tcPr>
          <w:p w14:paraId="0426DA23"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妊娠・出産に向けた健康に関する学習や教育を受けられること</w:t>
            </w:r>
          </w:p>
        </w:tc>
        <w:tc>
          <w:tcPr>
            <w:tcW w:w="794" w:type="dxa"/>
            <w:shd w:val="clear" w:color="auto" w:fill="auto"/>
            <w:textDirection w:val="tbRlV"/>
            <w:vAlign w:val="center"/>
          </w:tcPr>
          <w:p w14:paraId="618B120E"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特にない</w:t>
            </w:r>
          </w:p>
        </w:tc>
        <w:tc>
          <w:tcPr>
            <w:tcW w:w="794" w:type="dxa"/>
            <w:shd w:val="clear" w:color="auto" w:fill="auto"/>
            <w:textDirection w:val="tbRlV"/>
            <w:vAlign w:val="center"/>
          </w:tcPr>
          <w:p w14:paraId="2F409CC5"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その他</w:t>
            </w:r>
          </w:p>
        </w:tc>
        <w:tc>
          <w:tcPr>
            <w:tcW w:w="794" w:type="dxa"/>
            <w:shd w:val="clear" w:color="auto" w:fill="auto"/>
            <w:textDirection w:val="tbRlV"/>
            <w:vAlign w:val="center"/>
          </w:tcPr>
          <w:p w14:paraId="5CCB0ACE" w14:textId="77777777" w:rsidR="00EE13E4" w:rsidRPr="002728F1" w:rsidRDefault="00EE13E4" w:rsidP="00BC151E">
            <w:pPr>
              <w:spacing w:line="220" w:lineRule="exact"/>
              <w:ind w:left="57" w:right="57"/>
              <w:rPr>
                <w:rFonts w:ascii="BIZ UDゴシック" w:eastAsia="BIZ UDゴシック" w:hAnsi="BIZ UDゴシック" w:cs="ＭＳ Ｐゴシック"/>
                <w:color w:val="000000"/>
                <w:kern w:val="0"/>
                <w:sz w:val="18"/>
                <w:szCs w:val="20"/>
              </w:rPr>
            </w:pPr>
            <w:r w:rsidRPr="002728F1">
              <w:rPr>
                <w:rFonts w:ascii="BIZ UDゴシック" w:eastAsia="BIZ UDゴシック" w:hAnsi="BIZ UDゴシック" w:cs="ＭＳ Ｐゴシック" w:hint="eastAsia"/>
                <w:color w:val="000000"/>
                <w:kern w:val="0"/>
                <w:sz w:val="18"/>
                <w:szCs w:val="20"/>
              </w:rPr>
              <w:t>無回答</w:t>
            </w:r>
          </w:p>
        </w:tc>
      </w:tr>
      <w:tr w:rsidR="00EE13E4" w:rsidRPr="002728F1" w14:paraId="5221AEDC" w14:textId="77777777" w:rsidTr="00BC151E">
        <w:tc>
          <w:tcPr>
            <w:tcW w:w="1296" w:type="dxa"/>
            <w:shd w:val="clear" w:color="auto" w:fill="auto"/>
            <w:vAlign w:val="center"/>
          </w:tcPr>
          <w:p w14:paraId="3110FA68"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全</w:t>
            </w:r>
            <w:r w:rsidRPr="002728F1">
              <w:rPr>
                <w:rFonts w:ascii="BIZ UDゴシック" w:eastAsia="BIZ UDゴシック" w:hAnsi="BIZ UDゴシック" w:cs="ＭＳ Ｐ明朝"/>
                <w:color w:val="000000"/>
                <w:kern w:val="0"/>
                <w:sz w:val="18"/>
                <w:szCs w:val="20"/>
              </w:rPr>
              <w:t xml:space="preserve">  </w:t>
            </w:r>
            <w:r w:rsidRPr="002728F1">
              <w:rPr>
                <w:rFonts w:ascii="BIZ UDゴシック" w:eastAsia="BIZ UDゴシック" w:hAnsi="BIZ UDゴシック" w:cs="ＭＳ Ｐ明朝" w:hint="eastAsia"/>
                <w:color w:val="000000"/>
                <w:kern w:val="0"/>
                <w:sz w:val="18"/>
                <w:szCs w:val="20"/>
              </w:rPr>
              <w:t>体</w:t>
            </w:r>
          </w:p>
        </w:tc>
        <w:tc>
          <w:tcPr>
            <w:tcW w:w="793" w:type="dxa"/>
            <w:shd w:val="clear" w:color="auto" w:fill="auto"/>
            <w:vAlign w:val="center"/>
          </w:tcPr>
          <w:p w14:paraId="7363331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10.8 </w:t>
            </w:r>
          </w:p>
        </w:tc>
        <w:tc>
          <w:tcPr>
            <w:tcW w:w="794" w:type="dxa"/>
            <w:shd w:val="clear" w:color="auto" w:fill="auto"/>
            <w:vAlign w:val="center"/>
          </w:tcPr>
          <w:p w14:paraId="3FAB9B8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20.0 </w:t>
            </w:r>
          </w:p>
        </w:tc>
        <w:tc>
          <w:tcPr>
            <w:tcW w:w="794" w:type="dxa"/>
            <w:shd w:val="clear" w:color="auto" w:fill="auto"/>
            <w:vAlign w:val="center"/>
          </w:tcPr>
          <w:p w14:paraId="357A36E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3.5 </w:t>
            </w:r>
          </w:p>
        </w:tc>
        <w:tc>
          <w:tcPr>
            <w:tcW w:w="794" w:type="dxa"/>
            <w:shd w:val="clear" w:color="auto" w:fill="auto"/>
            <w:vAlign w:val="center"/>
          </w:tcPr>
          <w:p w14:paraId="2C99F45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 </w:t>
            </w:r>
          </w:p>
        </w:tc>
        <w:tc>
          <w:tcPr>
            <w:tcW w:w="794" w:type="dxa"/>
            <w:shd w:val="clear" w:color="auto" w:fill="auto"/>
            <w:vAlign w:val="center"/>
          </w:tcPr>
          <w:p w14:paraId="2940A4E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8.1 </w:t>
            </w:r>
          </w:p>
        </w:tc>
        <w:tc>
          <w:tcPr>
            <w:tcW w:w="793" w:type="dxa"/>
            <w:shd w:val="clear" w:color="auto" w:fill="auto"/>
            <w:vAlign w:val="center"/>
          </w:tcPr>
          <w:p w14:paraId="3003C55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5.4 </w:t>
            </w:r>
          </w:p>
        </w:tc>
        <w:tc>
          <w:tcPr>
            <w:tcW w:w="794" w:type="dxa"/>
            <w:shd w:val="clear" w:color="auto" w:fill="auto"/>
            <w:vAlign w:val="center"/>
          </w:tcPr>
          <w:p w14:paraId="1BB702D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5.8 </w:t>
            </w:r>
          </w:p>
        </w:tc>
        <w:tc>
          <w:tcPr>
            <w:tcW w:w="794" w:type="dxa"/>
            <w:shd w:val="clear" w:color="auto" w:fill="auto"/>
            <w:vAlign w:val="center"/>
          </w:tcPr>
          <w:p w14:paraId="56F3955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7.7 </w:t>
            </w:r>
          </w:p>
        </w:tc>
        <w:tc>
          <w:tcPr>
            <w:tcW w:w="794" w:type="dxa"/>
            <w:shd w:val="clear" w:color="auto" w:fill="auto"/>
            <w:vAlign w:val="center"/>
          </w:tcPr>
          <w:p w14:paraId="59B60CA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1.2 </w:t>
            </w:r>
          </w:p>
        </w:tc>
        <w:tc>
          <w:tcPr>
            <w:tcW w:w="794" w:type="dxa"/>
            <w:shd w:val="clear" w:color="auto" w:fill="auto"/>
            <w:vAlign w:val="center"/>
          </w:tcPr>
          <w:p w14:paraId="380FD31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0.8 </w:t>
            </w:r>
          </w:p>
        </w:tc>
      </w:tr>
      <w:tr w:rsidR="00EE13E4" w:rsidRPr="002728F1" w14:paraId="4F5CA511" w14:textId="77777777" w:rsidTr="00BC151E">
        <w:tc>
          <w:tcPr>
            <w:tcW w:w="1296" w:type="dxa"/>
            <w:shd w:val="clear" w:color="auto" w:fill="auto"/>
            <w:vAlign w:val="center"/>
          </w:tcPr>
          <w:p w14:paraId="713E0CC7"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17</w:t>
            </w:r>
            <w:r w:rsidRPr="002728F1">
              <w:rPr>
                <w:rFonts w:ascii="BIZ UDゴシック" w:eastAsia="BIZ UDゴシック" w:hAnsi="BIZ UDゴシック" w:cs="ＭＳ Ｐ明朝" w:hint="eastAsia"/>
                <w:color w:val="000000"/>
                <w:kern w:val="0"/>
                <w:sz w:val="18"/>
                <w:szCs w:val="20"/>
              </w:rPr>
              <w:t>歳</w:t>
            </w:r>
          </w:p>
        </w:tc>
        <w:tc>
          <w:tcPr>
            <w:tcW w:w="793" w:type="dxa"/>
            <w:shd w:val="clear" w:color="auto" w:fill="auto"/>
            <w:vAlign w:val="center"/>
          </w:tcPr>
          <w:p w14:paraId="747D2CD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8.7 </w:t>
            </w:r>
          </w:p>
        </w:tc>
        <w:tc>
          <w:tcPr>
            <w:tcW w:w="794" w:type="dxa"/>
            <w:shd w:val="clear" w:color="auto" w:fill="auto"/>
            <w:vAlign w:val="center"/>
          </w:tcPr>
          <w:p w14:paraId="012E52B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18.9 </w:t>
            </w:r>
          </w:p>
        </w:tc>
        <w:tc>
          <w:tcPr>
            <w:tcW w:w="794" w:type="dxa"/>
            <w:shd w:val="clear" w:color="auto" w:fill="auto"/>
            <w:vAlign w:val="center"/>
          </w:tcPr>
          <w:p w14:paraId="692897F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 </w:t>
            </w:r>
          </w:p>
        </w:tc>
        <w:tc>
          <w:tcPr>
            <w:tcW w:w="794" w:type="dxa"/>
            <w:shd w:val="clear" w:color="auto" w:fill="auto"/>
            <w:vAlign w:val="center"/>
          </w:tcPr>
          <w:p w14:paraId="5559C16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0.8 </w:t>
            </w:r>
          </w:p>
        </w:tc>
        <w:tc>
          <w:tcPr>
            <w:tcW w:w="794" w:type="dxa"/>
            <w:shd w:val="clear" w:color="auto" w:fill="auto"/>
            <w:vAlign w:val="center"/>
          </w:tcPr>
          <w:p w14:paraId="6F5CA0D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7.9 </w:t>
            </w:r>
          </w:p>
        </w:tc>
        <w:tc>
          <w:tcPr>
            <w:tcW w:w="793" w:type="dxa"/>
            <w:shd w:val="clear" w:color="auto" w:fill="auto"/>
            <w:vAlign w:val="center"/>
          </w:tcPr>
          <w:p w14:paraId="4F92786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5.5 </w:t>
            </w:r>
          </w:p>
        </w:tc>
        <w:tc>
          <w:tcPr>
            <w:tcW w:w="794" w:type="dxa"/>
            <w:shd w:val="clear" w:color="auto" w:fill="auto"/>
            <w:vAlign w:val="center"/>
          </w:tcPr>
          <w:p w14:paraId="4122A2D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0.8 </w:t>
            </w:r>
          </w:p>
        </w:tc>
        <w:tc>
          <w:tcPr>
            <w:tcW w:w="794" w:type="dxa"/>
            <w:shd w:val="clear" w:color="auto" w:fill="auto"/>
            <w:vAlign w:val="center"/>
          </w:tcPr>
          <w:p w14:paraId="68CF247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9.4 </w:t>
            </w:r>
          </w:p>
        </w:tc>
        <w:tc>
          <w:tcPr>
            <w:tcW w:w="794" w:type="dxa"/>
            <w:shd w:val="clear" w:color="auto" w:fill="auto"/>
            <w:vAlign w:val="center"/>
          </w:tcPr>
          <w:p w14:paraId="6DB6F92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0.8 </w:t>
            </w:r>
          </w:p>
        </w:tc>
        <w:tc>
          <w:tcPr>
            <w:tcW w:w="794" w:type="dxa"/>
            <w:shd w:val="clear" w:color="auto" w:fill="auto"/>
            <w:vAlign w:val="center"/>
          </w:tcPr>
          <w:p w14:paraId="1F81BDD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0.8 </w:t>
            </w:r>
          </w:p>
        </w:tc>
      </w:tr>
      <w:tr w:rsidR="00EE13E4" w:rsidRPr="002728F1" w14:paraId="2F66E600" w14:textId="77777777" w:rsidTr="00BC151E">
        <w:tc>
          <w:tcPr>
            <w:tcW w:w="1296" w:type="dxa"/>
            <w:shd w:val="clear" w:color="auto" w:fill="auto"/>
            <w:vAlign w:val="center"/>
          </w:tcPr>
          <w:p w14:paraId="30354D5A"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18</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21</w:t>
            </w:r>
            <w:r w:rsidRPr="002728F1">
              <w:rPr>
                <w:rFonts w:ascii="BIZ UDゴシック" w:eastAsia="BIZ UDゴシック" w:hAnsi="BIZ UDゴシック" w:cs="ＭＳ Ｐ明朝" w:hint="eastAsia"/>
                <w:color w:val="000000"/>
                <w:kern w:val="0"/>
                <w:sz w:val="18"/>
                <w:szCs w:val="20"/>
              </w:rPr>
              <w:t>歳</w:t>
            </w:r>
          </w:p>
        </w:tc>
        <w:tc>
          <w:tcPr>
            <w:tcW w:w="793" w:type="dxa"/>
            <w:shd w:val="clear" w:color="auto" w:fill="auto"/>
            <w:vAlign w:val="center"/>
          </w:tcPr>
          <w:p w14:paraId="07E536D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9.5 </w:t>
            </w:r>
          </w:p>
        </w:tc>
        <w:tc>
          <w:tcPr>
            <w:tcW w:w="794" w:type="dxa"/>
            <w:shd w:val="clear" w:color="auto" w:fill="auto"/>
            <w:vAlign w:val="center"/>
          </w:tcPr>
          <w:p w14:paraId="7F74771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38.1 </w:t>
            </w:r>
          </w:p>
        </w:tc>
        <w:tc>
          <w:tcPr>
            <w:tcW w:w="794" w:type="dxa"/>
            <w:shd w:val="clear" w:color="auto" w:fill="auto"/>
            <w:vAlign w:val="center"/>
          </w:tcPr>
          <w:p w14:paraId="320AA48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9.5 </w:t>
            </w:r>
          </w:p>
        </w:tc>
        <w:tc>
          <w:tcPr>
            <w:tcW w:w="794" w:type="dxa"/>
            <w:shd w:val="clear" w:color="auto" w:fill="auto"/>
            <w:vAlign w:val="center"/>
          </w:tcPr>
          <w:p w14:paraId="5D566E7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57D79CA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3" w:type="dxa"/>
            <w:shd w:val="clear" w:color="auto" w:fill="auto"/>
            <w:vAlign w:val="center"/>
          </w:tcPr>
          <w:p w14:paraId="05A15D9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4.8 </w:t>
            </w:r>
          </w:p>
        </w:tc>
        <w:tc>
          <w:tcPr>
            <w:tcW w:w="794" w:type="dxa"/>
            <w:shd w:val="clear" w:color="auto" w:fill="auto"/>
            <w:vAlign w:val="center"/>
          </w:tcPr>
          <w:p w14:paraId="1A90B9D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3D36E96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4.8 </w:t>
            </w:r>
          </w:p>
        </w:tc>
        <w:tc>
          <w:tcPr>
            <w:tcW w:w="794" w:type="dxa"/>
            <w:shd w:val="clear" w:color="auto" w:fill="auto"/>
            <w:vAlign w:val="center"/>
          </w:tcPr>
          <w:p w14:paraId="7EA46B3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04B1ADD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4.8 </w:t>
            </w:r>
          </w:p>
        </w:tc>
      </w:tr>
      <w:tr w:rsidR="00EE13E4" w:rsidRPr="002728F1" w14:paraId="6933E2BE" w14:textId="77777777" w:rsidTr="00BC151E">
        <w:tc>
          <w:tcPr>
            <w:tcW w:w="1296" w:type="dxa"/>
            <w:shd w:val="clear" w:color="auto" w:fill="auto"/>
            <w:vAlign w:val="center"/>
          </w:tcPr>
          <w:p w14:paraId="19926020"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22</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24</w:t>
            </w:r>
            <w:r w:rsidRPr="002728F1">
              <w:rPr>
                <w:rFonts w:ascii="BIZ UDゴシック" w:eastAsia="BIZ UDゴシック" w:hAnsi="BIZ UDゴシック" w:cs="ＭＳ Ｐ明朝" w:hint="eastAsia"/>
                <w:color w:val="000000"/>
                <w:kern w:val="0"/>
                <w:sz w:val="18"/>
                <w:szCs w:val="20"/>
              </w:rPr>
              <w:t>歳</w:t>
            </w:r>
          </w:p>
        </w:tc>
        <w:tc>
          <w:tcPr>
            <w:tcW w:w="793" w:type="dxa"/>
            <w:shd w:val="clear" w:color="auto" w:fill="auto"/>
            <w:vAlign w:val="center"/>
          </w:tcPr>
          <w:p w14:paraId="1F7E621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4" w:type="dxa"/>
            <w:shd w:val="clear" w:color="auto" w:fill="auto"/>
            <w:vAlign w:val="center"/>
          </w:tcPr>
          <w:p w14:paraId="4E8634F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27.3 </w:t>
            </w:r>
          </w:p>
        </w:tc>
        <w:tc>
          <w:tcPr>
            <w:tcW w:w="794" w:type="dxa"/>
            <w:shd w:val="clear" w:color="auto" w:fill="auto"/>
            <w:vAlign w:val="center"/>
          </w:tcPr>
          <w:p w14:paraId="0DA9F5EB"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4C4BEF38"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794" w:type="dxa"/>
            <w:shd w:val="clear" w:color="auto" w:fill="auto"/>
            <w:vAlign w:val="center"/>
          </w:tcPr>
          <w:p w14:paraId="18250FB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45.5 </w:t>
            </w:r>
          </w:p>
        </w:tc>
        <w:tc>
          <w:tcPr>
            <w:tcW w:w="793" w:type="dxa"/>
            <w:shd w:val="clear" w:color="auto" w:fill="auto"/>
            <w:vAlign w:val="center"/>
          </w:tcPr>
          <w:p w14:paraId="60D78C5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4" w:type="dxa"/>
            <w:shd w:val="clear" w:color="auto" w:fill="auto"/>
            <w:vAlign w:val="center"/>
          </w:tcPr>
          <w:p w14:paraId="482F77F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4" w:type="dxa"/>
            <w:shd w:val="clear" w:color="auto" w:fill="auto"/>
            <w:vAlign w:val="center"/>
          </w:tcPr>
          <w:p w14:paraId="601A057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61506BB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65402763"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27E36E7E" w14:textId="77777777" w:rsidTr="00BC151E">
        <w:tc>
          <w:tcPr>
            <w:tcW w:w="1296" w:type="dxa"/>
            <w:shd w:val="clear" w:color="auto" w:fill="auto"/>
            <w:vAlign w:val="center"/>
          </w:tcPr>
          <w:p w14:paraId="068E94CE"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25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29</w:t>
            </w:r>
            <w:r w:rsidRPr="002728F1">
              <w:rPr>
                <w:rFonts w:ascii="BIZ UDゴシック" w:eastAsia="BIZ UDゴシック" w:hAnsi="BIZ UDゴシック" w:cs="ＭＳ Ｐ明朝" w:hint="eastAsia"/>
                <w:color w:val="000000"/>
                <w:kern w:val="0"/>
                <w:sz w:val="18"/>
                <w:szCs w:val="20"/>
              </w:rPr>
              <w:t>歳</w:t>
            </w:r>
          </w:p>
        </w:tc>
        <w:tc>
          <w:tcPr>
            <w:tcW w:w="793" w:type="dxa"/>
            <w:shd w:val="clear" w:color="auto" w:fill="auto"/>
            <w:vAlign w:val="center"/>
          </w:tcPr>
          <w:p w14:paraId="26EF470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15.8 </w:t>
            </w:r>
          </w:p>
        </w:tc>
        <w:tc>
          <w:tcPr>
            <w:tcW w:w="794" w:type="dxa"/>
            <w:shd w:val="clear" w:color="auto" w:fill="auto"/>
            <w:vAlign w:val="center"/>
          </w:tcPr>
          <w:p w14:paraId="4484A71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15.8 </w:t>
            </w:r>
          </w:p>
        </w:tc>
        <w:tc>
          <w:tcPr>
            <w:tcW w:w="794" w:type="dxa"/>
            <w:shd w:val="clear" w:color="auto" w:fill="auto"/>
            <w:vAlign w:val="center"/>
          </w:tcPr>
          <w:p w14:paraId="300BFFF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 </w:t>
            </w:r>
          </w:p>
        </w:tc>
        <w:tc>
          <w:tcPr>
            <w:tcW w:w="794" w:type="dxa"/>
            <w:shd w:val="clear" w:color="auto" w:fill="auto"/>
            <w:vAlign w:val="center"/>
          </w:tcPr>
          <w:p w14:paraId="576881C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 </w:t>
            </w:r>
          </w:p>
        </w:tc>
        <w:tc>
          <w:tcPr>
            <w:tcW w:w="794" w:type="dxa"/>
            <w:shd w:val="clear" w:color="auto" w:fill="auto"/>
            <w:vAlign w:val="center"/>
          </w:tcPr>
          <w:p w14:paraId="5F4856B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21.1 </w:t>
            </w:r>
          </w:p>
        </w:tc>
        <w:tc>
          <w:tcPr>
            <w:tcW w:w="793" w:type="dxa"/>
            <w:shd w:val="clear" w:color="auto" w:fill="auto"/>
            <w:vAlign w:val="center"/>
          </w:tcPr>
          <w:p w14:paraId="75344C2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725A568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10.5 </w:t>
            </w:r>
          </w:p>
        </w:tc>
        <w:tc>
          <w:tcPr>
            <w:tcW w:w="794" w:type="dxa"/>
            <w:shd w:val="clear" w:color="auto" w:fill="auto"/>
            <w:vAlign w:val="center"/>
          </w:tcPr>
          <w:p w14:paraId="0EB725BC"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 </w:t>
            </w:r>
          </w:p>
        </w:tc>
        <w:tc>
          <w:tcPr>
            <w:tcW w:w="794" w:type="dxa"/>
            <w:shd w:val="clear" w:color="auto" w:fill="auto"/>
            <w:vAlign w:val="center"/>
          </w:tcPr>
          <w:p w14:paraId="232F4DE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5.3 </w:t>
            </w:r>
          </w:p>
        </w:tc>
        <w:tc>
          <w:tcPr>
            <w:tcW w:w="794" w:type="dxa"/>
            <w:shd w:val="clear" w:color="auto" w:fill="auto"/>
            <w:vAlign w:val="center"/>
          </w:tcPr>
          <w:p w14:paraId="68CD5284"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47D47F96" w14:textId="77777777" w:rsidTr="00BC151E">
        <w:tc>
          <w:tcPr>
            <w:tcW w:w="1296" w:type="dxa"/>
            <w:shd w:val="clear" w:color="auto" w:fill="auto"/>
            <w:vAlign w:val="center"/>
          </w:tcPr>
          <w:p w14:paraId="5B1297C3"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30</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34</w:t>
            </w:r>
            <w:r w:rsidRPr="002728F1">
              <w:rPr>
                <w:rFonts w:ascii="BIZ UDゴシック" w:eastAsia="BIZ UDゴシック" w:hAnsi="BIZ UDゴシック" w:cs="ＭＳ Ｐ明朝" w:hint="eastAsia"/>
                <w:color w:val="000000"/>
                <w:kern w:val="0"/>
                <w:sz w:val="18"/>
                <w:szCs w:val="20"/>
              </w:rPr>
              <w:t>歳</w:t>
            </w:r>
          </w:p>
        </w:tc>
        <w:tc>
          <w:tcPr>
            <w:tcW w:w="793" w:type="dxa"/>
            <w:shd w:val="clear" w:color="auto" w:fill="auto"/>
            <w:vAlign w:val="center"/>
          </w:tcPr>
          <w:p w14:paraId="7354F25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4" w:type="dxa"/>
            <w:shd w:val="clear" w:color="auto" w:fill="auto"/>
            <w:vAlign w:val="center"/>
          </w:tcPr>
          <w:p w14:paraId="1CE135D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794" w:type="dxa"/>
            <w:shd w:val="clear" w:color="auto" w:fill="auto"/>
            <w:vAlign w:val="center"/>
          </w:tcPr>
          <w:p w14:paraId="06DC45B7"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 </w:t>
            </w:r>
          </w:p>
        </w:tc>
        <w:tc>
          <w:tcPr>
            <w:tcW w:w="794" w:type="dxa"/>
            <w:shd w:val="clear" w:color="auto" w:fill="auto"/>
            <w:vAlign w:val="center"/>
          </w:tcPr>
          <w:p w14:paraId="4B6B3C9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9.1 </w:t>
            </w:r>
          </w:p>
        </w:tc>
        <w:tc>
          <w:tcPr>
            <w:tcW w:w="794" w:type="dxa"/>
            <w:shd w:val="clear" w:color="auto" w:fill="auto"/>
            <w:vAlign w:val="center"/>
          </w:tcPr>
          <w:p w14:paraId="6BFF84A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3" w:type="dxa"/>
            <w:shd w:val="clear" w:color="auto" w:fill="auto"/>
            <w:vAlign w:val="center"/>
          </w:tcPr>
          <w:p w14:paraId="448FFB4A"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62A827D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18.2 </w:t>
            </w:r>
          </w:p>
        </w:tc>
        <w:tc>
          <w:tcPr>
            <w:tcW w:w="794" w:type="dxa"/>
            <w:shd w:val="clear" w:color="auto" w:fill="auto"/>
            <w:vAlign w:val="center"/>
          </w:tcPr>
          <w:p w14:paraId="680C3FE9"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4.5 </w:t>
            </w:r>
          </w:p>
        </w:tc>
        <w:tc>
          <w:tcPr>
            <w:tcW w:w="794" w:type="dxa"/>
            <w:shd w:val="clear" w:color="auto" w:fill="auto"/>
            <w:vAlign w:val="center"/>
          </w:tcPr>
          <w:p w14:paraId="38FCB652"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c>
          <w:tcPr>
            <w:tcW w:w="794" w:type="dxa"/>
            <w:shd w:val="clear" w:color="auto" w:fill="auto"/>
            <w:vAlign w:val="center"/>
          </w:tcPr>
          <w:p w14:paraId="51EB381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r w:rsidR="00EE13E4" w:rsidRPr="002728F1" w14:paraId="0B98DF7D" w14:textId="77777777" w:rsidTr="00BC151E">
        <w:tc>
          <w:tcPr>
            <w:tcW w:w="1296" w:type="dxa"/>
            <w:shd w:val="clear" w:color="auto" w:fill="auto"/>
            <w:vAlign w:val="center"/>
          </w:tcPr>
          <w:p w14:paraId="3E2F692C" w14:textId="77777777" w:rsidR="00EE13E4" w:rsidRPr="002728F1" w:rsidRDefault="00EE13E4" w:rsidP="00BC151E">
            <w:pPr>
              <w:autoSpaceDE w:val="0"/>
              <w:autoSpaceDN w:val="0"/>
              <w:adjustRightInd w:val="0"/>
              <w:snapToGrid w:val="0"/>
              <w:ind w:left="57" w:right="57"/>
              <w:jc w:val="lef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35</w:t>
            </w:r>
            <w:r w:rsidRPr="002728F1">
              <w:rPr>
                <w:rFonts w:ascii="BIZ UDゴシック" w:eastAsia="BIZ UDゴシック" w:hAnsi="BIZ UDゴシック" w:cs="ＭＳ Ｐ明朝" w:hint="eastAsia"/>
                <w:color w:val="000000"/>
                <w:kern w:val="0"/>
                <w:sz w:val="18"/>
                <w:szCs w:val="20"/>
              </w:rPr>
              <w:t>歳～</w:t>
            </w:r>
            <w:r w:rsidRPr="002728F1">
              <w:rPr>
                <w:rFonts w:ascii="BIZ UDゴシック" w:eastAsia="BIZ UDゴシック" w:hAnsi="BIZ UDゴシック" w:cs="ＭＳ Ｐ明朝"/>
                <w:color w:val="000000"/>
                <w:kern w:val="0"/>
                <w:sz w:val="18"/>
                <w:szCs w:val="20"/>
              </w:rPr>
              <w:t>39</w:t>
            </w:r>
            <w:r w:rsidRPr="002728F1">
              <w:rPr>
                <w:rFonts w:ascii="BIZ UDゴシック" w:eastAsia="BIZ UDゴシック" w:hAnsi="BIZ UDゴシック" w:cs="ＭＳ Ｐ明朝" w:hint="eastAsia"/>
                <w:color w:val="000000"/>
                <w:kern w:val="0"/>
                <w:sz w:val="18"/>
                <w:szCs w:val="20"/>
              </w:rPr>
              <w:t>歳</w:t>
            </w:r>
          </w:p>
        </w:tc>
        <w:tc>
          <w:tcPr>
            <w:tcW w:w="793" w:type="dxa"/>
            <w:shd w:val="clear" w:color="auto" w:fill="auto"/>
            <w:vAlign w:val="center"/>
          </w:tcPr>
          <w:p w14:paraId="3BE281F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16.7 </w:t>
            </w:r>
          </w:p>
        </w:tc>
        <w:tc>
          <w:tcPr>
            <w:tcW w:w="794" w:type="dxa"/>
            <w:shd w:val="clear" w:color="auto" w:fill="auto"/>
            <w:vAlign w:val="center"/>
          </w:tcPr>
          <w:p w14:paraId="7BA1D246"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16.7 </w:t>
            </w:r>
          </w:p>
        </w:tc>
        <w:tc>
          <w:tcPr>
            <w:tcW w:w="794" w:type="dxa"/>
            <w:shd w:val="clear" w:color="auto" w:fill="auto"/>
            <w:vAlign w:val="center"/>
          </w:tcPr>
          <w:p w14:paraId="0A0CC1F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3.7 </w:t>
            </w:r>
          </w:p>
        </w:tc>
        <w:tc>
          <w:tcPr>
            <w:tcW w:w="794" w:type="dxa"/>
            <w:shd w:val="clear" w:color="auto" w:fill="auto"/>
            <w:vAlign w:val="center"/>
          </w:tcPr>
          <w:p w14:paraId="2678ED6E"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 </w:t>
            </w:r>
          </w:p>
        </w:tc>
        <w:tc>
          <w:tcPr>
            <w:tcW w:w="794" w:type="dxa"/>
            <w:shd w:val="clear" w:color="auto" w:fill="auto"/>
            <w:vAlign w:val="center"/>
          </w:tcPr>
          <w:p w14:paraId="0839554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3.7 </w:t>
            </w:r>
          </w:p>
        </w:tc>
        <w:tc>
          <w:tcPr>
            <w:tcW w:w="793" w:type="dxa"/>
            <w:shd w:val="clear" w:color="auto" w:fill="auto"/>
            <w:vAlign w:val="center"/>
          </w:tcPr>
          <w:p w14:paraId="1A884C3F"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7.4 </w:t>
            </w:r>
          </w:p>
        </w:tc>
        <w:tc>
          <w:tcPr>
            <w:tcW w:w="794" w:type="dxa"/>
            <w:shd w:val="clear" w:color="auto" w:fill="auto"/>
            <w:vAlign w:val="center"/>
          </w:tcPr>
          <w:p w14:paraId="79E1D81D"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13.0 </w:t>
            </w:r>
          </w:p>
        </w:tc>
        <w:tc>
          <w:tcPr>
            <w:tcW w:w="794" w:type="dxa"/>
            <w:shd w:val="clear" w:color="auto" w:fill="auto"/>
            <w:vAlign w:val="center"/>
          </w:tcPr>
          <w:p w14:paraId="682CB875"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9.3 </w:t>
            </w:r>
          </w:p>
        </w:tc>
        <w:tc>
          <w:tcPr>
            <w:tcW w:w="794" w:type="dxa"/>
            <w:shd w:val="clear" w:color="auto" w:fill="auto"/>
            <w:vAlign w:val="center"/>
          </w:tcPr>
          <w:p w14:paraId="16AD5E50"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color w:val="000000"/>
                <w:kern w:val="0"/>
                <w:sz w:val="18"/>
                <w:szCs w:val="20"/>
              </w:rPr>
              <w:t xml:space="preserve">1.9 </w:t>
            </w:r>
          </w:p>
        </w:tc>
        <w:tc>
          <w:tcPr>
            <w:tcW w:w="794" w:type="dxa"/>
            <w:shd w:val="clear" w:color="auto" w:fill="auto"/>
            <w:vAlign w:val="center"/>
          </w:tcPr>
          <w:p w14:paraId="1407D591" w14:textId="77777777" w:rsidR="00EE13E4" w:rsidRPr="002728F1" w:rsidRDefault="00EE13E4" w:rsidP="00BC151E">
            <w:pPr>
              <w:autoSpaceDE w:val="0"/>
              <w:autoSpaceDN w:val="0"/>
              <w:adjustRightInd w:val="0"/>
              <w:snapToGrid w:val="0"/>
              <w:jc w:val="right"/>
              <w:rPr>
                <w:rFonts w:ascii="BIZ UDゴシック" w:eastAsia="BIZ UDゴシック" w:hAnsi="BIZ UDゴシック" w:cs="ＭＳ Ｐ明朝"/>
                <w:color w:val="000000"/>
                <w:kern w:val="0"/>
                <w:sz w:val="18"/>
                <w:szCs w:val="20"/>
              </w:rPr>
            </w:pPr>
            <w:r w:rsidRPr="002728F1">
              <w:rPr>
                <w:rFonts w:ascii="BIZ UDゴシック" w:eastAsia="BIZ UDゴシック" w:hAnsi="BIZ UDゴシック" w:cs="ＭＳ Ｐ明朝" w:hint="eastAsia"/>
                <w:color w:val="000000"/>
                <w:kern w:val="0"/>
                <w:sz w:val="18"/>
                <w:szCs w:val="20"/>
              </w:rPr>
              <w:t>－</w:t>
            </w:r>
          </w:p>
        </w:tc>
      </w:tr>
    </w:tbl>
    <w:p w14:paraId="02C280A7" w14:textId="77777777" w:rsidR="00EE13E4" w:rsidRDefault="00EE13E4" w:rsidP="00EE13E4"/>
    <w:p w14:paraId="7ACE29A8" w14:textId="77777777" w:rsidR="00EE13E4" w:rsidRDefault="00EE13E4" w:rsidP="00EE13E4">
      <w:pPr>
        <w:widowControl/>
        <w:jc w:val="left"/>
      </w:pPr>
      <w:r>
        <w:br w:type="page"/>
      </w:r>
    </w:p>
    <w:p w14:paraId="52210B91" w14:textId="77777777" w:rsidR="00EE13E4" w:rsidRDefault="00EE13E4" w:rsidP="00EE13E4">
      <w:pPr>
        <w:pStyle w:val="ac"/>
      </w:pPr>
      <w:r w:rsidRPr="007156D7">
        <w:lastRenderedPageBreak/>
        <w:drawing>
          <wp:anchor distT="0" distB="0" distL="114300" distR="114300" simplePos="0" relativeHeight="252086272" behindDoc="0" locked="0" layoutInCell="1" allowOverlap="1" wp14:anchorId="5195CC28" wp14:editId="7AC600E1">
            <wp:simplePos x="0" y="0"/>
            <wp:positionH relativeFrom="column">
              <wp:posOffset>3240405</wp:posOffset>
            </wp:positionH>
            <wp:positionV relativeFrom="paragraph">
              <wp:posOffset>518160</wp:posOffset>
            </wp:positionV>
            <wp:extent cx="2901600" cy="3060000"/>
            <wp:effectExtent l="0" t="0" r="0" b="7620"/>
            <wp:wrapNone/>
            <wp:docPr id="31984778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901600" cy="306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問</w:t>
      </w:r>
      <w:r>
        <w:t>29　市の取り組みに対して自分の意見を言うとしたら、どのような方法で伝えたいと思いますか。</w:t>
      </w:r>
    </w:p>
    <w:p w14:paraId="58C59C0E" w14:textId="77777777" w:rsidR="00EE13E4" w:rsidRDefault="00EE13E4" w:rsidP="00EE13E4">
      <w:pPr>
        <w:pStyle w:val="ab"/>
        <w:ind w:right="4649"/>
      </w:pPr>
      <w:r>
        <w:rPr>
          <w:rFonts w:hint="eastAsia"/>
        </w:rPr>
        <w:t>「アンケート（</w:t>
      </w:r>
      <w:r>
        <w:t>Web）」の割合が65.8％と最も高く、次いで「ＳＮＳ」の割合が35.0％、「メール」の割合が22.3％となっています。</w:t>
      </w:r>
    </w:p>
    <w:p w14:paraId="3000B1E2" w14:textId="77777777" w:rsidR="00EE13E4" w:rsidRDefault="00EE13E4" w:rsidP="00EE13E4"/>
    <w:p w14:paraId="25B4FB0D" w14:textId="77777777" w:rsidR="00EE13E4" w:rsidRDefault="00EE13E4" w:rsidP="00EE13E4"/>
    <w:p w14:paraId="2B0FF44C" w14:textId="77777777" w:rsidR="00EE13E4" w:rsidRDefault="00EE13E4" w:rsidP="00EE13E4"/>
    <w:p w14:paraId="1E1BC188" w14:textId="77777777" w:rsidR="00EE13E4" w:rsidRDefault="00EE13E4" w:rsidP="00EE13E4"/>
    <w:p w14:paraId="29DC418B" w14:textId="77777777" w:rsidR="00EE13E4" w:rsidRDefault="00EE13E4" w:rsidP="00EE13E4"/>
    <w:p w14:paraId="01CB41C0" w14:textId="77777777" w:rsidR="00EE13E4" w:rsidRDefault="00EE13E4" w:rsidP="00EE13E4"/>
    <w:p w14:paraId="6DA60477" w14:textId="77777777" w:rsidR="00EE13E4" w:rsidRDefault="00EE13E4" w:rsidP="00EE13E4"/>
    <w:p w14:paraId="15063F66" w14:textId="77777777" w:rsidR="00EE13E4" w:rsidRDefault="00EE13E4" w:rsidP="00EE13E4"/>
    <w:p w14:paraId="2BBAE155" w14:textId="77777777" w:rsidR="00EE13E4" w:rsidRDefault="00EE13E4" w:rsidP="00EE13E4"/>
    <w:p w14:paraId="3B6332FA" w14:textId="77777777" w:rsidR="00EE13E4" w:rsidRDefault="00EE13E4" w:rsidP="00EE13E4"/>
    <w:p w14:paraId="67A76407" w14:textId="77777777" w:rsidR="00EE13E4" w:rsidRDefault="00EE13E4" w:rsidP="00EE13E4"/>
    <w:p w14:paraId="1BB55E20" w14:textId="77777777" w:rsidR="00EE13E4" w:rsidRDefault="00EE13E4" w:rsidP="00EE13E4"/>
    <w:p w14:paraId="17E8B596" w14:textId="77777777" w:rsidR="00EE13E4" w:rsidRDefault="00EE13E4" w:rsidP="00EE13E4"/>
    <w:p w14:paraId="558B0BAA" w14:textId="77777777" w:rsidR="00EE13E4" w:rsidRDefault="00EE13E4" w:rsidP="00EE13E4">
      <w:pPr>
        <w:widowControl/>
        <w:jc w:val="left"/>
      </w:pPr>
    </w:p>
    <w:p w14:paraId="524B603C" w14:textId="77777777" w:rsidR="00EE13E4" w:rsidRDefault="00EE13E4" w:rsidP="00EE13E4">
      <w:pPr>
        <w:widowControl/>
        <w:jc w:val="left"/>
      </w:pPr>
    </w:p>
    <w:p w14:paraId="30B7B1B8" w14:textId="77777777" w:rsidR="00EE13E4" w:rsidRDefault="00EE13E4" w:rsidP="00EE13E4">
      <w:pPr>
        <w:pStyle w:val="ac"/>
      </w:pPr>
      <w:r>
        <w:rPr>
          <w:rFonts w:hint="eastAsia"/>
        </w:rPr>
        <w:t>問</w:t>
      </w:r>
      <w:r>
        <w:t>30　あなたは、市が自分の意見を聞いてくれる・聞いてくれていると思いますか。</w:t>
      </w:r>
    </w:p>
    <w:p w14:paraId="1229A41B" w14:textId="77777777" w:rsidR="00EE13E4" w:rsidRDefault="00EE13E4" w:rsidP="00EE13E4">
      <w:pPr>
        <w:pStyle w:val="ab"/>
        <w:ind w:right="4649"/>
      </w:pPr>
      <w:r w:rsidRPr="002728F1">
        <w:rPr>
          <w:noProof/>
        </w:rPr>
        <w:drawing>
          <wp:anchor distT="0" distB="0" distL="114300" distR="114300" simplePos="0" relativeHeight="252079104" behindDoc="0" locked="0" layoutInCell="1" allowOverlap="1" wp14:anchorId="191CBC97" wp14:editId="7E7BA247">
            <wp:simplePos x="0" y="0"/>
            <wp:positionH relativeFrom="column">
              <wp:posOffset>3239770</wp:posOffset>
            </wp:positionH>
            <wp:positionV relativeFrom="paragraph">
              <wp:posOffset>-35560</wp:posOffset>
            </wp:positionV>
            <wp:extent cx="3360420" cy="2148840"/>
            <wp:effectExtent l="0" t="0" r="0" b="0"/>
            <wp:wrapNone/>
            <wp:docPr id="343984025"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「どちらかといえばそう思う」の割合が</w:t>
      </w:r>
      <w:r>
        <w:t>37.7％と最も高く、次いで「どちらかといえばそう思わない」の割合が35.0％、「そう思わない」の割合が16.5％となっています。</w:t>
      </w:r>
    </w:p>
    <w:p w14:paraId="6289657D" w14:textId="77777777" w:rsidR="00EE13E4" w:rsidRDefault="00EE13E4" w:rsidP="00EE13E4"/>
    <w:p w14:paraId="4C0769C4" w14:textId="77777777" w:rsidR="00EE13E4" w:rsidRDefault="00EE13E4" w:rsidP="00EE13E4"/>
    <w:p w14:paraId="5371599F" w14:textId="77777777" w:rsidR="00EE13E4" w:rsidRDefault="00EE13E4" w:rsidP="00EE13E4"/>
    <w:p w14:paraId="3E88054C" w14:textId="77777777" w:rsidR="00EE13E4" w:rsidRDefault="00EE13E4" w:rsidP="00EE13E4"/>
    <w:p w14:paraId="03401AF7" w14:textId="77777777" w:rsidR="00EE13E4" w:rsidRDefault="00EE13E4" w:rsidP="00EE13E4"/>
    <w:p w14:paraId="4D572DDA" w14:textId="77777777" w:rsidR="00EE13E4" w:rsidRDefault="00EE13E4" w:rsidP="00EE13E4"/>
    <w:p w14:paraId="2486DFE9" w14:textId="77777777" w:rsidR="00EE13E4" w:rsidRDefault="00EE13E4" w:rsidP="00EE13E4"/>
    <w:p w14:paraId="6548C4B6" w14:textId="77777777" w:rsidR="00EE13E4" w:rsidRDefault="00EE13E4" w:rsidP="00EE13E4">
      <w:pPr>
        <w:widowControl/>
        <w:jc w:val="left"/>
      </w:pPr>
      <w:r>
        <w:br w:type="page"/>
      </w:r>
    </w:p>
    <w:p w14:paraId="33AF5681" w14:textId="77777777" w:rsidR="00EE13E4" w:rsidRPr="00EE13E4" w:rsidRDefault="00EE13E4" w:rsidP="00EE13E4">
      <w:pPr>
        <w:pStyle w:val="3"/>
        <w:snapToGrid w:val="0"/>
        <w:ind w:leftChars="100" w:left="210"/>
        <w:rPr>
          <w:rFonts w:hAnsi="BIZ UDゴシック" w:cs="Times New Roman"/>
          <w:sz w:val="28"/>
          <w:szCs w:val="24"/>
        </w:rPr>
      </w:pPr>
      <w:bookmarkStart w:id="65" w:name="_Toc178273499"/>
      <w:r w:rsidRPr="00EE13E4">
        <w:rPr>
          <w:rFonts w:hAnsi="BIZ UDゴシック" w:cs="Times New Roman" w:hint="eastAsia"/>
          <w:sz w:val="28"/>
          <w:szCs w:val="24"/>
        </w:rPr>
        <w:lastRenderedPageBreak/>
        <w:t>（７）今後の社会について</w:t>
      </w:r>
      <w:bookmarkEnd w:id="65"/>
    </w:p>
    <w:p w14:paraId="68966B47" w14:textId="49FBAF88" w:rsidR="00EE13E4" w:rsidRDefault="00EE13E4" w:rsidP="00EE13E4">
      <w:pPr>
        <w:pStyle w:val="ac"/>
      </w:pPr>
      <w:r>
        <w:rPr>
          <w:rFonts w:hint="eastAsia"/>
        </w:rPr>
        <w:t>問</w:t>
      </w:r>
      <w:r>
        <w:t>31　あなたは、日本が「こどもまんなか社会の実現に向かっている</w:t>
      </w:r>
      <w:r w:rsidR="00222B36">
        <w:rPr>
          <w:rFonts w:hint="eastAsia"/>
        </w:rPr>
        <w:t>」</w:t>
      </w:r>
      <w:r>
        <w:t>と思いますか</w:t>
      </w:r>
      <w:r w:rsidR="00222B36">
        <w:rPr>
          <w:rFonts w:hint="eastAsia"/>
        </w:rPr>
        <w:t>。</w:t>
      </w:r>
    </w:p>
    <w:p w14:paraId="6D9E6984" w14:textId="77777777" w:rsidR="00EE13E4" w:rsidRDefault="00EE13E4" w:rsidP="00EE13E4">
      <w:pPr>
        <w:pStyle w:val="ab"/>
        <w:ind w:right="4649"/>
      </w:pPr>
      <w:r w:rsidRPr="002728F1">
        <w:rPr>
          <w:noProof/>
        </w:rPr>
        <w:drawing>
          <wp:anchor distT="0" distB="0" distL="114300" distR="114300" simplePos="0" relativeHeight="252080128" behindDoc="0" locked="0" layoutInCell="1" allowOverlap="1" wp14:anchorId="680D6B30" wp14:editId="65D5F1C4">
            <wp:simplePos x="0" y="0"/>
            <wp:positionH relativeFrom="column">
              <wp:posOffset>3239770</wp:posOffset>
            </wp:positionH>
            <wp:positionV relativeFrom="paragraph">
              <wp:posOffset>-35560</wp:posOffset>
            </wp:positionV>
            <wp:extent cx="3360420" cy="2148840"/>
            <wp:effectExtent l="0" t="0" r="0" b="0"/>
            <wp:wrapNone/>
            <wp:docPr id="113362384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「どちらかといえばそう思う」の割合が</w:t>
      </w:r>
      <w:r>
        <w:t>51.5％と最も高く、次いで「どちらかといえばそう思わない」の割合が26.5％、「そう思わない」の割合が13.8％となっています。</w:t>
      </w:r>
    </w:p>
    <w:p w14:paraId="7142EE47" w14:textId="77777777" w:rsidR="00EE13E4" w:rsidRDefault="00EE13E4" w:rsidP="00EE13E4"/>
    <w:p w14:paraId="2FBC076A" w14:textId="77777777" w:rsidR="00EE13E4" w:rsidRDefault="00EE13E4" w:rsidP="00EE13E4"/>
    <w:p w14:paraId="5B753D74" w14:textId="77777777" w:rsidR="00EE13E4" w:rsidRDefault="00EE13E4" w:rsidP="00EE13E4"/>
    <w:p w14:paraId="3BC38413" w14:textId="77777777" w:rsidR="00EE13E4" w:rsidRDefault="00EE13E4" w:rsidP="00EE13E4"/>
    <w:p w14:paraId="56AEAD2F" w14:textId="77777777" w:rsidR="00EE13E4" w:rsidRDefault="00EE13E4" w:rsidP="00EE13E4"/>
    <w:p w14:paraId="0636CD94" w14:textId="77777777" w:rsidR="00EE13E4" w:rsidRDefault="00EE13E4" w:rsidP="00EE13E4"/>
    <w:p w14:paraId="7F7950A6" w14:textId="77777777" w:rsidR="00EE13E4" w:rsidRDefault="00EE13E4" w:rsidP="00EE13E4"/>
    <w:p w14:paraId="6C17DEBF" w14:textId="77777777" w:rsidR="00EE13E4" w:rsidRDefault="00EE13E4" w:rsidP="00EE13E4"/>
    <w:p w14:paraId="6AC93BB2" w14:textId="77777777" w:rsidR="00EE13E4" w:rsidRDefault="00EE13E4" w:rsidP="00EE13E4"/>
    <w:p w14:paraId="450414AC" w14:textId="77777777" w:rsidR="00EE13E4" w:rsidRDefault="00EE13E4" w:rsidP="00EE13E4">
      <w:pPr>
        <w:widowControl/>
        <w:jc w:val="left"/>
      </w:pPr>
    </w:p>
    <w:p w14:paraId="4899F1CF" w14:textId="77777777" w:rsidR="00EE13E4" w:rsidRDefault="00EE13E4" w:rsidP="00EE13E4">
      <w:pPr>
        <w:pStyle w:val="ac"/>
      </w:pPr>
      <w:r>
        <w:rPr>
          <w:rFonts w:hint="eastAsia"/>
        </w:rPr>
        <w:t>問</w:t>
      </w:r>
      <w:r>
        <w:t>32　あなたは、日本が「結婚、妊娠、こども・子育てに温かい社会の実現に向かっている」と思いますか。</w:t>
      </w:r>
    </w:p>
    <w:p w14:paraId="54DE7E8B" w14:textId="77777777" w:rsidR="00EE13E4" w:rsidRDefault="00EE13E4" w:rsidP="00EE13E4">
      <w:pPr>
        <w:pStyle w:val="ab"/>
        <w:ind w:right="4649"/>
      </w:pPr>
      <w:r w:rsidRPr="002728F1">
        <w:rPr>
          <w:noProof/>
        </w:rPr>
        <w:drawing>
          <wp:anchor distT="0" distB="0" distL="114300" distR="114300" simplePos="0" relativeHeight="252081152" behindDoc="0" locked="0" layoutInCell="1" allowOverlap="1" wp14:anchorId="5BA8EA88" wp14:editId="7A3A46AF">
            <wp:simplePos x="0" y="0"/>
            <wp:positionH relativeFrom="column">
              <wp:posOffset>3239770</wp:posOffset>
            </wp:positionH>
            <wp:positionV relativeFrom="paragraph">
              <wp:posOffset>-35560</wp:posOffset>
            </wp:positionV>
            <wp:extent cx="3360420" cy="2148840"/>
            <wp:effectExtent l="0" t="0" r="0" b="0"/>
            <wp:wrapNone/>
            <wp:docPr id="1403375516"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「どちらかといえばそう思う」の割合が</w:t>
      </w:r>
      <w:r>
        <w:t>44.6％と最も高く、次いで「どちらかといえばそう思わない」の割合が31.9％、「そう思わない」の割合が12.7％となっています。</w:t>
      </w:r>
    </w:p>
    <w:p w14:paraId="76A98D5C" w14:textId="77777777" w:rsidR="00EE13E4" w:rsidRDefault="00EE13E4" w:rsidP="00EE13E4"/>
    <w:p w14:paraId="61A0EDB8" w14:textId="77777777" w:rsidR="00EE13E4" w:rsidRDefault="00EE13E4" w:rsidP="00EE13E4"/>
    <w:p w14:paraId="75CC89E0" w14:textId="77777777" w:rsidR="00EE13E4" w:rsidRDefault="00EE13E4" w:rsidP="00EE13E4"/>
    <w:p w14:paraId="42D25501" w14:textId="77777777" w:rsidR="00EE13E4" w:rsidRDefault="00EE13E4" w:rsidP="00EE13E4"/>
    <w:p w14:paraId="1A13E04E" w14:textId="77777777" w:rsidR="00EE13E4" w:rsidRDefault="00EE13E4" w:rsidP="00EE13E4"/>
    <w:p w14:paraId="0790DB1E" w14:textId="77777777" w:rsidR="00EE13E4" w:rsidRDefault="00EE13E4" w:rsidP="00EE13E4"/>
    <w:p w14:paraId="5B32CC03" w14:textId="77777777" w:rsidR="00EE13E4" w:rsidRDefault="00EE13E4" w:rsidP="00EE13E4"/>
    <w:p w14:paraId="46C97F2F" w14:textId="77777777" w:rsidR="00EE13E4" w:rsidRDefault="00EE13E4" w:rsidP="00EE13E4"/>
    <w:p w14:paraId="3B20FDB9" w14:textId="77777777" w:rsidR="00EE13E4" w:rsidRDefault="00EE13E4" w:rsidP="00EE13E4"/>
    <w:p w14:paraId="7BB27F44" w14:textId="77777777" w:rsidR="00EE13E4" w:rsidRDefault="00EE13E4" w:rsidP="00EE13E4"/>
    <w:p w14:paraId="09C94479" w14:textId="77777777" w:rsidR="00EE13E4" w:rsidRDefault="00EE13E4" w:rsidP="00EE13E4"/>
    <w:p w14:paraId="095497AC" w14:textId="77777777" w:rsidR="00EE13E4" w:rsidRDefault="00EE13E4" w:rsidP="00EE13E4"/>
    <w:p w14:paraId="0D4B606D" w14:textId="77777777" w:rsidR="00EE13E4" w:rsidRDefault="00EE13E4" w:rsidP="00EE13E4"/>
    <w:p w14:paraId="1FBEFF41" w14:textId="77777777" w:rsidR="00EE13E4" w:rsidRDefault="00EE13E4" w:rsidP="00EE13E4">
      <w:pPr>
        <w:widowControl/>
        <w:jc w:val="left"/>
      </w:pPr>
      <w:r>
        <w:br w:type="page"/>
      </w:r>
    </w:p>
    <w:p w14:paraId="7D53294A" w14:textId="77777777" w:rsidR="00EE13E4" w:rsidRDefault="00EE13E4" w:rsidP="00EE13E4">
      <w:pPr>
        <w:pStyle w:val="ac"/>
      </w:pPr>
      <w:r>
        <w:rPr>
          <w:rFonts w:hint="eastAsia"/>
        </w:rPr>
        <w:lastRenderedPageBreak/>
        <w:t>問</w:t>
      </w:r>
      <w:r>
        <w:t>33　あなたは、日本で「障害のあるこども・若者、発達に特性のあるこども・若者の地域社会への参加・包容（インクルージョン）が推進されている」と思いますか。</w:t>
      </w:r>
    </w:p>
    <w:p w14:paraId="7A64036D" w14:textId="77777777" w:rsidR="00EE13E4" w:rsidRDefault="00EE13E4" w:rsidP="00EE13E4">
      <w:pPr>
        <w:pStyle w:val="ab"/>
        <w:ind w:right="4649"/>
      </w:pPr>
      <w:r w:rsidRPr="002728F1">
        <w:rPr>
          <w:noProof/>
        </w:rPr>
        <w:drawing>
          <wp:anchor distT="0" distB="0" distL="114300" distR="114300" simplePos="0" relativeHeight="252082176" behindDoc="0" locked="0" layoutInCell="1" allowOverlap="1" wp14:anchorId="28B69B44" wp14:editId="006F4491">
            <wp:simplePos x="0" y="0"/>
            <wp:positionH relativeFrom="column">
              <wp:posOffset>3239770</wp:posOffset>
            </wp:positionH>
            <wp:positionV relativeFrom="paragraph">
              <wp:posOffset>-35560</wp:posOffset>
            </wp:positionV>
            <wp:extent cx="3360420" cy="2148840"/>
            <wp:effectExtent l="0" t="0" r="0" b="0"/>
            <wp:wrapNone/>
            <wp:docPr id="990793767"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「どちらかといえばそう思う」の割合が</w:t>
      </w:r>
      <w:r>
        <w:t>43.8％と最も高く、次いで「どちらかといえばそう思わない」の割合が33.8％、「そう思わない」の割合が12.7％となっています。</w:t>
      </w:r>
    </w:p>
    <w:p w14:paraId="69E45D10" w14:textId="77777777" w:rsidR="00EE13E4" w:rsidRDefault="00EE13E4" w:rsidP="00EE13E4"/>
    <w:p w14:paraId="78D32160" w14:textId="77777777" w:rsidR="00EE13E4" w:rsidRDefault="00EE13E4" w:rsidP="00EE13E4"/>
    <w:p w14:paraId="56B455A9" w14:textId="77777777" w:rsidR="00EE13E4" w:rsidRDefault="00EE13E4" w:rsidP="00EE13E4"/>
    <w:p w14:paraId="5F4722EA" w14:textId="77777777" w:rsidR="00EE13E4" w:rsidRDefault="00EE13E4" w:rsidP="00EE13E4"/>
    <w:p w14:paraId="471341C6" w14:textId="77777777" w:rsidR="00EE13E4" w:rsidRDefault="00EE13E4" w:rsidP="00EE13E4"/>
    <w:p w14:paraId="48CF2FCE" w14:textId="77777777" w:rsidR="00EE13E4" w:rsidRDefault="00EE13E4" w:rsidP="00EE13E4"/>
    <w:p w14:paraId="4F69DABC" w14:textId="77777777" w:rsidR="00EE13E4" w:rsidRDefault="00EE13E4" w:rsidP="00EE13E4"/>
    <w:p w14:paraId="2AF94387" w14:textId="77777777" w:rsidR="00EE13E4" w:rsidRDefault="00EE13E4" w:rsidP="00EE13E4"/>
    <w:p w14:paraId="37A054BB" w14:textId="77777777" w:rsidR="00EE13E4" w:rsidRDefault="00EE13E4" w:rsidP="00EE13E4">
      <w:pPr>
        <w:widowControl/>
        <w:jc w:val="left"/>
      </w:pPr>
    </w:p>
    <w:p w14:paraId="1CDF56BD" w14:textId="77777777" w:rsidR="00EE13E4" w:rsidRDefault="00EE13E4" w:rsidP="00EE13E4">
      <w:pPr>
        <w:pStyle w:val="ac"/>
      </w:pPr>
      <w:r>
        <w:rPr>
          <w:rFonts w:hint="eastAsia"/>
        </w:rPr>
        <w:t>問</w:t>
      </w:r>
      <w:r>
        <w:t>34　あなたは、日本の将来は明るいと思いますか。</w:t>
      </w:r>
    </w:p>
    <w:p w14:paraId="3F0F4B1B" w14:textId="77777777" w:rsidR="00EE13E4" w:rsidRDefault="00EE13E4" w:rsidP="00EE13E4">
      <w:pPr>
        <w:pStyle w:val="ab"/>
        <w:ind w:right="4649"/>
      </w:pPr>
      <w:r w:rsidRPr="002728F1">
        <w:rPr>
          <w:noProof/>
        </w:rPr>
        <w:drawing>
          <wp:anchor distT="0" distB="0" distL="114300" distR="114300" simplePos="0" relativeHeight="252083200" behindDoc="0" locked="0" layoutInCell="1" allowOverlap="1" wp14:anchorId="47A61F61" wp14:editId="4B0EA8A0">
            <wp:simplePos x="0" y="0"/>
            <wp:positionH relativeFrom="column">
              <wp:posOffset>3239770</wp:posOffset>
            </wp:positionH>
            <wp:positionV relativeFrom="paragraph">
              <wp:posOffset>-35560</wp:posOffset>
            </wp:positionV>
            <wp:extent cx="3360420" cy="2148840"/>
            <wp:effectExtent l="0" t="0" r="0" b="0"/>
            <wp:wrapNone/>
            <wp:docPr id="1209006773"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336042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「どちらかといえばそう思わない」の割合が</w:t>
      </w:r>
      <w:r>
        <w:t>40.4％と最も高く、次いで「どちらかといえばそう思う」の割合が30.8％、「そう思わない」の割合が21.2％となっています。</w:t>
      </w:r>
    </w:p>
    <w:p w14:paraId="48C1185C" w14:textId="77777777" w:rsidR="00EE13E4" w:rsidRDefault="00EE13E4" w:rsidP="00EE13E4"/>
    <w:p w14:paraId="32D05B30" w14:textId="77777777" w:rsidR="00EE13E4" w:rsidRDefault="00EE13E4" w:rsidP="00EE13E4"/>
    <w:p w14:paraId="7E470B23" w14:textId="77777777" w:rsidR="00EE13E4" w:rsidRDefault="00EE13E4" w:rsidP="00EE13E4"/>
    <w:p w14:paraId="06834198" w14:textId="77777777" w:rsidR="00EE13E4" w:rsidRDefault="00EE13E4" w:rsidP="00EE13E4"/>
    <w:p w14:paraId="74780BB4" w14:textId="77777777" w:rsidR="00EE13E4" w:rsidRDefault="00EE13E4" w:rsidP="00EE13E4"/>
    <w:p w14:paraId="3C65EE07" w14:textId="77777777" w:rsidR="00EE13E4" w:rsidRDefault="00EE13E4" w:rsidP="00EE13E4"/>
    <w:p w14:paraId="2D696347" w14:textId="77777777" w:rsidR="00EE13E4" w:rsidRDefault="00EE13E4" w:rsidP="00EE13E4"/>
    <w:p w14:paraId="791A7F32" w14:textId="77777777" w:rsidR="00EE13E4" w:rsidRPr="009C1065" w:rsidRDefault="00EE13E4" w:rsidP="00EE13E4"/>
    <w:p w14:paraId="7684D604" w14:textId="77777777" w:rsidR="00033ED0" w:rsidRPr="00EE13E4" w:rsidRDefault="00033ED0" w:rsidP="00033ED0"/>
    <w:p w14:paraId="7E71B189" w14:textId="77777777" w:rsidR="00033ED0" w:rsidRDefault="00033ED0" w:rsidP="00033ED0"/>
    <w:p w14:paraId="6AB4BF77" w14:textId="77777777" w:rsidR="00033ED0" w:rsidRDefault="00033ED0" w:rsidP="00033ED0"/>
    <w:p w14:paraId="33222B3F" w14:textId="77777777" w:rsidR="00033ED0" w:rsidRDefault="00033ED0" w:rsidP="00033ED0">
      <w:pPr>
        <w:sectPr w:rsidR="00033ED0" w:rsidSect="00033ED0">
          <w:footerReference w:type="default" r:id="rId339"/>
          <w:pgSz w:w="11906" w:h="16838" w:code="9"/>
          <w:pgMar w:top="1134" w:right="1134" w:bottom="1134" w:left="1134" w:header="851" w:footer="567" w:gutter="0"/>
          <w:pgNumType w:start="1"/>
          <w:cols w:space="425"/>
          <w:docGrid w:type="lines" w:linePitch="360"/>
        </w:sectPr>
      </w:pPr>
    </w:p>
    <w:p w14:paraId="40E1E2C2" w14:textId="77777777" w:rsidR="00033ED0" w:rsidRDefault="00033ED0" w:rsidP="00033ED0"/>
    <w:p w14:paraId="34C50245" w14:textId="77777777" w:rsidR="00033ED0" w:rsidRDefault="00033ED0" w:rsidP="00033ED0"/>
    <w:p w14:paraId="04F4EA16" w14:textId="77777777" w:rsidR="00033ED0" w:rsidRDefault="00033ED0" w:rsidP="00033ED0"/>
    <w:p w14:paraId="42C4F960" w14:textId="77777777" w:rsidR="00033ED0" w:rsidRDefault="00033ED0" w:rsidP="00033ED0"/>
    <w:p w14:paraId="199FB83C" w14:textId="77777777" w:rsidR="00033ED0" w:rsidRDefault="00033ED0" w:rsidP="00033ED0"/>
    <w:p w14:paraId="1F6B9FE7" w14:textId="77777777" w:rsidR="00033ED0" w:rsidRDefault="00033ED0" w:rsidP="00033ED0"/>
    <w:p w14:paraId="7EE22D0B" w14:textId="77777777" w:rsidR="00033ED0" w:rsidRDefault="00033ED0" w:rsidP="00033ED0"/>
    <w:p w14:paraId="45E6EDD1" w14:textId="77777777" w:rsidR="00033ED0" w:rsidRDefault="00033ED0" w:rsidP="00033ED0"/>
    <w:p w14:paraId="473E3747" w14:textId="77777777" w:rsidR="00033ED0" w:rsidRDefault="00033ED0" w:rsidP="00033ED0"/>
    <w:p w14:paraId="38DB7C28" w14:textId="77777777" w:rsidR="00033ED0" w:rsidRDefault="00033ED0" w:rsidP="00033ED0"/>
    <w:p w14:paraId="5736CA72" w14:textId="77777777" w:rsidR="00033ED0" w:rsidRDefault="00033ED0" w:rsidP="00033ED0"/>
    <w:p w14:paraId="6C014EEE" w14:textId="77777777" w:rsidR="00033ED0" w:rsidRDefault="00033ED0" w:rsidP="00033ED0"/>
    <w:p w14:paraId="093DE04C" w14:textId="77777777" w:rsidR="00033ED0" w:rsidRDefault="00033ED0" w:rsidP="00033ED0"/>
    <w:p w14:paraId="25D28360" w14:textId="77777777" w:rsidR="00033ED0" w:rsidRDefault="00033ED0" w:rsidP="00033ED0"/>
    <w:p w14:paraId="1806C375" w14:textId="77777777" w:rsidR="00033ED0" w:rsidRDefault="00033ED0" w:rsidP="00033ED0"/>
    <w:p w14:paraId="56852137" w14:textId="77777777" w:rsidR="00033ED0" w:rsidRDefault="00033ED0" w:rsidP="00033ED0"/>
    <w:p w14:paraId="4C582048" w14:textId="77777777" w:rsidR="00033ED0" w:rsidRDefault="00033ED0" w:rsidP="00033ED0"/>
    <w:p w14:paraId="6BDB5A2C" w14:textId="77777777" w:rsidR="00033ED0" w:rsidRDefault="00033ED0" w:rsidP="00033ED0"/>
    <w:p w14:paraId="591F3907" w14:textId="77777777" w:rsidR="00033ED0" w:rsidRDefault="00033ED0" w:rsidP="00033ED0"/>
    <w:p w14:paraId="1DDBA2E1" w14:textId="77777777" w:rsidR="00033ED0" w:rsidRDefault="00033ED0" w:rsidP="00033ED0"/>
    <w:p w14:paraId="0E044358" w14:textId="77777777" w:rsidR="00033ED0" w:rsidRDefault="00033ED0" w:rsidP="00033ED0"/>
    <w:p w14:paraId="549843E2" w14:textId="77777777" w:rsidR="00033ED0" w:rsidRDefault="00033ED0" w:rsidP="00033ED0"/>
    <w:p w14:paraId="707128CA" w14:textId="77777777" w:rsidR="00033ED0" w:rsidRDefault="00033ED0" w:rsidP="00033ED0"/>
    <w:p w14:paraId="4036B89B" w14:textId="77777777" w:rsidR="00033ED0" w:rsidRDefault="00033ED0" w:rsidP="00033ED0"/>
    <w:p w14:paraId="0E54E974" w14:textId="77777777" w:rsidR="00033ED0" w:rsidRDefault="00033ED0" w:rsidP="00033ED0"/>
    <w:p w14:paraId="6A8CC421" w14:textId="77777777" w:rsidR="00033ED0" w:rsidRDefault="00033ED0" w:rsidP="00033ED0"/>
    <w:p w14:paraId="3433BD32" w14:textId="77777777" w:rsidR="003E0038" w:rsidRDefault="003E0038" w:rsidP="00033ED0"/>
    <w:p w14:paraId="5E773944" w14:textId="77777777" w:rsidR="00033ED0" w:rsidRDefault="00033ED0" w:rsidP="00033ED0"/>
    <w:p w14:paraId="26210A5B" w14:textId="77777777" w:rsidR="003E0038" w:rsidRDefault="003E0038" w:rsidP="003E0038"/>
    <w:p w14:paraId="5C96F96F" w14:textId="77777777" w:rsidR="003E0038" w:rsidRDefault="003E0038" w:rsidP="003E0038"/>
    <w:p w14:paraId="26EBEFE4" w14:textId="77777777" w:rsidR="003E0038" w:rsidRPr="00D24F5B" w:rsidRDefault="003E0038" w:rsidP="003E0038">
      <w:pPr>
        <w:pStyle w:val="aff6"/>
        <w:ind w:left="630" w:right="210" w:firstLine="240"/>
      </w:pPr>
    </w:p>
    <w:tbl>
      <w:tblPr>
        <w:tblStyle w:val="22"/>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47"/>
      </w:tblGrid>
      <w:tr w:rsidR="003E0038" w:rsidRPr="00D24F5B" w14:paraId="72BE6DF8" w14:textId="77777777" w:rsidTr="00BB38EE">
        <w:trPr>
          <w:trHeight w:val="680"/>
          <w:jc w:val="center"/>
        </w:trPr>
        <w:tc>
          <w:tcPr>
            <w:tcW w:w="8647" w:type="dxa"/>
          </w:tcPr>
          <w:p w14:paraId="4258BC7B" w14:textId="2209BACB" w:rsidR="003E0038" w:rsidRPr="003E0038" w:rsidRDefault="003E0038" w:rsidP="00734E66">
            <w:pPr>
              <w:spacing w:line="400" w:lineRule="exact"/>
              <w:ind w:right="210"/>
              <w:rPr>
                <w:rFonts w:ascii="BIZ UDゴシック" w:eastAsia="BIZ UDゴシック" w:hAnsi="BIZ UDゴシック"/>
                <w:sz w:val="28"/>
              </w:rPr>
            </w:pPr>
          </w:p>
          <w:p w14:paraId="03C9E0B7" w14:textId="716A7E53" w:rsidR="003E0038" w:rsidRPr="007C13C0" w:rsidRDefault="00734E66" w:rsidP="00734E66">
            <w:pPr>
              <w:spacing w:line="400" w:lineRule="exact"/>
              <w:ind w:right="210" w:firstLineChars="100" w:firstLine="280"/>
              <w:rPr>
                <w:rFonts w:ascii="BIZ UDゴシック" w:eastAsia="BIZ UDゴシック" w:hAnsi="BIZ UDゴシック"/>
                <w:sz w:val="28"/>
              </w:rPr>
            </w:pPr>
            <w:r w:rsidRPr="00734E66">
              <w:rPr>
                <w:rFonts w:ascii="BIZ UDゴシック" w:eastAsia="BIZ UDゴシック" w:hAnsi="BIZ UDゴシック" w:hint="eastAsia"/>
                <w:sz w:val="28"/>
              </w:rPr>
              <w:t>「下呂市こども計画」策定のためアンケート調</w:t>
            </w:r>
            <w:r w:rsidR="003E0038" w:rsidRPr="003E0038">
              <w:rPr>
                <w:rFonts w:ascii="BIZ UDゴシック" w:eastAsia="BIZ UDゴシック" w:hAnsi="BIZ UDゴシック" w:hint="eastAsia"/>
                <w:sz w:val="28"/>
              </w:rPr>
              <w:t>査結果報告書</w:t>
            </w:r>
          </w:p>
        </w:tc>
      </w:tr>
      <w:tr w:rsidR="003E0038" w:rsidRPr="00D24F5B" w14:paraId="6507F49E" w14:textId="77777777" w:rsidTr="00BB38EE">
        <w:trPr>
          <w:trHeight w:val="1814"/>
          <w:jc w:val="center"/>
        </w:trPr>
        <w:tc>
          <w:tcPr>
            <w:tcW w:w="8647" w:type="dxa"/>
            <w:vAlign w:val="center"/>
          </w:tcPr>
          <w:p w14:paraId="0E8DCAB8" w14:textId="073FA716" w:rsidR="003E0038" w:rsidRPr="007C13C0" w:rsidRDefault="003E0038" w:rsidP="00BB38EE">
            <w:pPr>
              <w:spacing w:after="72"/>
              <w:ind w:left="629" w:right="210" w:firstLine="238"/>
              <w:rPr>
                <w:rFonts w:ascii="BIZ UDゴシック" w:eastAsia="BIZ UDゴシック" w:hAnsi="BIZ UDゴシック"/>
                <w:sz w:val="22"/>
              </w:rPr>
            </w:pPr>
            <w:r w:rsidRPr="007C13C0">
              <w:rPr>
                <w:rFonts w:ascii="BIZ UDゴシック" w:eastAsia="BIZ UDゴシック" w:hAnsi="BIZ UDゴシック"/>
                <w:noProof/>
              </w:rPr>
              <mc:AlternateContent>
                <mc:Choice Requires="wps">
                  <w:drawing>
                    <wp:anchor distT="0" distB="0" distL="114300" distR="114300" simplePos="0" relativeHeight="252088320" behindDoc="0" locked="0" layoutInCell="1" allowOverlap="1" wp14:anchorId="2750B514" wp14:editId="5DF96DA7">
                      <wp:simplePos x="0" y="0"/>
                      <wp:positionH relativeFrom="margin">
                        <wp:align>center</wp:align>
                      </wp:positionH>
                      <wp:positionV relativeFrom="paragraph">
                        <wp:posOffset>-688975</wp:posOffset>
                      </wp:positionV>
                      <wp:extent cx="5610225" cy="1828800"/>
                      <wp:effectExtent l="0" t="0" r="28575" b="19050"/>
                      <wp:wrapNone/>
                      <wp:docPr id="150" name="正方形/長方形 150"/>
                      <wp:cNvGraphicFramePr/>
                      <a:graphic xmlns:a="http://schemas.openxmlformats.org/drawingml/2006/main">
                        <a:graphicData uri="http://schemas.microsoft.com/office/word/2010/wordprocessingShape">
                          <wps:wsp>
                            <wps:cNvSpPr/>
                            <wps:spPr>
                              <a:xfrm>
                                <a:off x="0" y="0"/>
                                <a:ext cx="5610225" cy="1828800"/>
                              </a:xfrm>
                              <a:prstGeom prst="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4D8C" id="正方形/長方形 150" o:spid="_x0000_s1026" style="position:absolute;margin-left:0;margin-top:-54.25pt;width:441.75pt;height:2in;z-index:252088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" filled="f" strokecolor="#5a5a5a [2109]" strokeweight="1pt">
                      <w10:wrap anchorx="margin"/>
                    </v:rect>
                  </w:pict>
                </mc:Fallback>
              </mc:AlternateContent>
            </w:r>
            <w:r w:rsidRPr="003E0038">
              <w:rPr>
                <w:rFonts w:ascii="BIZ UDゴシック" w:eastAsia="BIZ UDゴシック" w:hAnsi="BIZ UDゴシック" w:hint="eastAsia"/>
                <w:spacing w:val="73"/>
                <w:kern w:val="0"/>
                <w:sz w:val="22"/>
                <w:fitText w:val="1320" w:id="-908322560"/>
              </w:rPr>
              <w:t>発行年</w:t>
            </w:r>
            <w:r w:rsidRPr="003E0038">
              <w:rPr>
                <w:rFonts w:ascii="BIZ UDゴシック" w:eastAsia="BIZ UDゴシック" w:hAnsi="BIZ UDゴシック" w:hint="eastAsia"/>
                <w:spacing w:val="1"/>
                <w:kern w:val="0"/>
                <w:sz w:val="22"/>
                <w:fitText w:val="1320" w:id="-908322560"/>
              </w:rPr>
              <w:t>月</w:t>
            </w:r>
            <w:r w:rsidRPr="007C13C0">
              <w:rPr>
                <w:rFonts w:ascii="BIZ UDゴシック" w:eastAsia="BIZ UDゴシック" w:hAnsi="BIZ UDゴシック" w:hint="eastAsia"/>
                <w:sz w:val="22"/>
              </w:rPr>
              <w:t>：令和６年</w:t>
            </w:r>
            <w:r w:rsidR="00122032">
              <w:rPr>
                <w:rFonts w:ascii="BIZ UDゴシック" w:eastAsia="BIZ UDゴシック" w:hAnsi="BIZ UDゴシック" w:hint="eastAsia"/>
                <w:sz w:val="22"/>
              </w:rPr>
              <w:t>９</w:t>
            </w:r>
            <w:r w:rsidRPr="007C13C0">
              <w:rPr>
                <w:rFonts w:ascii="BIZ UDゴシック" w:eastAsia="BIZ UDゴシック" w:hAnsi="BIZ UDゴシック" w:hint="eastAsia"/>
                <w:sz w:val="22"/>
              </w:rPr>
              <w:t>月</w:t>
            </w:r>
          </w:p>
          <w:p w14:paraId="70A69FA0" w14:textId="38D29278" w:rsidR="003E0038" w:rsidRPr="007C13C0" w:rsidRDefault="003E0038" w:rsidP="00BB38EE">
            <w:pPr>
              <w:spacing w:after="72" w:line="240" w:lineRule="exact"/>
              <w:ind w:left="629" w:right="210" w:firstLine="238"/>
              <w:rPr>
                <w:rFonts w:ascii="BIZ UDゴシック" w:eastAsia="BIZ UDゴシック" w:hAnsi="BIZ UDゴシック"/>
                <w:sz w:val="22"/>
              </w:rPr>
            </w:pPr>
            <w:r w:rsidRPr="003E0038">
              <w:rPr>
                <w:rFonts w:ascii="BIZ UDゴシック" w:eastAsia="BIZ UDゴシック" w:hAnsi="BIZ UDゴシック" w:hint="eastAsia"/>
                <w:spacing w:val="440"/>
                <w:kern w:val="0"/>
                <w:sz w:val="22"/>
                <w:fitText w:val="1320" w:id="-908322559"/>
              </w:rPr>
              <w:t>発</w:t>
            </w:r>
            <w:r w:rsidRPr="003E0038">
              <w:rPr>
                <w:rFonts w:ascii="BIZ UDゴシック" w:eastAsia="BIZ UDゴシック" w:hAnsi="BIZ UDゴシック" w:hint="eastAsia"/>
                <w:kern w:val="0"/>
                <w:sz w:val="22"/>
                <w:fitText w:val="1320" w:id="-908322559"/>
              </w:rPr>
              <w:t>行</w:t>
            </w:r>
            <w:r w:rsidRPr="007C13C0">
              <w:rPr>
                <w:rFonts w:ascii="BIZ UDゴシック" w:eastAsia="BIZ UDゴシック" w:hAnsi="BIZ UDゴシック" w:hint="eastAsia"/>
                <w:sz w:val="22"/>
              </w:rPr>
              <w:t>：</w:t>
            </w:r>
            <w:r w:rsidR="00BB38EE" w:rsidRPr="00BB38EE">
              <w:rPr>
                <w:rFonts w:ascii="BIZ UDゴシック" w:eastAsia="BIZ UDゴシック" w:hAnsi="BIZ UDゴシック" w:hint="eastAsia"/>
                <w:sz w:val="22"/>
              </w:rPr>
              <w:t>下呂市役所</w:t>
            </w:r>
            <w:r w:rsidR="00BB38EE">
              <w:rPr>
                <w:rFonts w:ascii="BIZ UDゴシック" w:eastAsia="BIZ UDゴシック" w:hAnsi="BIZ UDゴシック" w:hint="eastAsia"/>
                <w:sz w:val="22"/>
              </w:rPr>
              <w:t xml:space="preserve">　</w:t>
            </w:r>
            <w:r w:rsidR="00BB38EE" w:rsidRPr="00BB38EE">
              <w:rPr>
                <w:rFonts w:ascii="BIZ UDゴシック" w:eastAsia="BIZ UDゴシック" w:hAnsi="BIZ UDゴシック"/>
                <w:sz w:val="22"/>
              </w:rPr>
              <w:t>福祉部</w:t>
            </w:r>
            <w:r w:rsidR="00BB38EE">
              <w:rPr>
                <w:rFonts w:ascii="BIZ UDゴシック" w:eastAsia="BIZ UDゴシック" w:hAnsi="BIZ UDゴシック" w:hint="eastAsia"/>
                <w:sz w:val="22"/>
              </w:rPr>
              <w:t xml:space="preserve">　</w:t>
            </w:r>
            <w:r w:rsidR="00BB38EE" w:rsidRPr="00BB38EE">
              <w:rPr>
                <w:rFonts w:ascii="BIZ UDゴシック" w:eastAsia="BIZ UDゴシック" w:hAnsi="BIZ UDゴシック"/>
                <w:sz w:val="22"/>
              </w:rPr>
              <w:t>こども家庭課</w:t>
            </w:r>
          </w:p>
          <w:p w14:paraId="4346B276" w14:textId="75BA07E8" w:rsidR="003E0038" w:rsidRPr="007C13C0" w:rsidRDefault="003E0038" w:rsidP="007B7F4F">
            <w:pPr>
              <w:spacing w:line="240" w:lineRule="exact"/>
              <w:ind w:left="630" w:right="210" w:firstLine="220"/>
              <w:rPr>
                <w:rFonts w:ascii="BIZ UDゴシック" w:eastAsia="BIZ UDゴシック" w:hAnsi="BIZ UDゴシック"/>
                <w:sz w:val="22"/>
              </w:rPr>
            </w:pPr>
            <w:r w:rsidRPr="007C13C0">
              <w:rPr>
                <w:rFonts w:ascii="BIZ UDゴシック" w:eastAsia="BIZ UDゴシック" w:hAnsi="BIZ UDゴシック" w:hint="eastAsia"/>
                <w:sz w:val="22"/>
              </w:rPr>
              <w:t xml:space="preserve">　　　　　　　〒</w:t>
            </w:r>
            <w:r w:rsidR="00BB38EE">
              <w:rPr>
                <w:rFonts w:ascii="BIZ UDゴシック" w:eastAsia="BIZ UDゴシック" w:hAnsi="BIZ UDゴシック" w:hint="eastAsia"/>
                <w:sz w:val="22"/>
              </w:rPr>
              <w:t>５０９</w:t>
            </w:r>
            <w:r w:rsidR="00BB38EE" w:rsidRPr="00BB38EE">
              <w:rPr>
                <w:rFonts w:ascii="BIZ UDゴシック" w:eastAsia="BIZ UDゴシック" w:hAnsi="BIZ UDゴシック"/>
                <w:sz w:val="22"/>
              </w:rPr>
              <w:t>-</w:t>
            </w:r>
            <w:r w:rsidR="00BB38EE">
              <w:rPr>
                <w:rFonts w:ascii="BIZ UDゴシック" w:eastAsia="BIZ UDゴシック" w:hAnsi="BIZ UDゴシック" w:hint="eastAsia"/>
                <w:sz w:val="22"/>
              </w:rPr>
              <w:t>２５１７</w:t>
            </w:r>
          </w:p>
          <w:p w14:paraId="0A394418" w14:textId="077A4B46" w:rsidR="003E0038" w:rsidRPr="007C13C0" w:rsidRDefault="003E0038" w:rsidP="007B7F4F">
            <w:pPr>
              <w:spacing w:line="240" w:lineRule="exact"/>
              <w:ind w:left="630" w:right="210" w:firstLine="220"/>
              <w:rPr>
                <w:rFonts w:ascii="BIZ UDゴシック" w:eastAsia="BIZ UDゴシック" w:hAnsi="BIZ UDゴシック"/>
                <w:sz w:val="22"/>
              </w:rPr>
            </w:pPr>
            <w:r w:rsidRPr="007C13C0">
              <w:rPr>
                <w:rFonts w:ascii="BIZ UDゴシック" w:eastAsia="BIZ UDゴシック" w:hAnsi="BIZ UDゴシック" w:hint="eastAsia"/>
                <w:sz w:val="22"/>
              </w:rPr>
              <w:t xml:space="preserve">　　　　　　　</w:t>
            </w:r>
            <w:r w:rsidR="00BB38EE" w:rsidRPr="00BB38EE">
              <w:rPr>
                <w:rFonts w:ascii="BIZ UDゴシック" w:eastAsia="BIZ UDゴシック" w:hAnsi="BIZ UDゴシック" w:hint="eastAsia"/>
                <w:sz w:val="22"/>
              </w:rPr>
              <w:t>岐阜県下呂市萩原町萩原</w:t>
            </w:r>
            <w:r w:rsidR="00BB38EE">
              <w:rPr>
                <w:rFonts w:ascii="BIZ UDゴシック" w:eastAsia="BIZ UDゴシック" w:hAnsi="BIZ UDゴシック" w:hint="eastAsia"/>
                <w:sz w:val="22"/>
              </w:rPr>
              <w:t>１１６６</w:t>
            </w:r>
            <w:r w:rsidR="00BB38EE" w:rsidRPr="00BB38EE">
              <w:rPr>
                <w:rFonts w:ascii="BIZ UDゴシック" w:eastAsia="BIZ UDゴシック" w:hAnsi="BIZ UDゴシック"/>
                <w:sz w:val="22"/>
              </w:rPr>
              <w:t>-</w:t>
            </w:r>
            <w:r w:rsidR="00BB38EE">
              <w:rPr>
                <w:rFonts w:ascii="BIZ UDゴシック" w:eastAsia="BIZ UDゴシック" w:hAnsi="BIZ UDゴシック" w:hint="eastAsia"/>
                <w:sz w:val="22"/>
              </w:rPr>
              <w:t>８</w:t>
            </w:r>
          </w:p>
          <w:p w14:paraId="51F5FD6C" w14:textId="4ECFA546" w:rsidR="003E0038" w:rsidRPr="007C13C0" w:rsidRDefault="003E0038" w:rsidP="00BB38EE">
            <w:pPr>
              <w:spacing w:after="72"/>
              <w:ind w:left="629" w:right="210" w:firstLine="238"/>
              <w:rPr>
                <w:rFonts w:ascii="BIZ UDゴシック" w:eastAsia="BIZ UDゴシック" w:hAnsi="BIZ UDゴシック"/>
                <w:sz w:val="22"/>
              </w:rPr>
            </w:pPr>
            <w:r w:rsidRPr="003E0038">
              <w:rPr>
                <w:rFonts w:ascii="BIZ UDゴシック" w:eastAsia="BIZ UDゴシック" w:hAnsi="BIZ UDゴシック" w:hint="eastAsia"/>
                <w:spacing w:val="440"/>
                <w:kern w:val="0"/>
                <w:sz w:val="22"/>
                <w:fitText w:val="1320" w:id="-908322558"/>
              </w:rPr>
              <w:t>電</w:t>
            </w:r>
            <w:r w:rsidRPr="003E0038">
              <w:rPr>
                <w:rFonts w:ascii="BIZ UDゴシック" w:eastAsia="BIZ UDゴシック" w:hAnsi="BIZ UDゴシック" w:hint="eastAsia"/>
                <w:kern w:val="0"/>
                <w:sz w:val="22"/>
                <w:fitText w:val="1320" w:id="-908322558"/>
              </w:rPr>
              <w:t>話</w:t>
            </w:r>
            <w:r w:rsidRPr="007C13C0">
              <w:rPr>
                <w:rFonts w:ascii="BIZ UDゴシック" w:eastAsia="BIZ UDゴシック" w:hAnsi="BIZ UDゴシック" w:hint="eastAsia"/>
                <w:sz w:val="22"/>
              </w:rPr>
              <w:t>：</w:t>
            </w:r>
            <w:r w:rsidR="00BB38EE">
              <w:rPr>
                <w:rFonts w:ascii="BIZ UDゴシック" w:eastAsia="BIZ UDゴシック" w:hAnsi="BIZ UDゴシック" w:hint="eastAsia"/>
                <w:sz w:val="22"/>
              </w:rPr>
              <w:t>０５７６</w:t>
            </w:r>
            <w:r w:rsidR="00BB38EE" w:rsidRPr="00BB38EE">
              <w:rPr>
                <w:rFonts w:ascii="BIZ UDゴシック" w:eastAsia="BIZ UDゴシック" w:hAnsi="BIZ UDゴシック"/>
                <w:sz w:val="22"/>
              </w:rPr>
              <w:t>-</w:t>
            </w:r>
            <w:r w:rsidR="00BB38EE">
              <w:rPr>
                <w:rFonts w:ascii="BIZ UDゴシック" w:eastAsia="BIZ UDゴシック" w:hAnsi="BIZ UDゴシック" w:hint="eastAsia"/>
                <w:sz w:val="22"/>
              </w:rPr>
              <w:t>５２</w:t>
            </w:r>
            <w:r w:rsidR="00BB38EE" w:rsidRPr="00BB38EE">
              <w:rPr>
                <w:rFonts w:ascii="BIZ UDゴシック" w:eastAsia="BIZ UDゴシック" w:hAnsi="BIZ UDゴシック"/>
                <w:sz w:val="22"/>
              </w:rPr>
              <w:t>-</w:t>
            </w:r>
            <w:r w:rsidR="00BB38EE">
              <w:rPr>
                <w:rFonts w:ascii="BIZ UDゴシック" w:eastAsia="BIZ UDゴシック" w:hAnsi="BIZ UDゴシック" w:hint="eastAsia"/>
                <w:sz w:val="22"/>
              </w:rPr>
              <w:t>２８８２</w:t>
            </w:r>
          </w:p>
        </w:tc>
      </w:tr>
    </w:tbl>
    <w:p w14:paraId="4F677214" w14:textId="77777777" w:rsidR="003026FA" w:rsidRPr="003E0038" w:rsidRDefault="003026FA" w:rsidP="00C77DEF"/>
    <w:sectPr w:rsidR="003026FA" w:rsidRPr="003E0038" w:rsidSect="00A853BC">
      <w:headerReference w:type="default" r:id="rId340"/>
      <w:footerReference w:type="default" r:id="rId341"/>
      <w:pgSz w:w="11906" w:h="16838" w:code="9"/>
      <w:pgMar w:top="1134" w:right="1134" w:bottom="1134"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8FF348" w14:textId="77777777" w:rsidR="00C07548" w:rsidRDefault="00C07548" w:rsidP="005349FC">
      <w:r>
        <w:separator/>
      </w:r>
    </w:p>
  </w:endnote>
  <w:endnote w:type="continuationSeparator" w:id="0">
    <w:p w14:paraId="270BA2EC" w14:textId="77777777" w:rsidR="00C07548" w:rsidRDefault="00C07548" w:rsidP="005349FC">
      <w:r>
        <w:continuationSeparator/>
      </w:r>
    </w:p>
  </w:endnote>
  <w:endnote w:type="continuationNotice" w:id="1">
    <w:p w14:paraId="3DB8A6AA" w14:textId="77777777" w:rsidR="00C07548" w:rsidRDefault="00C0754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321A8" w14:textId="77777777" w:rsidR="00C77DEF" w:rsidRDefault="00C77DEF" w:rsidP="00D85B97">
    <w:pPr>
      <w:pStyle w:val="af4"/>
      <w:framePr w:wrap="around" w:vAnchor="text" w:hAnchor="margin" w:xAlign="center" w:y="1"/>
      <w:rPr>
        <w:rStyle w:val="aff4"/>
      </w:rPr>
    </w:pPr>
    <w:r>
      <w:rPr>
        <w:rStyle w:val="aff4"/>
      </w:rPr>
      <w:fldChar w:fldCharType="begin"/>
    </w:r>
    <w:r>
      <w:rPr>
        <w:rStyle w:val="aff4"/>
      </w:rPr>
      <w:instrText xml:space="preserve"> PAGE </w:instrText>
    </w:r>
    <w:r>
      <w:rPr>
        <w:rStyle w:val="aff4"/>
      </w:rPr>
      <w:fldChar w:fldCharType="end"/>
    </w:r>
  </w:p>
  <w:p w14:paraId="47D757B2" w14:textId="77777777" w:rsidR="00C77DEF" w:rsidRDefault="00C77DEF">
    <w:pPr>
      <w:pStyle w:val="af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06255A" w14:textId="77777777" w:rsidR="00033ED0" w:rsidRPr="000E21C1" w:rsidRDefault="00033ED0" w:rsidP="008C63F1">
    <w:pPr>
      <w:pStyle w:val="af4"/>
      <w:framePr w:wrap="around" w:vAnchor="text" w:hAnchor="margin" w:xAlign="center" w:y="1"/>
      <w:rPr>
        <w:rStyle w:val="aff4"/>
        <w:rFonts w:ascii="BIZ UDゴシック" w:eastAsia="BIZ UDゴシック" w:hAnsi="BIZ UDゴシック"/>
        <w:sz w:val="20"/>
        <w:szCs w:val="20"/>
      </w:rPr>
    </w:pPr>
    <w:r w:rsidRPr="000E21C1">
      <w:rPr>
        <w:rStyle w:val="aff4"/>
        <w:rFonts w:ascii="BIZ UDゴシック" w:eastAsia="BIZ UDゴシック" w:hAnsi="BIZ UDゴシック"/>
        <w:sz w:val="20"/>
        <w:szCs w:val="20"/>
      </w:rPr>
      <w:fldChar w:fldCharType="begin"/>
    </w:r>
    <w:r w:rsidRPr="000E21C1">
      <w:rPr>
        <w:rStyle w:val="aff4"/>
        <w:rFonts w:ascii="BIZ UDゴシック" w:eastAsia="BIZ UDゴシック" w:hAnsi="BIZ UDゴシック"/>
        <w:sz w:val="20"/>
        <w:szCs w:val="20"/>
      </w:rPr>
      <w:instrText xml:space="preserve"> PAGE </w:instrText>
    </w:r>
    <w:r w:rsidRPr="000E21C1">
      <w:rPr>
        <w:rStyle w:val="aff4"/>
        <w:rFonts w:ascii="BIZ UDゴシック" w:eastAsia="BIZ UDゴシック" w:hAnsi="BIZ UDゴシック"/>
        <w:sz w:val="20"/>
        <w:szCs w:val="20"/>
      </w:rPr>
      <w:fldChar w:fldCharType="separate"/>
    </w:r>
    <w:r w:rsidRPr="000E21C1">
      <w:rPr>
        <w:rStyle w:val="aff4"/>
        <w:rFonts w:ascii="BIZ UDゴシック" w:eastAsia="BIZ UDゴシック" w:hAnsi="BIZ UDゴシック"/>
        <w:noProof/>
        <w:sz w:val="20"/>
        <w:szCs w:val="20"/>
      </w:rPr>
      <w:t>38</w:t>
    </w:r>
    <w:r w:rsidRPr="000E21C1">
      <w:rPr>
        <w:rStyle w:val="aff4"/>
        <w:rFonts w:ascii="BIZ UDゴシック" w:eastAsia="BIZ UDゴシック" w:hAnsi="BIZ UDゴシック"/>
        <w:sz w:val="20"/>
        <w:szCs w:val="20"/>
      </w:rPr>
      <w:fldChar w:fldCharType="end"/>
    </w:r>
  </w:p>
  <w:p w14:paraId="32D3A42B" w14:textId="77777777" w:rsidR="00033ED0" w:rsidRPr="000E21C1" w:rsidRDefault="00033ED0">
    <w:pPr>
      <w:pStyle w:val="af4"/>
      <w:rPr>
        <w:rFonts w:ascii="BIZ UDゴシック" w:eastAsia="BIZ UDゴシック" w:hAnsi="BIZ UDゴシック"/>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57755" w14:textId="77777777" w:rsidR="00C77DEF" w:rsidRPr="00C77DEF" w:rsidRDefault="00C77DEF" w:rsidP="00C77DEF">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77DB5" w14:textId="77777777" w:rsidR="00C07548" w:rsidRDefault="00C07548" w:rsidP="005349FC">
      <w:r>
        <w:separator/>
      </w:r>
    </w:p>
  </w:footnote>
  <w:footnote w:type="continuationSeparator" w:id="0">
    <w:p w14:paraId="35233D3D" w14:textId="77777777" w:rsidR="00C07548" w:rsidRDefault="00C07548" w:rsidP="005349FC">
      <w:r>
        <w:continuationSeparator/>
      </w:r>
    </w:p>
  </w:footnote>
  <w:footnote w:type="continuationNotice" w:id="1">
    <w:p w14:paraId="730AD858" w14:textId="77777777" w:rsidR="00C07548" w:rsidRDefault="00C0754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C3115" w14:textId="77777777" w:rsidR="00C77DEF" w:rsidRPr="00C77DEF" w:rsidRDefault="00C77DEF" w:rsidP="00C77DEF">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7765DF"/>
    <w:multiLevelType w:val="hybridMultilevel"/>
    <w:tmpl w:val="5AFA7D88"/>
    <w:lvl w:ilvl="0" w:tplc="1C625542">
      <w:start w:val="1"/>
      <w:numFmt w:val="decimalEnclosedCircle"/>
      <w:lvlText w:val="%1"/>
      <w:lvlJc w:val="left"/>
      <w:pPr>
        <w:ind w:left="790" w:hanging="360"/>
      </w:pPr>
      <w:rPr>
        <w:rFonts w:hint="default"/>
      </w:rPr>
    </w:lvl>
    <w:lvl w:ilvl="1" w:tplc="04090017" w:tentative="1">
      <w:start w:val="1"/>
      <w:numFmt w:val="aiueoFullWidth"/>
      <w:lvlText w:val="(%2)"/>
      <w:lvlJc w:val="left"/>
      <w:pPr>
        <w:ind w:left="1270" w:hanging="420"/>
      </w:pPr>
    </w:lvl>
    <w:lvl w:ilvl="2" w:tplc="04090011" w:tentative="1">
      <w:start w:val="1"/>
      <w:numFmt w:val="decimalEnclosedCircle"/>
      <w:lvlText w:val="%3"/>
      <w:lvlJc w:val="left"/>
      <w:pPr>
        <w:ind w:left="1690" w:hanging="420"/>
      </w:pPr>
    </w:lvl>
    <w:lvl w:ilvl="3" w:tplc="0409000F" w:tentative="1">
      <w:start w:val="1"/>
      <w:numFmt w:val="decimal"/>
      <w:lvlText w:val="%4."/>
      <w:lvlJc w:val="left"/>
      <w:pPr>
        <w:ind w:left="2110" w:hanging="420"/>
      </w:pPr>
    </w:lvl>
    <w:lvl w:ilvl="4" w:tplc="04090017" w:tentative="1">
      <w:start w:val="1"/>
      <w:numFmt w:val="aiueoFullWidth"/>
      <w:lvlText w:val="(%5)"/>
      <w:lvlJc w:val="left"/>
      <w:pPr>
        <w:ind w:left="2530" w:hanging="420"/>
      </w:pPr>
    </w:lvl>
    <w:lvl w:ilvl="5" w:tplc="04090011" w:tentative="1">
      <w:start w:val="1"/>
      <w:numFmt w:val="decimalEnclosedCircle"/>
      <w:lvlText w:val="%6"/>
      <w:lvlJc w:val="left"/>
      <w:pPr>
        <w:ind w:left="2950" w:hanging="420"/>
      </w:pPr>
    </w:lvl>
    <w:lvl w:ilvl="6" w:tplc="0409000F" w:tentative="1">
      <w:start w:val="1"/>
      <w:numFmt w:val="decimal"/>
      <w:lvlText w:val="%7."/>
      <w:lvlJc w:val="left"/>
      <w:pPr>
        <w:ind w:left="3370" w:hanging="420"/>
      </w:pPr>
    </w:lvl>
    <w:lvl w:ilvl="7" w:tplc="04090017" w:tentative="1">
      <w:start w:val="1"/>
      <w:numFmt w:val="aiueoFullWidth"/>
      <w:lvlText w:val="(%8)"/>
      <w:lvlJc w:val="left"/>
      <w:pPr>
        <w:ind w:left="3790" w:hanging="420"/>
      </w:pPr>
    </w:lvl>
    <w:lvl w:ilvl="8" w:tplc="04090011" w:tentative="1">
      <w:start w:val="1"/>
      <w:numFmt w:val="decimalEnclosedCircle"/>
      <w:lvlText w:val="%9"/>
      <w:lvlJc w:val="left"/>
      <w:pPr>
        <w:ind w:left="4210" w:hanging="420"/>
      </w:pPr>
    </w:lvl>
  </w:abstractNum>
  <w:abstractNum w:abstractNumId="1" w15:restartNumberingAfterBreak="0">
    <w:nsid w:val="32BE528B"/>
    <w:multiLevelType w:val="hybridMultilevel"/>
    <w:tmpl w:val="96D84334"/>
    <w:lvl w:ilvl="0" w:tplc="F5401C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2352BF4"/>
    <w:multiLevelType w:val="hybridMultilevel"/>
    <w:tmpl w:val="5AFA7D88"/>
    <w:lvl w:ilvl="0" w:tplc="FFFFFFFF">
      <w:start w:val="1"/>
      <w:numFmt w:val="decimalEnclosedCircle"/>
      <w:lvlText w:val="%1"/>
      <w:lvlJc w:val="left"/>
      <w:pPr>
        <w:ind w:left="790" w:hanging="360"/>
      </w:pPr>
      <w:rPr>
        <w:rFonts w:hint="default"/>
      </w:rPr>
    </w:lvl>
    <w:lvl w:ilvl="1" w:tplc="FFFFFFFF" w:tentative="1">
      <w:start w:val="1"/>
      <w:numFmt w:val="aiueoFullWidth"/>
      <w:lvlText w:val="(%2)"/>
      <w:lvlJc w:val="left"/>
      <w:pPr>
        <w:ind w:left="1270" w:hanging="420"/>
      </w:pPr>
    </w:lvl>
    <w:lvl w:ilvl="2" w:tplc="FFFFFFFF" w:tentative="1">
      <w:start w:val="1"/>
      <w:numFmt w:val="decimalEnclosedCircle"/>
      <w:lvlText w:val="%3"/>
      <w:lvlJc w:val="left"/>
      <w:pPr>
        <w:ind w:left="1690" w:hanging="420"/>
      </w:pPr>
    </w:lvl>
    <w:lvl w:ilvl="3" w:tplc="FFFFFFFF" w:tentative="1">
      <w:start w:val="1"/>
      <w:numFmt w:val="decimal"/>
      <w:lvlText w:val="%4."/>
      <w:lvlJc w:val="left"/>
      <w:pPr>
        <w:ind w:left="2110" w:hanging="420"/>
      </w:pPr>
    </w:lvl>
    <w:lvl w:ilvl="4" w:tplc="FFFFFFFF" w:tentative="1">
      <w:start w:val="1"/>
      <w:numFmt w:val="aiueoFullWidth"/>
      <w:lvlText w:val="(%5)"/>
      <w:lvlJc w:val="left"/>
      <w:pPr>
        <w:ind w:left="2530" w:hanging="420"/>
      </w:pPr>
    </w:lvl>
    <w:lvl w:ilvl="5" w:tplc="FFFFFFFF" w:tentative="1">
      <w:start w:val="1"/>
      <w:numFmt w:val="decimalEnclosedCircle"/>
      <w:lvlText w:val="%6"/>
      <w:lvlJc w:val="left"/>
      <w:pPr>
        <w:ind w:left="2950" w:hanging="420"/>
      </w:pPr>
    </w:lvl>
    <w:lvl w:ilvl="6" w:tplc="FFFFFFFF" w:tentative="1">
      <w:start w:val="1"/>
      <w:numFmt w:val="decimal"/>
      <w:lvlText w:val="%7."/>
      <w:lvlJc w:val="left"/>
      <w:pPr>
        <w:ind w:left="3370" w:hanging="420"/>
      </w:pPr>
    </w:lvl>
    <w:lvl w:ilvl="7" w:tplc="FFFFFFFF" w:tentative="1">
      <w:start w:val="1"/>
      <w:numFmt w:val="aiueoFullWidth"/>
      <w:lvlText w:val="(%8)"/>
      <w:lvlJc w:val="left"/>
      <w:pPr>
        <w:ind w:left="3790" w:hanging="420"/>
      </w:pPr>
    </w:lvl>
    <w:lvl w:ilvl="8" w:tplc="FFFFFFFF" w:tentative="1">
      <w:start w:val="1"/>
      <w:numFmt w:val="decimalEnclosedCircle"/>
      <w:lvlText w:val="%9"/>
      <w:lvlJc w:val="left"/>
      <w:pPr>
        <w:ind w:left="4210" w:hanging="420"/>
      </w:pPr>
    </w:lvl>
  </w:abstractNum>
  <w:num w:numId="1" w16cid:durableId="252978544">
    <w:abstractNumId w:val="1"/>
  </w:num>
  <w:num w:numId="2" w16cid:durableId="1564481370">
    <w:abstractNumId w:val="0"/>
  </w:num>
  <w:num w:numId="3" w16cid:durableId="16497041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840"/>
  <w:drawingGridHorizontalSpacing w:val="181"/>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DEF"/>
    <w:rsid w:val="00000A35"/>
    <w:rsid w:val="000066F0"/>
    <w:rsid w:val="00017CDB"/>
    <w:rsid w:val="00032A0E"/>
    <w:rsid w:val="00033ED0"/>
    <w:rsid w:val="000344E4"/>
    <w:rsid w:val="00037AE1"/>
    <w:rsid w:val="00043AC9"/>
    <w:rsid w:val="00053224"/>
    <w:rsid w:val="00055EA3"/>
    <w:rsid w:val="000B5B29"/>
    <w:rsid w:val="000B6BF5"/>
    <w:rsid w:val="000E21C1"/>
    <w:rsid w:val="000E2B99"/>
    <w:rsid w:val="000E5D26"/>
    <w:rsid w:val="0010009D"/>
    <w:rsid w:val="00122032"/>
    <w:rsid w:val="00151A74"/>
    <w:rsid w:val="00167439"/>
    <w:rsid w:val="001712C8"/>
    <w:rsid w:val="001847EB"/>
    <w:rsid w:val="00187A1A"/>
    <w:rsid w:val="00196966"/>
    <w:rsid w:val="001A3662"/>
    <w:rsid w:val="001A6364"/>
    <w:rsid w:val="001B54EE"/>
    <w:rsid w:val="001C0D76"/>
    <w:rsid w:val="001E6B00"/>
    <w:rsid w:val="001F69E9"/>
    <w:rsid w:val="00200103"/>
    <w:rsid w:val="002009A5"/>
    <w:rsid w:val="00200AED"/>
    <w:rsid w:val="00204206"/>
    <w:rsid w:val="00210583"/>
    <w:rsid w:val="0021612D"/>
    <w:rsid w:val="00222B36"/>
    <w:rsid w:val="002265B9"/>
    <w:rsid w:val="0023174D"/>
    <w:rsid w:val="00246441"/>
    <w:rsid w:val="002673E8"/>
    <w:rsid w:val="0027792E"/>
    <w:rsid w:val="00287E48"/>
    <w:rsid w:val="002C7716"/>
    <w:rsid w:val="002E231D"/>
    <w:rsid w:val="002F15CC"/>
    <w:rsid w:val="002F467C"/>
    <w:rsid w:val="003026FA"/>
    <w:rsid w:val="003027E8"/>
    <w:rsid w:val="00305429"/>
    <w:rsid w:val="003259DA"/>
    <w:rsid w:val="003674A9"/>
    <w:rsid w:val="0037586B"/>
    <w:rsid w:val="00387A20"/>
    <w:rsid w:val="003B60C8"/>
    <w:rsid w:val="003E0038"/>
    <w:rsid w:val="003E2D48"/>
    <w:rsid w:val="003F1987"/>
    <w:rsid w:val="003F1A9B"/>
    <w:rsid w:val="003F6610"/>
    <w:rsid w:val="003F73E7"/>
    <w:rsid w:val="004352FD"/>
    <w:rsid w:val="00436451"/>
    <w:rsid w:val="00457334"/>
    <w:rsid w:val="004753A8"/>
    <w:rsid w:val="00485A3B"/>
    <w:rsid w:val="004B77AF"/>
    <w:rsid w:val="004D1F62"/>
    <w:rsid w:val="00507FDA"/>
    <w:rsid w:val="0051663C"/>
    <w:rsid w:val="00524AA5"/>
    <w:rsid w:val="00527A8E"/>
    <w:rsid w:val="005349FC"/>
    <w:rsid w:val="005444D3"/>
    <w:rsid w:val="0055325F"/>
    <w:rsid w:val="00555E6C"/>
    <w:rsid w:val="00567DB8"/>
    <w:rsid w:val="00567F3F"/>
    <w:rsid w:val="005B1FFF"/>
    <w:rsid w:val="005B51EA"/>
    <w:rsid w:val="005B7259"/>
    <w:rsid w:val="005E2E26"/>
    <w:rsid w:val="005E3A85"/>
    <w:rsid w:val="005F07D2"/>
    <w:rsid w:val="005F0AE1"/>
    <w:rsid w:val="005F1517"/>
    <w:rsid w:val="0060644E"/>
    <w:rsid w:val="00627553"/>
    <w:rsid w:val="00646C6C"/>
    <w:rsid w:val="00651601"/>
    <w:rsid w:val="00680011"/>
    <w:rsid w:val="006865DD"/>
    <w:rsid w:val="006A4F3B"/>
    <w:rsid w:val="006C3550"/>
    <w:rsid w:val="007203AC"/>
    <w:rsid w:val="00734E66"/>
    <w:rsid w:val="0074659E"/>
    <w:rsid w:val="00770230"/>
    <w:rsid w:val="00772940"/>
    <w:rsid w:val="00786735"/>
    <w:rsid w:val="007A097E"/>
    <w:rsid w:val="007C0763"/>
    <w:rsid w:val="007C39CA"/>
    <w:rsid w:val="007C6BFD"/>
    <w:rsid w:val="008016FC"/>
    <w:rsid w:val="008021A2"/>
    <w:rsid w:val="00816988"/>
    <w:rsid w:val="00826688"/>
    <w:rsid w:val="00840AC6"/>
    <w:rsid w:val="008704C2"/>
    <w:rsid w:val="008736A9"/>
    <w:rsid w:val="00874863"/>
    <w:rsid w:val="00881A73"/>
    <w:rsid w:val="00887968"/>
    <w:rsid w:val="008932BE"/>
    <w:rsid w:val="008A29A9"/>
    <w:rsid w:val="008B072D"/>
    <w:rsid w:val="008B7684"/>
    <w:rsid w:val="008C7F47"/>
    <w:rsid w:val="008D222B"/>
    <w:rsid w:val="008E25D8"/>
    <w:rsid w:val="008F2A87"/>
    <w:rsid w:val="008F5499"/>
    <w:rsid w:val="00902389"/>
    <w:rsid w:val="0090365D"/>
    <w:rsid w:val="00904206"/>
    <w:rsid w:val="009501A3"/>
    <w:rsid w:val="00960FDB"/>
    <w:rsid w:val="009621AD"/>
    <w:rsid w:val="0096431D"/>
    <w:rsid w:val="00971871"/>
    <w:rsid w:val="00992DE9"/>
    <w:rsid w:val="00996C3F"/>
    <w:rsid w:val="009B3795"/>
    <w:rsid w:val="009C1065"/>
    <w:rsid w:val="009D0599"/>
    <w:rsid w:val="009D46F6"/>
    <w:rsid w:val="009F45D6"/>
    <w:rsid w:val="009F5E3C"/>
    <w:rsid w:val="009F7F4A"/>
    <w:rsid w:val="00A44248"/>
    <w:rsid w:val="00A474BB"/>
    <w:rsid w:val="00A76DCB"/>
    <w:rsid w:val="00A853BC"/>
    <w:rsid w:val="00A93262"/>
    <w:rsid w:val="00AD1882"/>
    <w:rsid w:val="00AE0F13"/>
    <w:rsid w:val="00B00641"/>
    <w:rsid w:val="00B1505B"/>
    <w:rsid w:val="00B31D1D"/>
    <w:rsid w:val="00B42F8A"/>
    <w:rsid w:val="00B44DE1"/>
    <w:rsid w:val="00B62FDD"/>
    <w:rsid w:val="00B66579"/>
    <w:rsid w:val="00B74D22"/>
    <w:rsid w:val="00B82FEB"/>
    <w:rsid w:val="00B849A7"/>
    <w:rsid w:val="00B8506D"/>
    <w:rsid w:val="00BB38EE"/>
    <w:rsid w:val="00BB7736"/>
    <w:rsid w:val="00BC442A"/>
    <w:rsid w:val="00BC4AB7"/>
    <w:rsid w:val="00BD2D57"/>
    <w:rsid w:val="00BE0723"/>
    <w:rsid w:val="00C07548"/>
    <w:rsid w:val="00C21698"/>
    <w:rsid w:val="00C235B3"/>
    <w:rsid w:val="00C245AC"/>
    <w:rsid w:val="00C35626"/>
    <w:rsid w:val="00C36A54"/>
    <w:rsid w:val="00C452F8"/>
    <w:rsid w:val="00C508DE"/>
    <w:rsid w:val="00C50F92"/>
    <w:rsid w:val="00C5709C"/>
    <w:rsid w:val="00C77DEF"/>
    <w:rsid w:val="00C935EC"/>
    <w:rsid w:val="00C93FB0"/>
    <w:rsid w:val="00CA4377"/>
    <w:rsid w:val="00CD78AF"/>
    <w:rsid w:val="00CE1034"/>
    <w:rsid w:val="00CE45EF"/>
    <w:rsid w:val="00CE6D23"/>
    <w:rsid w:val="00D20BEA"/>
    <w:rsid w:val="00D26F35"/>
    <w:rsid w:val="00D51905"/>
    <w:rsid w:val="00D53133"/>
    <w:rsid w:val="00D64010"/>
    <w:rsid w:val="00D643DD"/>
    <w:rsid w:val="00D65444"/>
    <w:rsid w:val="00D702FD"/>
    <w:rsid w:val="00D70984"/>
    <w:rsid w:val="00D92D7C"/>
    <w:rsid w:val="00D974D5"/>
    <w:rsid w:val="00DA43FD"/>
    <w:rsid w:val="00DB28D1"/>
    <w:rsid w:val="00DB2BBA"/>
    <w:rsid w:val="00DB45DB"/>
    <w:rsid w:val="00DD4A47"/>
    <w:rsid w:val="00DD5705"/>
    <w:rsid w:val="00DE25CC"/>
    <w:rsid w:val="00E05576"/>
    <w:rsid w:val="00E5037F"/>
    <w:rsid w:val="00E75B6A"/>
    <w:rsid w:val="00E825D8"/>
    <w:rsid w:val="00EA2506"/>
    <w:rsid w:val="00EC1055"/>
    <w:rsid w:val="00EE13E4"/>
    <w:rsid w:val="00EE4E15"/>
    <w:rsid w:val="00EE51FE"/>
    <w:rsid w:val="00F04054"/>
    <w:rsid w:val="00F131F9"/>
    <w:rsid w:val="00F44A07"/>
    <w:rsid w:val="00F4611B"/>
    <w:rsid w:val="00F63C98"/>
    <w:rsid w:val="00F71B4C"/>
    <w:rsid w:val="00F756D0"/>
    <w:rsid w:val="00F80277"/>
    <w:rsid w:val="00F825DE"/>
    <w:rsid w:val="00FC1A6F"/>
    <w:rsid w:val="00FC3E97"/>
    <w:rsid w:val="00FE0BB4"/>
    <w:rsid w:val="00FF2A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E1F2AB"/>
  <w15:chartTrackingRefBased/>
  <w15:docId w15:val="{1C6641CE-62E4-45F1-97C5-DBCF4874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60C8"/>
    <w:pPr>
      <w:widowControl w:val="0"/>
      <w:jc w:val="both"/>
    </w:pPr>
  </w:style>
  <w:style w:type="paragraph" w:styleId="1">
    <w:name w:val="heading 1"/>
    <w:basedOn w:val="a"/>
    <w:next w:val="a"/>
    <w:link w:val="10"/>
    <w:uiPriority w:val="9"/>
    <w:qFormat/>
    <w:rsid w:val="002E231D"/>
    <w:pPr>
      <w:keepNext/>
      <w:outlineLvl w:val="0"/>
    </w:pPr>
    <w:rPr>
      <w:rFonts w:ascii="BIZ UDゴシック" w:eastAsia="BIZ UDゴシック" w:hAnsiTheme="majorHAnsi" w:cstheme="majorBidi"/>
      <w:sz w:val="32"/>
      <w:szCs w:val="24"/>
    </w:rPr>
  </w:style>
  <w:style w:type="paragraph" w:styleId="2">
    <w:name w:val="heading 2"/>
    <w:basedOn w:val="a"/>
    <w:next w:val="a"/>
    <w:link w:val="20"/>
    <w:unhideWhenUsed/>
    <w:qFormat/>
    <w:rsid w:val="002E231D"/>
    <w:pPr>
      <w:keepNext/>
      <w:outlineLvl w:val="1"/>
    </w:pPr>
    <w:rPr>
      <w:rFonts w:ascii="BIZ UDゴシック" w:eastAsia="BIZ UDゴシック" w:hAnsiTheme="majorHAnsi" w:cstheme="majorBidi"/>
      <w:sz w:val="28"/>
    </w:rPr>
  </w:style>
  <w:style w:type="paragraph" w:styleId="3">
    <w:name w:val="heading 3"/>
    <w:basedOn w:val="a"/>
    <w:next w:val="a"/>
    <w:link w:val="30"/>
    <w:unhideWhenUsed/>
    <w:qFormat/>
    <w:rsid w:val="002E231D"/>
    <w:pPr>
      <w:keepNext/>
      <w:outlineLvl w:val="2"/>
    </w:pPr>
    <w:rPr>
      <w:rFonts w:ascii="BIZ UDゴシック" w:eastAsia="BIZ UDゴシック" w:hAnsiTheme="majorHAnsi" w:cstheme="majorBidi"/>
    </w:rPr>
  </w:style>
  <w:style w:type="paragraph" w:styleId="4">
    <w:name w:val="heading 4"/>
    <w:basedOn w:val="a"/>
    <w:next w:val="a"/>
    <w:link w:val="40"/>
    <w:uiPriority w:val="9"/>
    <w:unhideWhenUsed/>
    <w:qFormat/>
    <w:rsid w:val="002E231D"/>
    <w:pPr>
      <w:keepNext/>
      <w:outlineLvl w:val="3"/>
    </w:pPr>
    <w:rPr>
      <w:rFonts w:ascii="BIZ UDゴシック" w:eastAsia="BIZ UDゴシック"/>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link w:val="a4"/>
    <w:qFormat/>
    <w:rsid w:val="00B82FEB"/>
    <w:pPr>
      <w:jc w:val="center"/>
    </w:pPr>
    <w:rPr>
      <w:rFonts w:ascii="BIZ UDゴシック" w:eastAsia="BIZ UDゴシック"/>
      <w:sz w:val="48"/>
      <w:szCs w:val="24"/>
    </w:rPr>
  </w:style>
  <w:style w:type="character" w:customStyle="1" w:styleId="a4">
    <w:name w:val="タイトル (文字)"/>
    <w:basedOn w:val="a0"/>
    <w:link w:val="a3"/>
    <w:rsid w:val="00B82FEB"/>
    <w:rPr>
      <w:rFonts w:ascii="BIZ UDゴシック" w:eastAsia="BIZ UDゴシック"/>
      <w:sz w:val="48"/>
      <w:szCs w:val="24"/>
    </w:rPr>
  </w:style>
  <w:style w:type="paragraph" w:customStyle="1" w:styleId="a5">
    <w:name w:val="年月日"/>
    <w:basedOn w:val="a"/>
    <w:link w:val="a6"/>
    <w:qFormat/>
    <w:rsid w:val="002E231D"/>
    <w:pPr>
      <w:jc w:val="center"/>
    </w:pPr>
    <w:rPr>
      <w:rFonts w:ascii="BIZ UDゴシック" w:eastAsia="BIZ UDゴシック" w:hAnsi="ＭＳ ゴシック"/>
      <w:sz w:val="36"/>
      <w:szCs w:val="24"/>
      <w:fitText w:val="2161" w:id="1931780352"/>
    </w:rPr>
  </w:style>
  <w:style w:type="character" w:customStyle="1" w:styleId="a6">
    <w:name w:val="年月日 (文字)"/>
    <w:basedOn w:val="a0"/>
    <w:link w:val="a5"/>
    <w:rsid w:val="002E231D"/>
    <w:rPr>
      <w:rFonts w:ascii="BIZ UDゴシック" w:eastAsia="BIZ UDゴシック" w:hAnsi="ＭＳ ゴシック"/>
      <w:sz w:val="36"/>
      <w:szCs w:val="24"/>
      <w:fitText w:val="2161" w:id="1931780352"/>
    </w:rPr>
  </w:style>
  <w:style w:type="paragraph" w:customStyle="1" w:styleId="a7">
    <w:name w:val="目次"/>
    <w:basedOn w:val="a"/>
    <w:link w:val="a8"/>
    <w:qFormat/>
    <w:rsid w:val="002E231D"/>
    <w:pPr>
      <w:jc w:val="center"/>
    </w:pPr>
    <w:rPr>
      <w:rFonts w:ascii="BIZ UDゴシック" w:eastAsia="BIZ UDゴシック"/>
      <w:sz w:val="40"/>
      <w:szCs w:val="24"/>
    </w:rPr>
  </w:style>
  <w:style w:type="character" w:customStyle="1" w:styleId="a8">
    <w:name w:val="目次 (文字)"/>
    <w:basedOn w:val="a0"/>
    <w:link w:val="a7"/>
    <w:rsid w:val="002E231D"/>
    <w:rPr>
      <w:rFonts w:ascii="BIZ UDゴシック" w:eastAsia="BIZ UDゴシック"/>
      <w:sz w:val="40"/>
      <w:szCs w:val="24"/>
    </w:rPr>
  </w:style>
  <w:style w:type="paragraph" w:customStyle="1" w:styleId="a9">
    <w:name w:val="表示方法"/>
    <w:basedOn w:val="a"/>
    <w:link w:val="aa"/>
    <w:qFormat/>
    <w:rsid w:val="002E231D"/>
    <w:pPr>
      <w:ind w:leftChars="200" w:left="640" w:hangingChars="100" w:hanging="220"/>
    </w:pPr>
    <w:rPr>
      <w:rFonts w:ascii="BIZ UDゴシック" w:eastAsia="BIZ UDゴシック" w:hAnsi="ＭＳ 明朝"/>
      <w:noProof/>
      <w:sz w:val="22"/>
      <w:szCs w:val="24"/>
    </w:rPr>
  </w:style>
  <w:style w:type="character" w:customStyle="1" w:styleId="aa">
    <w:name w:val="表示方法 (文字)"/>
    <w:basedOn w:val="a0"/>
    <w:link w:val="a9"/>
    <w:rsid w:val="002E231D"/>
    <w:rPr>
      <w:rFonts w:ascii="BIZ UDゴシック" w:eastAsia="BIZ UDゴシック" w:hAnsi="ＭＳ 明朝"/>
      <w:noProof/>
      <w:sz w:val="22"/>
      <w:szCs w:val="24"/>
    </w:rPr>
  </w:style>
  <w:style w:type="character" w:customStyle="1" w:styleId="10">
    <w:name w:val="見出し 1 (文字)"/>
    <w:basedOn w:val="a0"/>
    <w:link w:val="1"/>
    <w:uiPriority w:val="9"/>
    <w:rsid w:val="002E231D"/>
    <w:rPr>
      <w:rFonts w:ascii="BIZ UDゴシック" w:eastAsia="BIZ UDゴシック" w:hAnsiTheme="majorHAnsi" w:cstheme="majorBidi"/>
      <w:sz w:val="32"/>
      <w:szCs w:val="24"/>
    </w:rPr>
  </w:style>
  <w:style w:type="character" w:customStyle="1" w:styleId="20">
    <w:name w:val="見出し 2 (文字)"/>
    <w:basedOn w:val="a0"/>
    <w:link w:val="2"/>
    <w:uiPriority w:val="9"/>
    <w:rsid w:val="002E231D"/>
    <w:rPr>
      <w:rFonts w:ascii="BIZ UDゴシック" w:eastAsia="BIZ UDゴシック" w:hAnsiTheme="majorHAnsi" w:cstheme="majorBidi"/>
      <w:sz w:val="28"/>
    </w:rPr>
  </w:style>
  <w:style w:type="paragraph" w:customStyle="1" w:styleId="ab">
    <w:name w:val="コメント"/>
    <w:basedOn w:val="a"/>
    <w:qFormat/>
    <w:rsid w:val="00B82FEB"/>
    <w:pPr>
      <w:ind w:leftChars="100" w:left="210" w:firstLineChars="100" w:firstLine="220"/>
    </w:pPr>
    <w:rPr>
      <w:rFonts w:ascii="BIZ UDゴシック" w:eastAsia="BIZ UDゴシック" w:hAnsi="ＭＳ 明朝" w:cs="Times New Roman"/>
      <w:sz w:val="22"/>
      <w:szCs w:val="24"/>
    </w:rPr>
  </w:style>
  <w:style w:type="paragraph" w:customStyle="1" w:styleId="ac">
    <w:name w:val="問"/>
    <w:basedOn w:val="a"/>
    <w:qFormat/>
    <w:rsid w:val="00B82FEB"/>
    <w:pPr>
      <w:pBdr>
        <w:top w:val="dotted" w:sz="4" w:space="1" w:color="auto"/>
        <w:left w:val="dotted" w:sz="4" w:space="4" w:color="auto"/>
        <w:bottom w:val="dotted" w:sz="4" w:space="1" w:color="auto"/>
        <w:right w:val="dotted" w:sz="4" w:space="0" w:color="auto"/>
      </w:pBdr>
      <w:adjustRightInd w:val="0"/>
      <w:snapToGrid w:val="0"/>
      <w:spacing w:beforeLines="30" w:before="108" w:afterLines="50" w:after="180"/>
      <w:ind w:leftChars="50" w:left="585" w:hangingChars="200" w:hanging="480"/>
      <w:jc w:val="left"/>
      <w:outlineLvl w:val="3"/>
    </w:pPr>
    <w:rPr>
      <w:rFonts w:ascii="BIZ UDゴシック" w:eastAsia="BIZ UDゴシック" w:hAnsi="ＭＳ ゴシック" w:cs="Times New Roman"/>
      <w:noProof/>
      <w:sz w:val="24"/>
      <w:szCs w:val="24"/>
    </w:rPr>
  </w:style>
  <w:style w:type="paragraph" w:customStyle="1" w:styleId="11">
    <w:name w:val="スタイル1"/>
    <w:basedOn w:val="ac"/>
    <w:rsid w:val="001F69E9"/>
  </w:style>
  <w:style w:type="character" w:styleId="ad">
    <w:name w:val="annotation reference"/>
    <w:basedOn w:val="a0"/>
    <w:uiPriority w:val="99"/>
    <w:semiHidden/>
    <w:unhideWhenUsed/>
    <w:rsid w:val="00204206"/>
    <w:rPr>
      <w:sz w:val="18"/>
      <w:szCs w:val="18"/>
    </w:rPr>
  </w:style>
  <w:style w:type="paragraph" w:styleId="ae">
    <w:name w:val="annotation text"/>
    <w:basedOn w:val="a"/>
    <w:link w:val="af"/>
    <w:uiPriority w:val="99"/>
    <w:unhideWhenUsed/>
    <w:rsid w:val="00204206"/>
    <w:pPr>
      <w:jc w:val="left"/>
    </w:pPr>
  </w:style>
  <w:style w:type="character" w:customStyle="1" w:styleId="af">
    <w:name w:val="コメント文字列 (文字)"/>
    <w:basedOn w:val="a0"/>
    <w:link w:val="ae"/>
    <w:uiPriority w:val="99"/>
    <w:rsid w:val="00204206"/>
  </w:style>
  <w:style w:type="paragraph" w:styleId="af0">
    <w:name w:val="annotation subject"/>
    <w:basedOn w:val="ae"/>
    <w:next w:val="ae"/>
    <w:link w:val="af1"/>
    <w:uiPriority w:val="99"/>
    <w:semiHidden/>
    <w:unhideWhenUsed/>
    <w:rsid w:val="00204206"/>
    <w:rPr>
      <w:b/>
      <w:bCs/>
    </w:rPr>
  </w:style>
  <w:style w:type="character" w:customStyle="1" w:styleId="af1">
    <w:name w:val="コメント内容 (文字)"/>
    <w:basedOn w:val="af"/>
    <w:link w:val="af0"/>
    <w:uiPriority w:val="99"/>
    <w:semiHidden/>
    <w:rsid w:val="00204206"/>
    <w:rPr>
      <w:b/>
      <w:bCs/>
    </w:rPr>
  </w:style>
  <w:style w:type="paragraph" w:styleId="af2">
    <w:name w:val="header"/>
    <w:basedOn w:val="a"/>
    <w:link w:val="af3"/>
    <w:uiPriority w:val="99"/>
    <w:unhideWhenUsed/>
    <w:rsid w:val="005349FC"/>
    <w:pPr>
      <w:tabs>
        <w:tab w:val="center" w:pos="4252"/>
        <w:tab w:val="right" w:pos="8504"/>
      </w:tabs>
      <w:snapToGrid w:val="0"/>
    </w:pPr>
  </w:style>
  <w:style w:type="character" w:customStyle="1" w:styleId="af3">
    <w:name w:val="ヘッダー (文字)"/>
    <w:basedOn w:val="a0"/>
    <w:link w:val="af2"/>
    <w:uiPriority w:val="99"/>
    <w:rsid w:val="005349FC"/>
  </w:style>
  <w:style w:type="paragraph" w:styleId="af4">
    <w:name w:val="footer"/>
    <w:basedOn w:val="a"/>
    <w:link w:val="af5"/>
    <w:uiPriority w:val="99"/>
    <w:unhideWhenUsed/>
    <w:rsid w:val="005349FC"/>
    <w:pPr>
      <w:tabs>
        <w:tab w:val="center" w:pos="4252"/>
        <w:tab w:val="right" w:pos="8504"/>
      </w:tabs>
      <w:snapToGrid w:val="0"/>
    </w:pPr>
  </w:style>
  <w:style w:type="character" w:customStyle="1" w:styleId="af5">
    <w:name w:val="フッター (文字)"/>
    <w:basedOn w:val="a0"/>
    <w:link w:val="af4"/>
    <w:uiPriority w:val="99"/>
    <w:rsid w:val="005349FC"/>
  </w:style>
  <w:style w:type="paragraph" w:customStyle="1" w:styleId="af6">
    <w:name w:val="単位"/>
    <w:basedOn w:val="ab"/>
    <w:qFormat/>
    <w:rsid w:val="002E231D"/>
    <w:pPr>
      <w:ind w:leftChars="0" w:left="0" w:rightChars="46" w:right="97" w:firstLineChars="0" w:firstLine="0"/>
      <w:jc w:val="right"/>
    </w:pPr>
    <w:rPr>
      <w:sz w:val="18"/>
    </w:rPr>
  </w:style>
  <w:style w:type="paragraph" w:customStyle="1" w:styleId="af7">
    <w:name w:val="奥付　タイトル"/>
    <w:basedOn w:val="a"/>
    <w:link w:val="af8"/>
    <w:qFormat/>
    <w:rsid w:val="002E231D"/>
    <w:pPr>
      <w:pBdr>
        <w:top w:val="single" w:sz="6" w:space="1" w:color="auto"/>
        <w:left w:val="single" w:sz="6" w:space="4" w:color="auto"/>
        <w:bottom w:val="single" w:sz="6" w:space="1" w:color="auto"/>
        <w:right w:val="single" w:sz="6" w:space="4" w:color="auto"/>
      </w:pBdr>
      <w:snapToGrid w:val="0"/>
      <w:ind w:leftChars="800" w:left="1680" w:rightChars="800" w:right="1680"/>
      <w:jc w:val="center"/>
    </w:pPr>
    <w:rPr>
      <w:rFonts w:ascii="BIZ UDゴシック" w:eastAsia="BIZ UDゴシック" w:hAnsi="BIZ UDゴシック"/>
      <w:sz w:val="28"/>
      <w:szCs w:val="40"/>
    </w:rPr>
  </w:style>
  <w:style w:type="paragraph" w:customStyle="1" w:styleId="af9">
    <w:name w:val="奥付　改行"/>
    <w:basedOn w:val="a"/>
    <w:link w:val="afa"/>
    <w:qFormat/>
    <w:rsid w:val="002E231D"/>
    <w:pPr>
      <w:pBdr>
        <w:top w:val="single" w:sz="6" w:space="1" w:color="auto"/>
        <w:left w:val="single" w:sz="6" w:space="4" w:color="auto"/>
        <w:bottom w:val="single" w:sz="6" w:space="1" w:color="auto"/>
        <w:right w:val="single" w:sz="6" w:space="4" w:color="auto"/>
      </w:pBdr>
      <w:spacing w:line="260" w:lineRule="exact"/>
      <w:ind w:leftChars="800" w:left="1680" w:rightChars="800" w:right="1680"/>
    </w:pPr>
    <w:rPr>
      <w:rFonts w:ascii="BIZ UDゴシック" w:eastAsia="BIZ UDゴシック" w:hAnsi="BIZ UDゴシック"/>
      <w:sz w:val="24"/>
    </w:rPr>
  </w:style>
  <w:style w:type="character" w:customStyle="1" w:styleId="af8">
    <w:name w:val="奥付　タイトル (文字)"/>
    <w:basedOn w:val="a0"/>
    <w:link w:val="af7"/>
    <w:rsid w:val="002E231D"/>
    <w:rPr>
      <w:rFonts w:ascii="BIZ UDゴシック" w:eastAsia="BIZ UDゴシック" w:hAnsi="BIZ UDゴシック"/>
      <w:sz w:val="28"/>
      <w:szCs w:val="40"/>
    </w:rPr>
  </w:style>
  <w:style w:type="paragraph" w:customStyle="1" w:styleId="afb">
    <w:name w:val="奥付　担当課"/>
    <w:basedOn w:val="a"/>
    <w:link w:val="afc"/>
    <w:qFormat/>
    <w:rsid w:val="002E231D"/>
    <w:pPr>
      <w:pBdr>
        <w:top w:val="single" w:sz="6" w:space="1" w:color="auto"/>
        <w:left w:val="single" w:sz="6" w:space="4" w:color="auto"/>
        <w:bottom w:val="single" w:sz="6" w:space="1" w:color="auto"/>
        <w:right w:val="single" w:sz="6" w:space="4" w:color="auto"/>
      </w:pBdr>
      <w:snapToGrid w:val="0"/>
      <w:ind w:leftChars="800" w:left="1680" w:rightChars="800" w:right="1680" w:firstLineChars="400" w:firstLine="960"/>
    </w:pPr>
    <w:rPr>
      <w:rFonts w:ascii="BIZ UDゴシック" w:eastAsia="BIZ UDゴシック" w:hAnsi="BIZ UDゴシック"/>
      <w:sz w:val="24"/>
      <w:szCs w:val="40"/>
    </w:rPr>
  </w:style>
  <w:style w:type="character" w:customStyle="1" w:styleId="afa">
    <w:name w:val="奥付　改行 (文字)"/>
    <w:basedOn w:val="a0"/>
    <w:link w:val="af9"/>
    <w:rsid w:val="002E231D"/>
    <w:rPr>
      <w:rFonts w:ascii="BIZ UDゴシック" w:eastAsia="BIZ UDゴシック" w:hAnsi="BIZ UDゴシック"/>
      <w:sz w:val="24"/>
    </w:rPr>
  </w:style>
  <w:style w:type="paragraph" w:customStyle="1" w:styleId="afd">
    <w:name w:val="奥付　所在"/>
    <w:basedOn w:val="a"/>
    <w:link w:val="afe"/>
    <w:qFormat/>
    <w:rsid w:val="002E231D"/>
    <w:pPr>
      <w:pBdr>
        <w:top w:val="single" w:sz="6" w:space="1" w:color="auto"/>
        <w:left w:val="single" w:sz="6" w:space="4" w:color="auto"/>
        <w:bottom w:val="single" w:sz="6" w:space="1" w:color="auto"/>
        <w:right w:val="single" w:sz="6" w:space="4" w:color="auto"/>
      </w:pBdr>
      <w:snapToGrid w:val="0"/>
      <w:ind w:leftChars="800" w:left="800" w:rightChars="800" w:right="800" w:firstLineChars="700" w:firstLine="700"/>
    </w:pPr>
    <w:rPr>
      <w:rFonts w:ascii="BIZ UDゴシック" w:eastAsia="BIZ UDゴシック" w:hAnsi="BIZ UDゴシック"/>
      <w:sz w:val="24"/>
      <w:szCs w:val="40"/>
    </w:rPr>
  </w:style>
  <w:style w:type="character" w:customStyle="1" w:styleId="afc">
    <w:name w:val="奥付　担当課 (文字)"/>
    <w:basedOn w:val="a0"/>
    <w:link w:val="afb"/>
    <w:rsid w:val="002E231D"/>
    <w:rPr>
      <w:rFonts w:ascii="BIZ UDゴシック" w:eastAsia="BIZ UDゴシック" w:hAnsi="BIZ UDゴシック"/>
      <w:sz w:val="24"/>
      <w:szCs w:val="40"/>
    </w:rPr>
  </w:style>
  <w:style w:type="character" w:customStyle="1" w:styleId="afe">
    <w:name w:val="奥付　所在 (文字)"/>
    <w:basedOn w:val="a0"/>
    <w:link w:val="afd"/>
    <w:rsid w:val="002E231D"/>
    <w:rPr>
      <w:rFonts w:ascii="BIZ UDゴシック" w:eastAsia="BIZ UDゴシック" w:hAnsi="BIZ UDゴシック"/>
      <w:sz w:val="24"/>
      <w:szCs w:val="40"/>
    </w:rPr>
  </w:style>
  <w:style w:type="paragraph" w:customStyle="1" w:styleId="aff">
    <w:name w:val="グラフタイトル"/>
    <w:basedOn w:val="ab"/>
    <w:qFormat/>
    <w:rsid w:val="00B82FEB"/>
    <w:pPr>
      <w:ind w:leftChars="0" w:left="0" w:firstLineChars="0" w:firstLine="0"/>
    </w:pPr>
  </w:style>
  <w:style w:type="character" w:customStyle="1" w:styleId="40">
    <w:name w:val="見出し 4 (文字)"/>
    <w:basedOn w:val="a0"/>
    <w:link w:val="4"/>
    <w:uiPriority w:val="9"/>
    <w:rsid w:val="002E231D"/>
    <w:rPr>
      <w:rFonts w:ascii="BIZ UDゴシック" w:eastAsia="BIZ UDゴシック"/>
      <w:b/>
      <w:bCs/>
    </w:rPr>
  </w:style>
  <w:style w:type="character" w:customStyle="1" w:styleId="30">
    <w:name w:val="見出し 3 (文字)"/>
    <w:basedOn w:val="a0"/>
    <w:link w:val="3"/>
    <w:uiPriority w:val="9"/>
    <w:rsid w:val="002E231D"/>
    <w:rPr>
      <w:rFonts w:ascii="BIZ UDゴシック" w:eastAsia="BIZ UDゴシック" w:hAnsiTheme="majorHAnsi" w:cstheme="majorBidi"/>
    </w:rPr>
  </w:style>
  <w:style w:type="paragraph" w:styleId="aff0">
    <w:name w:val="List Paragraph"/>
    <w:basedOn w:val="a"/>
    <w:uiPriority w:val="34"/>
    <w:qFormat/>
    <w:rsid w:val="00902389"/>
    <w:pPr>
      <w:ind w:leftChars="400" w:left="840"/>
    </w:pPr>
  </w:style>
  <w:style w:type="paragraph" w:customStyle="1" w:styleId="aff1">
    <w:name w:val="調査票見出し"/>
    <w:basedOn w:val="3"/>
    <w:link w:val="aff2"/>
    <w:qFormat/>
    <w:rsid w:val="002673E8"/>
    <w:pPr>
      <w:snapToGrid w:val="0"/>
      <w:ind w:firstLineChars="100" w:firstLine="280"/>
    </w:pPr>
    <w:rPr>
      <w:rFonts w:hAnsi="BIZ UDゴシック"/>
      <w:noProof/>
      <w:sz w:val="28"/>
      <w:szCs w:val="32"/>
    </w:rPr>
  </w:style>
  <w:style w:type="paragraph" w:styleId="12">
    <w:name w:val="toc 1"/>
    <w:basedOn w:val="a"/>
    <w:next w:val="a"/>
    <w:autoRedefine/>
    <w:uiPriority w:val="39"/>
    <w:unhideWhenUsed/>
    <w:rsid w:val="00BE0723"/>
    <w:pPr>
      <w:tabs>
        <w:tab w:val="right" w:leader="dot" w:pos="9628"/>
      </w:tabs>
    </w:pPr>
    <w:rPr>
      <w:rFonts w:ascii="BIZ UDゴシック" w:eastAsia="BIZ UDゴシック" w:hAnsi="BIZ UDゴシック"/>
      <w:noProof/>
      <w:szCs w:val="22"/>
    </w:rPr>
  </w:style>
  <w:style w:type="character" w:customStyle="1" w:styleId="aff2">
    <w:name w:val="調査票見出し (文字)"/>
    <w:basedOn w:val="30"/>
    <w:link w:val="aff1"/>
    <w:rsid w:val="002673E8"/>
    <w:rPr>
      <w:rFonts w:ascii="BIZ UDゴシック" w:eastAsia="BIZ UDゴシック" w:hAnsi="BIZ UDゴシック" w:cstheme="majorBidi"/>
      <w:noProof/>
      <w:sz w:val="28"/>
      <w:szCs w:val="32"/>
    </w:rPr>
  </w:style>
  <w:style w:type="paragraph" w:styleId="21">
    <w:name w:val="toc 2"/>
    <w:basedOn w:val="a"/>
    <w:next w:val="a"/>
    <w:autoRedefine/>
    <w:uiPriority w:val="39"/>
    <w:unhideWhenUsed/>
    <w:rsid w:val="00BE0723"/>
    <w:pPr>
      <w:tabs>
        <w:tab w:val="right" w:leader="dot" w:pos="9628"/>
      </w:tabs>
      <w:ind w:leftChars="100" w:left="210"/>
    </w:pPr>
    <w:rPr>
      <w:rFonts w:ascii="BIZ UDゴシック" w:eastAsia="BIZ UDゴシック" w:hAnsi="BIZ UDゴシック"/>
      <w:noProof/>
      <w:szCs w:val="22"/>
    </w:rPr>
  </w:style>
  <w:style w:type="paragraph" w:styleId="31">
    <w:name w:val="toc 3"/>
    <w:basedOn w:val="a"/>
    <w:next w:val="a"/>
    <w:autoRedefine/>
    <w:uiPriority w:val="39"/>
    <w:unhideWhenUsed/>
    <w:rsid w:val="00BE0723"/>
    <w:pPr>
      <w:tabs>
        <w:tab w:val="right" w:leader="dot" w:pos="9628"/>
      </w:tabs>
      <w:ind w:leftChars="200" w:left="420"/>
    </w:pPr>
    <w:rPr>
      <w:rFonts w:ascii="BIZ UDゴシック" w:eastAsia="BIZ UDゴシック" w:hAnsi="BIZ UDゴシック"/>
      <w:noProof/>
      <w:szCs w:val="22"/>
    </w:rPr>
  </w:style>
  <w:style w:type="character" w:styleId="aff3">
    <w:name w:val="Hyperlink"/>
    <w:basedOn w:val="a0"/>
    <w:uiPriority w:val="99"/>
    <w:unhideWhenUsed/>
    <w:rsid w:val="009501A3"/>
    <w:rPr>
      <w:color w:val="0563C1" w:themeColor="hyperlink"/>
      <w:u w:val="single"/>
    </w:rPr>
  </w:style>
  <w:style w:type="character" w:styleId="aff4">
    <w:name w:val="page number"/>
    <w:basedOn w:val="a0"/>
    <w:uiPriority w:val="99"/>
    <w:semiHidden/>
    <w:unhideWhenUsed/>
    <w:rsid w:val="00C77DEF"/>
  </w:style>
  <w:style w:type="paragraph" w:styleId="aff5">
    <w:name w:val="TOC Heading"/>
    <w:basedOn w:val="1"/>
    <w:next w:val="a"/>
    <w:uiPriority w:val="39"/>
    <w:unhideWhenUsed/>
    <w:qFormat/>
    <w:rsid w:val="00EE13E4"/>
    <w:pPr>
      <w:keepLines/>
      <w:widowControl/>
      <w:spacing w:before="240" w:line="259" w:lineRule="auto"/>
      <w:jc w:val="left"/>
      <w:outlineLvl w:val="9"/>
    </w:pPr>
    <w:rPr>
      <w:rFonts w:asciiTheme="majorHAnsi" w:eastAsiaTheme="majorEastAsia"/>
      <w:color w:val="2F5496" w:themeColor="accent1" w:themeShade="BF"/>
      <w:kern w:val="0"/>
      <w:szCs w:val="32"/>
    </w:rPr>
  </w:style>
  <w:style w:type="paragraph" w:customStyle="1" w:styleId="aff6">
    <w:name w:val="本文１"/>
    <w:basedOn w:val="a"/>
    <w:link w:val="aff7"/>
    <w:qFormat/>
    <w:rsid w:val="003E0038"/>
    <w:pPr>
      <w:snapToGrid w:val="0"/>
      <w:spacing w:after="120"/>
      <w:ind w:leftChars="300" w:left="300" w:rightChars="100" w:right="100" w:firstLineChars="100" w:firstLine="100"/>
    </w:pPr>
    <w:rPr>
      <w:rFonts w:ascii="HGSｺﾞｼｯｸM" w:eastAsia="HGSｺﾞｼｯｸM"/>
      <w:sz w:val="24"/>
    </w:rPr>
  </w:style>
  <w:style w:type="character" w:customStyle="1" w:styleId="aff7">
    <w:name w:val="本文１ (文字)"/>
    <w:basedOn w:val="a0"/>
    <w:link w:val="aff6"/>
    <w:rsid w:val="003E0038"/>
    <w:rPr>
      <w:rFonts w:ascii="HGSｺﾞｼｯｸM" w:eastAsia="HGSｺﾞｼｯｸM"/>
      <w:sz w:val="24"/>
    </w:rPr>
  </w:style>
  <w:style w:type="table" w:customStyle="1" w:styleId="22">
    <w:name w:val="表 (格子)2"/>
    <w:basedOn w:val="a1"/>
    <w:next w:val="aff8"/>
    <w:uiPriority w:val="39"/>
    <w:rsid w:val="003E0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8">
    <w:name w:val="Table Grid"/>
    <w:basedOn w:val="a1"/>
    <w:uiPriority w:val="39"/>
    <w:rsid w:val="003E0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77453">
      <w:bodyDiv w:val="1"/>
      <w:marLeft w:val="0"/>
      <w:marRight w:val="0"/>
      <w:marTop w:val="0"/>
      <w:marBottom w:val="0"/>
      <w:divBdr>
        <w:top w:val="none" w:sz="0" w:space="0" w:color="auto"/>
        <w:left w:val="none" w:sz="0" w:space="0" w:color="auto"/>
        <w:bottom w:val="none" w:sz="0" w:space="0" w:color="auto"/>
        <w:right w:val="none" w:sz="0" w:space="0" w:color="auto"/>
      </w:divBdr>
    </w:div>
    <w:div w:id="8606236">
      <w:bodyDiv w:val="1"/>
      <w:marLeft w:val="0"/>
      <w:marRight w:val="0"/>
      <w:marTop w:val="0"/>
      <w:marBottom w:val="0"/>
      <w:divBdr>
        <w:top w:val="none" w:sz="0" w:space="0" w:color="auto"/>
        <w:left w:val="none" w:sz="0" w:space="0" w:color="auto"/>
        <w:bottom w:val="none" w:sz="0" w:space="0" w:color="auto"/>
        <w:right w:val="none" w:sz="0" w:space="0" w:color="auto"/>
      </w:divBdr>
    </w:div>
    <w:div w:id="9722157">
      <w:bodyDiv w:val="1"/>
      <w:marLeft w:val="0"/>
      <w:marRight w:val="0"/>
      <w:marTop w:val="0"/>
      <w:marBottom w:val="0"/>
      <w:divBdr>
        <w:top w:val="none" w:sz="0" w:space="0" w:color="auto"/>
        <w:left w:val="none" w:sz="0" w:space="0" w:color="auto"/>
        <w:bottom w:val="none" w:sz="0" w:space="0" w:color="auto"/>
        <w:right w:val="none" w:sz="0" w:space="0" w:color="auto"/>
      </w:divBdr>
    </w:div>
    <w:div w:id="17243109">
      <w:bodyDiv w:val="1"/>
      <w:marLeft w:val="0"/>
      <w:marRight w:val="0"/>
      <w:marTop w:val="0"/>
      <w:marBottom w:val="0"/>
      <w:divBdr>
        <w:top w:val="none" w:sz="0" w:space="0" w:color="auto"/>
        <w:left w:val="none" w:sz="0" w:space="0" w:color="auto"/>
        <w:bottom w:val="none" w:sz="0" w:space="0" w:color="auto"/>
        <w:right w:val="none" w:sz="0" w:space="0" w:color="auto"/>
      </w:divBdr>
    </w:div>
    <w:div w:id="19014926">
      <w:bodyDiv w:val="1"/>
      <w:marLeft w:val="0"/>
      <w:marRight w:val="0"/>
      <w:marTop w:val="0"/>
      <w:marBottom w:val="0"/>
      <w:divBdr>
        <w:top w:val="none" w:sz="0" w:space="0" w:color="auto"/>
        <w:left w:val="none" w:sz="0" w:space="0" w:color="auto"/>
        <w:bottom w:val="none" w:sz="0" w:space="0" w:color="auto"/>
        <w:right w:val="none" w:sz="0" w:space="0" w:color="auto"/>
      </w:divBdr>
    </w:div>
    <w:div w:id="19598724">
      <w:bodyDiv w:val="1"/>
      <w:marLeft w:val="0"/>
      <w:marRight w:val="0"/>
      <w:marTop w:val="0"/>
      <w:marBottom w:val="0"/>
      <w:divBdr>
        <w:top w:val="none" w:sz="0" w:space="0" w:color="auto"/>
        <w:left w:val="none" w:sz="0" w:space="0" w:color="auto"/>
        <w:bottom w:val="none" w:sz="0" w:space="0" w:color="auto"/>
        <w:right w:val="none" w:sz="0" w:space="0" w:color="auto"/>
      </w:divBdr>
    </w:div>
    <w:div w:id="20709978">
      <w:bodyDiv w:val="1"/>
      <w:marLeft w:val="0"/>
      <w:marRight w:val="0"/>
      <w:marTop w:val="0"/>
      <w:marBottom w:val="0"/>
      <w:divBdr>
        <w:top w:val="none" w:sz="0" w:space="0" w:color="auto"/>
        <w:left w:val="none" w:sz="0" w:space="0" w:color="auto"/>
        <w:bottom w:val="none" w:sz="0" w:space="0" w:color="auto"/>
        <w:right w:val="none" w:sz="0" w:space="0" w:color="auto"/>
      </w:divBdr>
    </w:div>
    <w:div w:id="21440057">
      <w:bodyDiv w:val="1"/>
      <w:marLeft w:val="0"/>
      <w:marRight w:val="0"/>
      <w:marTop w:val="0"/>
      <w:marBottom w:val="0"/>
      <w:divBdr>
        <w:top w:val="none" w:sz="0" w:space="0" w:color="auto"/>
        <w:left w:val="none" w:sz="0" w:space="0" w:color="auto"/>
        <w:bottom w:val="none" w:sz="0" w:space="0" w:color="auto"/>
        <w:right w:val="none" w:sz="0" w:space="0" w:color="auto"/>
      </w:divBdr>
    </w:div>
    <w:div w:id="31460028">
      <w:bodyDiv w:val="1"/>
      <w:marLeft w:val="0"/>
      <w:marRight w:val="0"/>
      <w:marTop w:val="0"/>
      <w:marBottom w:val="0"/>
      <w:divBdr>
        <w:top w:val="none" w:sz="0" w:space="0" w:color="auto"/>
        <w:left w:val="none" w:sz="0" w:space="0" w:color="auto"/>
        <w:bottom w:val="none" w:sz="0" w:space="0" w:color="auto"/>
        <w:right w:val="none" w:sz="0" w:space="0" w:color="auto"/>
      </w:divBdr>
    </w:div>
    <w:div w:id="40135193">
      <w:bodyDiv w:val="1"/>
      <w:marLeft w:val="0"/>
      <w:marRight w:val="0"/>
      <w:marTop w:val="0"/>
      <w:marBottom w:val="0"/>
      <w:divBdr>
        <w:top w:val="none" w:sz="0" w:space="0" w:color="auto"/>
        <w:left w:val="none" w:sz="0" w:space="0" w:color="auto"/>
        <w:bottom w:val="none" w:sz="0" w:space="0" w:color="auto"/>
        <w:right w:val="none" w:sz="0" w:space="0" w:color="auto"/>
      </w:divBdr>
    </w:div>
    <w:div w:id="44254968">
      <w:bodyDiv w:val="1"/>
      <w:marLeft w:val="0"/>
      <w:marRight w:val="0"/>
      <w:marTop w:val="0"/>
      <w:marBottom w:val="0"/>
      <w:divBdr>
        <w:top w:val="none" w:sz="0" w:space="0" w:color="auto"/>
        <w:left w:val="none" w:sz="0" w:space="0" w:color="auto"/>
        <w:bottom w:val="none" w:sz="0" w:space="0" w:color="auto"/>
        <w:right w:val="none" w:sz="0" w:space="0" w:color="auto"/>
      </w:divBdr>
    </w:div>
    <w:div w:id="45685069">
      <w:bodyDiv w:val="1"/>
      <w:marLeft w:val="0"/>
      <w:marRight w:val="0"/>
      <w:marTop w:val="0"/>
      <w:marBottom w:val="0"/>
      <w:divBdr>
        <w:top w:val="none" w:sz="0" w:space="0" w:color="auto"/>
        <w:left w:val="none" w:sz="0" w:space="0" w:color="auto"/>
        <w:bottom w:val="none" w:sz="0" w:space="0" w:color="auto"/>
        <w:right w:val="none" w:sz="0" w:space="0" w:color="auto"/>
      </w:divBdr>
    </w:div>
    <w:div w:id="50614268">
      <w:bodyDiv w:val="1"/>
      <w:marLeft w:val="0"/>
      <w:marRight w:val="0"/>
      <w:marTop w:val="0"/>
      <w:marBottom w:val="0"/>
      <w:divBdr>
        <w:top w:val="none" w:sz="0" w:space="0" w:color="auto"/>
        <w:left w:val="none" w:sz="0" w:space="0" w:color="auto"/>
        <w:bottom w:val="none" w:sz="0" w:space="0" w:color="auto"/>
        <w:right w:val="none" w:sz="0" w:space="0" w:color="auto"/>
      </w:divBdr>
    </w:div>
    <w:div w:id="60948826">
      <w:bodyDiv w:val="1"/>
      <w:marLeft w:val="0"/>
      <w:marRight w:val="0"/>
      <w:marTop w:val="0"/>
      <w:marBottom w:val="0"/>
      <w:divBdr>
        <w:top w:val="none" w:sz="0" w:space="0" w:color="auto"/>
        <w:left w:val="none" w:sz="0" w:space="0" w:color="auto"/>
        <w:bottom w:val="none" w:sz="0" w:space="0" w:color="auto"/>
        <w:right w:val="none" w:sz="0" w:space="0" w:color="auto"/>
      </w:divBdr>
    </w:div>
    <w:div w:id="62677516">
      <w:bodyDiv w:val="1"/>
      <w:marLeft w:val="0"/>
      <w:marRight w:val="0"/>
      <w:marTop w:val="0"/>
      <w:marBottom w:val="0"/>
      <w:divBdr>
        <w:top w:val="none" w:sz="0" w:space="0" w:color="auto"/>
        <w:left w:val="none" w:sz="0" w:space="0" w:color="auto"/>
        <w:bottom w:val="none" w:sz="0" w:space="0" w:color="auto"/>
        <w:right w:val="none" w:sz="0" w:space="0" w:color="auto"/>
      </w:divBdr>
    </w:div>
    <w:div w:id="78451323">
      <w:bodyDiv w:val="1"/>
      <w:marLeft w:val="0"/>
      <w:marRight w:val="0"/>
      <w:marTop w:val="0"/>
      <w:marBottom w:val="0"/>
      <w:divBdr>
        <w:top w:val="none" w:sz="0" w:space="0" w:color="auto"/>
        <w:left w:val="none" w:sz="0" w:space="0" w:color="auto"/>
        <w:bottom w:val="none" w:sz="0" w:space="0" w:color="auto"/>
        <w:right w:val="none" w:sz="0" w:space="0" w:color="auto"/>
      </w:divBdr>
    </w:div>
    <w:div w:id="96995751">
      <w:bodyDiv w:val="1"/>
      <w:marLeft w:val="0"/>
      <w:marRight w:val="0"/>
      <w:marTop w:val="0"/>
      <w:marBottom w:val="0"/>
      <w:divBdr>
        <w:top w:val="none" w:sz="0" w:space="0" w:color="auto"/>
        <w:left w:val="none" w:sz="0" w:space="0" w:color="auto"/>
        <w:bottom w:val="none" w:sz="0" w:space="0" w:color="auto"/>
        <w:right w:val="none" w:sz="0" w:space="0" w:color="auto"/>
      </w:divBdr>
    </w:div>
    <w:div w:id="101655036">
      <w:bodyDiv w:val="1"/>
      <w:marLeft w:val="0"/>
      <w:marRight w:val="0"/>
      <w:marTop w:val="0"/>
      <w:marBottom w:val="0"/>
      <w:divBdr>
        <w:top w:val="none" w:sz="0" w:space="0" w:color="auto"/>
        <w:left w:val="none" w:sz="0" w:space="0" w:color="auto"/>
        <w:bottom w:val="none" w:sz="0" w:space="0" w:color="auto"/>
        <w:right w:val="none" w:sz="0" w:space="0" w:color="auto"/>
      </w:divBdr>
    </w:div>
    <w:div w:id="102190898">
      <w:bodyDiv w:val="1"/>
      <w:marLeft w:val="0"/>
      <w:marRight w:val="0"/>
      <w:marTop w:val="0"/>
      <w:marBottom w:val="0"/>
      <w:divBdr>
        <w:top w:val="none" w:sz="0" w:space="0" w:color="auto"/>
        <w:left w:val="none" w:sz="0" w:space="0" w:color="auto"/>
        <w:bottom w:val="none" w:sz="0" w:space="0" w:color="auto"/>
        <w:right w:val="none" w:sz="0" w:space="0" w:color="auto"/>
      </w:divBdr>
    </w:div>
    <w:div w:id="115294205">
      <w:bodyDiv w:val="1"/>
      <w:marLeft w:val="0"/>
      <w:marRight w:val="0"/>
      <w:marTop w:val="0"/>
      <w:marBottom w:val="0"/>
      <w:divBdr>
        <w:top w:val="none" w:sz="0" w:space="0" w:color="auto"/>
        <w:left w:val="none" w:sz="0" w:space="0" w:color="auto"/>
        <w:bottom w:val="none" w:sz="0" w:space="0" w:color="auto"/>
        <w:right w:val="none" w:sz="0" w:space="0" w:color="auto"/>
      </w:divBdr>
    </w:div>
    <w:div w:id="115954337">
      <w:bodyDiv w:val="1"/>
      <w:marLeft w:val="0"/>
      <w:marRight w:val="0"/>
      <w:marTop w:val="0"/>
      <w:marBottom w:val="0"/>
      <w:divBdr>
        <w:top w:val="none" w:sz="0" w:space="0" w:color="auto"/>
        <w:left w:val="none" w:sz="0" w:space="0" w:color="auto"/>
        <w:bottom w:val="none" w:sz="0" w:space="0" w:color="auto"/>
        <w:right w:val="none" w:sz="0" w:space="0" w:color="auto"/>
      </w:divBdr>
    </w:div>
    <w:div w:id="123474382">
      <w:bodyDiv w:val="1"/>
      <w:marLeft w:val="0"/>
      <w:marRight w:val="0"/>
      <w:marTop w:val="0"/>
      <w:marBottom w:val="0"/>
      <w:divBdr>
        <w:top w:val="none" w:sz="0" w:space="0" w:color="auto"/>
        <w:left w:val="none" w:sz="0" w:space="0" w:color="auto"/>
        <w:bottom w:val="none" w:sz="0" w:space="0" w:color="auto"/>
        <w:right w:val="none" w:sz="0" w:space="0" w:color="auto"/>
      </w:divBdr>
    </w:div>
    <w:div w:id="125396486">
      <w:bodyDiv w:val="1"/>
      <w:marLeft w:val="0"/>
      <w:marRight w:val="0"/>
      <w:marTop w:val="0"/>
      <w:marBottom w:val="0"/>
      <w:divBdr>
        <w:top w:val="none" w:sz="0" w:space="0" w:color="auto"/>
        <w:left w:val="none" w:sz="0" w:space="0" w:color="auto"/>
        <w:bottom w:val="none" w:sz="0" w:space="0" w:color="auto"/>
        <w:right w:val="none" w:sz="0" w:space="0" w:color="auto"/>
      </w:divBdr>
    </w:div>
    <w:div w:id="132409571">
      <w:bodyDiv w:val="1"/>
      <w:marLeft w:val="0"/>
      <w:marRight w:val="0"/>
      <w:marTop w:val="0"/>
      <w:marBottom w:val="0"/>
      <w:divBdr>
        <w:top w:val="none" w:sz="0" w:space="0" w:color="auto"/>
        <w:left w:val="none" w:sz="0" w:space="0" w:color="auto"/>
        <w:bottom w:val="none" w:sz="0" w:space="0" w:color="auto"/>
        <w:right w:val="none" w:sz="0" w:space="0" w:color="auto"/>
      </w:divBdr>
    </w:div>
    <w:div w:id="137653952">
      <w:bodyDiv w:val="1"/>
      <w:marLeft w:val="0"/>
      <w:marRight w:val="0"/>
      <w:marTop w:val="0"/>
      <w:marBottom w:val="0"/>
      <w:divBdr>
        <w:top w:val="none" w:sz="0" w:space="0" w:color="auto"/>
        <w:left w:val="none" w:sz="0" w:space="0" w:color="auto"/>
        <w:bottom w:val="none" w:sz="0" w:space="0" w:color="auto"/>
        <w:right w:val="none" w:sz="0" w:space="0" w:color="auto"/>
      </w:divBdr>
    </w:div>
    <w:div w:id="139079451">
      <w:bodyDiv w:val="1"/>
      <w:marLeft w:val="0"/>
      <w:marRight w:val="0"/>
      <w:marTop w:val="0"/>
      <w:marBottom w:val="0"/>
      <w:divBdr>
        <w:top w:val="none" w:sz="0" w:space="0" w:color="auto"/>
        <w:left w:val="none" w:sz="0" w:space="0" w:color="auto"/>
        <w:bottom w:val="none" w:sz="0" w:space="0" w:color="auto"/>
        <w:right w:val="none" w:sz="0" w:space="0" w:color="auto"/>
      </w:divBdr>
    </w:div>
    <w:div w:id="139809579">
      <w:bodyDiv w:val="1"/>
      <w:marLeft w:val="0"/>
      <w:marRight w:val="0"/>
      <w:marTop w:val="0"/>
      <w:marBottom w:val="0"/>
      <w:divBdr>
        <w:top w:val="none" w:sz="0" w:space="0" w:color="auto"/>
        <w:left w:val="none" w:sz="0" w:space="0" w:color="auto"/>
        <w:bottom w:val="none" w:sz="0" w:space="0" w:color="auto"/>
        <w:right w:val="none" w:sz="0" w:space="0" w:color="auto"/>
      </w:divBdr>
    </w:div>
    <w:div w:id="152767853">
      <w:bodyDiv w:val="1"/>
      <w:marLeft w:val="0"/>
      <w:marRight w:val="0"/>
      <w:marTop w:val="0"/>
      <w:marBottom w:val="0"/>
      <w:divBdr>
        <w:top w:val="none" w:sz="0" w:space="0" w:color="auto"/>
        <w:left w:val="none" w:sz="0" w:space="0" w:color="auto"/>
        <w:bottom w:val="none" w:sz="0" w:space="0" w:color="auto"/>
        <w:right w:val="none" w:sz="0" w:space="0" w:color="auto"/>
      </w:divBdr>
    </w:div>
    <w:div w:id="153885533">
      <w:bodyDiv w:val="1"/>
      <w:marLeft w:val="0"/>
      <w:marRight w:val="0"/>
      <w:marTop w:val="0"/>
      <w:marBottom w:val="0"/>
      <w:divBdr>
        <w:top w:val="none" w:sz="0" w:space="0" w:color="auto"/>
        <w:left w:val="none" w:sz="0" w:space="0" w:color="auto"/>
        <w:bottom w:val="none" w:sz="0" w:space="0" w:color="auto"/>
        <w:right w:val="none" w:sz="0" w:space="0" w:color="auto"/>
      </w:divBdr>
    </w:div>
    <w:div w:id="154221474">
      <w:bodyDiv w:val="1"/>
      <w:marLeft w:val="0"/>
      <w:marRight w:val="0"/>
      <w:marTop w:val="0"/>
      <w:marBottom w:val="0"/>
      <w:divBdr>
        <w:top w:val="none" w:sz="0" w:space="0" w:color="auto"/>
        <w:left w:val="none" w:sz="0" w:space="0" w:color="auto"/>
        <w:bottom w:val="none" w:sz="0" w:space="0" w:color="auto"/>
        <w:right w:val="none" w:sz="0" w:space="0" w:color="auto"/>
      </w:divBdr>
    </w:div>
    <w:div w:id="155999843">
      <w:bodyDiv w:val="1"/>
      <w:marLeft w:val="0"/>
      <w:marRight w:val="0"/>
      <w:marTop w:val="0"/>
      <w:marBottom w:val="0"/>
      <w:divBdr>
        <w:top w:val="none" w:sz="0" w:space="0" w:color="auto"/>
        <w:left w:val="none" w:sz="0" w:space="0" w:color="auto"/>
        <w:bottom w:val="none" w:sz="0" w:space="0" w:color="auto"/>
        <w:right w:val="none" w:sz="0" w:space="0" w:color="auto"/>
      </w:divBdr>
    </w:div>
    <w:div w:id="157424467">
      <w:bodyDiv w:val="1"/>
      <w:marLeft w:val="0"/>
      <w:marRight w:val="0"/>
      <w:marTop w:val="0"/>
      <w:marBottom w:val="0"/>
      <w:divBdr>
        <w:top w:val="none" w:sz="0" w:space="0" w:color="auto"/>
        <w:left w:val="none" w:sz="0" w:space="0" w:color="auto"/>
        <w:bottom w:val="none" w:sz="0" w:space="0" w:color="auto"/>
        <w:right w:val="none" w:sz="0" w:space="0" w:color="auto"/>
      </w:divBdr>
    </w:div>
    <w:div w:id="158468225">
      <w:bodyDiv w:val="1"/>
      <w:marLeft w:val="0"/>
      <w:marRight w:val="0"/>
      <w:marTop w:val="0"/>
      <w:marBottom w:val="0"/>
      <w:divBdr>
        <w:top w:val="none" w:sz="0" w:space="0" w:color="auto"/>
        <w:left w:val="none" w:sz="0" w:space="0" w:color="auto"/>
        <w:bottom w:val="none" w:sz="0" w:space="0" w:color="auto"/>
        <w:right w:val="none" w:sz="0" w:space="0" w:color="auto"/>
      </w:divBdr>
    </w:div>
    <w:div w:id="162861316">
      <w:bodyDiv w:val="1"/>
      <w:marLeft w:val="0"/>
      <w:marRight w:val="0"/>
      <w:marTop w:val="0"/>
      <w:marBottom w:val="0"/>
      <w:divBdr>
        <w:top w:val="none" w:sz="0" w:space="0" w:color="auto"/>
        <w:left w:val="none" w:sz="0" w:space="0" w:color="auto"/>
        <w:bottom w:val="none" w:sz="0" w:space="0" w:color="auto"/>
        <w:right w:val="none" w:sz="0" w:space="0" w:color="auto"/>
      </w:divBdr>
    </w:div>
    <w:div w:id="166091981">
      <w:bodyDiv w:val="1"/>
      <w:marLeft w:val="0"/>
      <w:marRight w:val="0"/>
      <w:marTop w:val="0"/>
      <w:marBottom w:val="0"/>
      <w:divBdr>
        <w:top w:val="none" w:sz="0" w:space="0" w:color="auto"/>
        <w:left w:val="none" w:sz="0" w:space="0" w:color="auto"/>
        <w:bottom w:val="none" w:sz="0" w:space="0" w:color="auto"/>
        <w:right w:val="none" w:sz="0" w:space="0" w:color="auto"/>
      </w:divBdr>
    </w:div>
    <w:div w:id="175853264">
      <w:bodyDiv w:val="1"/>
      <w:marLeft w:val="0"/>
      <w:marRight w:val="0"/>
      <w:marTop w:val="0"/>
      <w:marBottom w:val="0"/>
      <w:divBdr>
        <w:top w:val="none" w:sz="0" w:space="0" w:color="auto"/>
        <w:left w:val="none" w:sz="0" w:space="0" w:color="auto"/>
        <w:bottom w:val="none" w:sz="0" w:space="0" w:color="auto"/>
        <w:right w:val="none" w:sz="0" w:space="0" w:color="auto"/>
      </w:divBdr>
    </w:div>
    <w:div w:id="177307459">
      <w:bodyDiv w:val="1"/>
      <w:marLeft w:val="0"/>
      <w:marRight w:val="0"/>
      <w:marTop w:val="0"/>
      <w:marBottom w:val="0"/>
      <w:divBdr>
        <w:top w:val="none" w:sz="0" w:space="0" w:color="auto"/>
        <w:left w:val="none" w:sz="0" w:space="0" w:color="auto"/>
        <w:bottom w:val="none" w:sz="0" w:space="0" w:color="auto"/>
        <w:right w:val="none" w:sz="0" w:space="0" w:color="auto"/>
      </w:divBdr>
    </w:div>
    <w:div w:id="177737539">
      <w:bodyDiv w:val="1"/>
      <w:marLeft w:val="0"/>
      <w:marRight w:val="0"/>
      <w:marTop w:val="0"/>
      <w:marBottom w:val="0"/>
      <w:divBdr>
        <w:top w:val="none" w:sz="0" w:space="0" w:color="auto"/>
        <w:left w:val="none" w:sz="0" w:space="0" w:color="auto"/>
        <w:bottom w:val="none" w:sz="0" w:space="0" w:color="auto"/>
        <w:right w:val="none" w:sz="0" w:space="0" w:color="auto"/>
      </w:divBdr>
    </w:div>
    <w:div w:id="183717296">
      <w:bodyDiv w:val="1"/>
      <w:marLeft w:val="0"/>
      <w:marRight w:val="0"/>
      <w:marTop w:val="0"/>
      <w:marBottom w:val="0"/>
      <w:divBdr>
        <w:top w:val="none" w:sz="0" w:space="0" w:color="auto"/>
        <w:left w:val="none" w:sz="0" w:space="0" w:color="auto"/>
        <w:bottom w:val="none" w:sz="0" w:space="0" w:color="auto"/>
        <w:right w:val="none" w:sz="0" w:space="0" w:color="auto"/>
      </w:divBdr>
    </w:div>
    <w:div w:id="185606855">
      <w:bodyDiv w:val="1"/>
      <w:marLeft w:val="0"/>
      <w:marRight w:val="0"/>
      <w:marTop w:val="0"/>
      <w:marBottom w:val="0"/>
      <w:divBdr>
        <w:top w:val="none" w:sz="0" w:space="0" w:color="auto"/>
        <w:left w:val="none" w:sz="0" w:space="0" w:color="auto"/>
        <w:bottom w:val="none" w:sz="0" w:space="0" w:color="auto"/>
        <w:right w:val="none" w:sz="0" w:space="0" w:color="auto"/>
      </w:divBdr>
    </w:div>
    <w:div w:id="186214927">
      <w:bodyDiv w:val="1"/>
      <w:marLeft w:val="0"/>
      <w:marRight w:val="0"/>
      <w:marTop w:val="0"/>
      <w:marBottom w:val="0"/>
      <w:divBdr>
        <w:top w:val="none" w:sz="0" w:space="0" w:color="auto"/>
        <w:left w:val="none" w:sz="0" w:space="0" w:color="auto"/>
        <w:bottom w:val="none" w:sz="0" w:space="0" w:color="auto"/>
        <w:right w:val="none" w:sz="0" w:space="0" w:color="auto"/>
      </w:divBdr>
    </w:div>
    <w:div w:id="188494800">
      <w:bodyDiv w:val="1"/>
      <w:marLeft w:val="0"/>
      <w:marRight w:val="0"/>
      <w:marTop w:val="0"/>
      <w:marBottom w:val="0"/>
      <w:divBdr>
        <w:top w:val="none" w:sz="0" w:space="0" w:color="auto"/>
        <w:left w:val="none" w:sz="0" w:space="0" w:color="auto"/>
        <w:bottom w:val="none" w:sz="0" w:space="0" w:color="auto"/>
        <w:right w:val="none" w:sz="0" w:space="0" w:color="auto"/>
      </w:divBdr>
    </w:div>
    <w:div w:id="215316702">
      <w:bodyDiv w:val="1"/>
      <w:marLeft w:val="0"/>
      <w:marRight w:val="0"/>
      <w:marTop w:val="0"/>
      <w:marBottom w:val="0"/>
      <w:divBdr>
        <w:top w:val="none" w:sz="0" w:space="0" w:color="auto"/>
        <w:left w:val="none" w:sz="0" w:space="0" w:color="auto"/>
        <w:bottom w:val="none" w:sz="0" w:space="0" w:color="auto"/>
        <w:right w:val="none" w:sz="0" w:space="0" w:color="auto"/>
      </w:divBdr>
    </w:div>
    <w:div w:id="227032573">
      <w:bodyDiv w:val="1"/>
      <w:marLeft w:val="0"/>
      <w:marRight w:val="0"/>
      <w:marTop w:val="0"/>
      <w:marBottom w:val="0"/>
      <w:divBdr>
        <w:top w:val="none" w:sz="0" w:space="0" w:color="auto"/>
        <w:left w:val="none" w:sz="0" w:space="0" w:color="auto"/>
        <w:bottom w:val="none" w:sz="0" w:space="0" w:color="auto"/>
        <w:right w:val="none" w:sz="0" w:space="0" w:color="auto"/>
      </w:divBdr>
    </w:div>
    <w:div w:id="228613029">
      <w:bodyDiv w:val="1"/>
      <w:marLeft w:val="0"/>
      <w:marRight w:val="0"/>
      <w:marTop w:val="0"/>
      <w:marBottom w:val="0"/>
      <w:divBdr>
        <w:top w:val="none" w:sz="0" w:space="0" w:color="auto"/>
        <w:left w:val="none" w:sz="0" w:space="0" w:color="auto"/>
        <w:bottom w:val="none" w:sz="0" w:space="0" w:color="auto"/>
        <w:right w:val="none" w:sz="0" w:space="0" w:color="auto"/>
      </w:divBdr>
    </w:div>
    <w:div w:id="229073406">
      <w:bodyDiv w:val="1"/>
      <w:marLeft w:val="0"/>
      <w:marRight w:val="0"/>
      <w:marTop w:val="0"/>
      <w:marBottom w:val="0"/>
      <w:divBdr>
        <w:top w:val="none" w:sz="0" w:space="0" w:color="auto"/>
        <w:left w:val="none" w:sz="0" w:space="0" w:color="auto"/>
        <w:bottom w:val="none" w:sz="0" w:space="0" w:color="auto"/>
        <w:right w:val="none" w:sz="0" w:space="0" w:color="auto"/>
      </w:divBdr>
    </w:div>
    <w:div w:id="241645499">
      <w:bodyDiv w:val="1"/>
      <w:marLeft w:val="0"/>
      <w:marRight w:val="0"/>
      <w:marTop w:val="0"/>
      <w:marBottom w:val="0"/>
      <w:divBdr>
        <w:top w:val="none" w:sz="0" w:space="0" w:color="auto"/>
        <w:left w:val="none" w:sz="0" w:space="0" w:color="auto"/>
        <w:bottom w:val="none" w:sz="0" w:space="0" w:color="auto"/>
        <w:right w:val="none" w:sz="0" w:space="0" w:color="auto"/>
      </w:divBdr>
    </w:div>
    <w:div w:id="243609413">
      <w:bodyDiv w:val="1"/>
      <w:marLeft w:val="0"/>
      <w:marRight w:val="0"/>
      <w:marTop w:val="0"/>
      <w:marBottom w:val="0"/>
      <w:divBdr>
        <w:top w:val="none" w:sz="0" w:space="0" w:color="auto"/>
        <w:left w:val="none" w:sz="0" w:space="0" w:color="auto"/>
        <w:bottom w:val="none" w:sz="0" w:space="0" w:color="auto"/>
        <w:right w:val="none" w:sz="0" w:space="0" w:color="auto"/>
      </w:divBdr>
    </w:div>
    <w:div w:id="245307629">
      <w:bodyDiv w:val="1"/>
      <w:marLeft w:val="0"/>
      <w:marRight w:val="0"/>
      <w:marTop w:val="0"/>
      <w:marBottom w:val="0"/>
      <w:divBdr>
        <w:top w:val="none" w:sz="0" w:space="0" w:color="auto"/>
        <w:left w:val="none" w:sz="0" w:space="0" w:color="auto"/>
        <w:bottom w:val="none" w:sz="0" w:space="0" w:color="auto"/>
        <w:right w:val="none" w:sz="0" w:space="0" w:color="auto"/>
      </w:divBdr>
    </w:div>
    <w:div w:id="252904897">
      <w:bodyDiv w:val="1"/>
      <w:marLeft w:val="0"/>
      <w:marRight w:val="0"/>
      <w:marTop w:val="0"/>
      <w:marBottom w:val="0"/>
      <w:divBdr>
        <w:top w:val="none" w:sz="0" w:space="0" w:color="auto"/>
        <w:left w:val="none" w:sz="0" w:space="0" w:color="auto"/>
        <w:bottom w:val="none" w:sz="0" w:space="0" w:color="auto"/>
        <w:right w:val="none" w:sz="0" w:space="0" w:color="auto"/>
      </w:divBdr>
    </w:div>
    <w:div w:id="256014877">
      <w:bodyDiv w:val="1"/>
      <w:marLeft w:val="0"/>
      <w:marRight w:val="0"/>
      <w:marTop w:val="0"/>
      <w:marBottom w:val="0"/>
      <w:divBdr>
        <w:top w:val="none" w:sz="0" w:space="0" w:color="auto"/>
        <w:left w:val="none" w:sz="0" w:space="0" w:color="auto"/>
        <w:bottom w:val="none" w:sz="0" w:space="0" w:color="auto"/>
        <w:right w:val="none" w:sz="0" w:space="0" w:color="auto"/>
      </w:divBdr>
    </w:div>
    <w:div w:id="258951072">
      <w:bodyDiv w:val="1"/>
      <w:marLeft w:val="0"/>
      <w:marRight w:val="0"/>
      <w:marTop w:val="0"/>
      <w:marBottom w:val="0"/>
      <w:divBdr>
        <w:top w:val="none" w:sz="0" w:space="0" w:color="auto"/>
        <w:left w:val="none" w:sz="0" w:space="0" w:color="auto"/>
        <w:bottom w:val="none" w:sz="0" w:space="0" w:color="auto"/>
        <w:right w:val="none" w:sz="0" w:space="0" w:color="auto"/>
      </w:divBdr>
    </w:div>
    <w:div w:id="266928201">
      <w:bodyDiv w:val="1"/>
      <w:marLeft w:val="0"/>
      <w:marRight w:val="0"/>
      <w:marTop w:val="0"/>
      <w:marBottom w:val="0"/>
      <w:divBdr>
        <w:top w:val="none" w:sz="0" w:space="0" w:color="auto"/>
        <w:left w:val="none" w:sz="0" w:space="0" w:color="auto"/>
        <w:bottom w:val="none" w:sz="0" w:space="0" w:color="auto"/>
        <w:right w:val="none" w:sz="0" w:space="0" w:color="auto"/>
      </w:divBdr>
    </w:div>
    <w:div w:id="267738778">
      <w:bodyDiv w:val="1"/>
      <w:marLeft w:val="0"/>
      <w:marRight w:val="0"/>
      <w:marTop w:val="0"/>
      <w:marBottom w:val="0"/>
      <w:divBdr>
        <w:top w:val="none" w:sz="0" w:space="0" w:color="auto"/>
        <w:left w:val="none" w:sz="0" w:space="0" w:color="auto"/>
        <w:bottom w:val="none" w:sz="0" w:space="0" w:color="auto"/>
        <w:right w:val="none" w:sz="0" w:space="0" w:color="auto"/>
      </w:divBdr>
    </w:div>
    <w:div w:id="273055488">
      <w:bodyDiv w:val="1"/>
      <w:marLeft w:val="0"/>
      <w:marRight w:val="0"/>
      <w:marTop w:val="0"/>
      <w:marBottom w:val="0"/>
      <w:divBdr>
        <w:top w:val="none" w:sz="0" w:space="0" w:color="auto"/>
        <w:left w:val="none" w:sz="0" w:space="0" w:color="auto"/>
        <w:bottom w:val="none" w:sz="0" w:space="0" w:color="auto"/>
        <w:right w:val="none" w:sz="0" w:space="0" w:color="auto"/>
      </w:divBdr>
    </w:div>
    <w:div w:id="277416986">
      <w:bodyDiv w:val="1"/>
      <w:marLeft w:val="0"/>
      <w:marRight w:val="0"/>
      <w:marTop w:val="0"/>
      <w:marBottom w:val="0"/>
      <w:divBdr>
        <w:top w:val="none" w:sz="0" w:space="0" w:color="auto"/>
        <w:left w:val="none" w:sz="0" w:space="0" w:color="auto"/>
        <w:bottom w:val="none" w:sz="0" w:space="0" w:color="auto"/>
        <w:right w:val="none" w:sz="0" w:space="0" w:color="auto"/>
      </w:divBdr>
    </w:div>
    <w:div w:id="281768373">
      <w:bodyDiv w:val="1"/>
      <w:marLeft w:val="0"/>
      <w:marRight w:val="0"/>
      <w:marTop w:val="0"/>
      <w:marBottom w:val="0"/>
      <w:divBdr>
        <w:top w:val="none" w:sz="0" w:space="0" w:color="auto"/>
        <w:left w:val="none" w:sz="0" w:space="0" w:color="auto"/>
        <w:bottom w:val="none" w:sz="0" w:space="0" w:color="auto"/>
        <w:right w:val="none" w:sz="0" w:space="0" w:color="auto"/>
      </w:divBdr>
    </w:div>
    <w:div w:id="302778736">
      <w:bodyDiv w:val="1"/>
      <w:marLeft w:val="0"/>
      <w:marRight w:val="0"/>
      <w:marTop w:val="0"/>
      <w:marBottom w:val="0"/>
      <w:divBdr>
        <w:top w:val="none" w:sz="0" w:space="0" w:color="auto"/>
        <w:left w:val="none" w:sz="0" w:space="0" w:color="auto"/>
        <w:bottom w:val="none" w:sz="0" w:space="0" w:color="auto"/>
        <w:right w:val="none" w:sz="0" w:space="0" w:color="auto"/>
      </w:divBdr>
    </w:div>
    <w:div w:id="315063632">
      <w:bodyDiv w:val="1"/>
      <w:marLeft w:val="0"/>
      <w:marRight w:val="0"/>
      <w:marTop w:val="0"/>
      <w:marBottom w:val="0"/>
      <w:divBdr>
        <w:top w:val="none" w:sz="0" w:space="0" w:color="auto"/>
        <w:left w:val="none" w:sz="0" w:space="0" w:color="auto"/>
        <w:bottom w:val="none" w:sz="0" w:space="0" w:color="auto"/>
        <w:right w:val="none" w:sz="0" w:space="0" w:color="auto"/>
      </w:divBdr>
    </w:div>
    <w:div w:id="319847411">
      <w:bodyDiv w:val="1"/>
      <w:marLeft w:val="0"/>
      <w:marRight w:val="0"/>
      <w:marTop w:val="0"/>
      <w:marBottom w:val="0"/>
      <w:divBdr>
        <w:top w:val="none" w:sz="0" w:space="0" w:color="auto"/>
        <w:left w:val="none" w:sz="0" w:space="0" w:color="auto"/>
        <w:bottom w:val="none" w:sz="0" w:space="0" w:color="auto"/>
        <w:right w:val="none" w:sz="0" w:space="0" w:color="auto"/>
      </w:divBdr>
    </w:div>
    <w:div w:id="321012932">
      <w:bodyDiv w:val="1"/>
      <w:marLeft w:val="0"/>
      <w:marRight w:val="0"/>
      <w:marTop w:val="0"/>
      <w:marBottom w:val="0"/>
      <w:divBdr>
        <w:top w:val="none" w:sz="0" w:space="0" w:color="auto"/>
        <w:left w:val="none" w:sz="0" w:space="0" w:color="auto"/>
        <w:bottom w:val="none" w:sz="0" w:space="0" w:color="auto"/>
        <w:right w:val="none" w:sz="0" w:space="0" w:color="auto"/>
      </w:divBdr>
    </w:div>
    <w:div w:id="326128830">
      <w:bodyDiv w:val="1"/>
      <w:marLeft w:val="0"/>
      <w:marRight w:val="0"/>
      <w:marTop w:val="0"/>
      <w:marBottom w:val="0"/>
      <w:divBdr>
        <w:top w:val="none" w:sz="0" w:space="0" w:color="auto"/>
        <w:left w:val="none" w:sz="0" w:space="0" w:color="auto"/>
        <w:bottom w:val="none" w:sz="0" w:space="0" w:color="auto"/>
        <w:right w:val="none" w:sz="0" w:space="0" w:color="auto"/>
      </w:divBdr>
    </w:div>
    <w:div w:id="327639743">
      <w:bodyDiv w:val="1"/>
      <w:marLeft w:val="0"/>
      <w:marRight w:val="0"/>
      <w:marTop w:val="0"/>
      <w:marBottom w:val="0"/>
      <w:divBdr>
        <w:top w:val="none" w:sz="0" w:space="0" w:color="auto"/>
        <w:left w:val="none" w:sz="0" w:space="0" w:color="auto"/>
        <w:bottom w:val="none" w:sz="0" w:space="0" w:color="auto"/>
        <w:right w:val="none" w:sz="0" w:space="0" w:color="auto"/>
      </w:divBdr>
    </w:div>
    <w:div w:id="336276467">
      <w:bodyDiv w:val="1"/>
      <w:marLeft w:val="0"/>
      <w:marRight w:val="0"/>
      <w:marTop w:val="0"/>
      <w:marBottom w:val="0"/>
      <w:divBdr>
        <w:top w:val="none" w:sz="0" w:space="0" w:color="auto"/>
        <w:left w:val="none" w:sz="0" w:space="0" w:color="auto"/>
        <w:bottom w:val="none" w:sz="0" w:space="0" w:color="auto"/>
        <w:right w:val="none" w:sz="0" w:space="0" w:color="auto"/>
      </w:divBdr>
    </w:div>
    <w:div w:id="337082585">
      <w:bodyDiv w:val="1"/>
      <w:marLeft w:val="0"/>
      <w:marRight w:val="0"/>
      <w:marTop w:val="0"/>
      <w:marBottom w:val="0"/>
      <w:divBdr>
        <w:top w:val="none" w:sz="0" w:space="0" w:color="auto"/>
        <w:left w:val="none" w:sz="0" w:space="0" w:color="auto"/>
        <w:bottom w:val="none" w:sz="0" w:space="0" w:color="auto"/>
        <w:right w:val="none" w:sz="0" w:space="0" w:color="auto"/>
      </w:divBdr>
    </w:div>
    <w:div w:id="348878239">
      <w:bodyDiv w:val="1"/>
      <w:marLeft w:val="0"/>
      <w:marRight w:val="0"/>
      <w:marTop w:val="0"/>
      <w:marBottom w:val="0"/>
      <w:divBdr>
        <w:top w:val="none" w:sz="0" w:space="0" w:color="auto"/>
        <w:left w:val="none" w:sz="0" w:space="0" w:color="auto"/>
        <w:bottom w:val="none" w:sz="0" w:space="0" w:color="auto"/>
        <w:right w:val="none" w:sz="0" w:space="0" w:color="auto"/>
      </w:divBdr>
    </w:div>
    <w:div w:id="349526083">
      <w:bodyDiv w:val="1"/>
      <w:marLeft w:val="0"/>
      <w:marRight w:val="0"/>
      <w:marTop w:val="0"/>
      <w:marBottom w:val="0"/>
      <w:divBdr>
        <w:top w:val="none" w:sz="0" w:space="0" w:color="auto"/>
        <w:left w:val="none" w:sz="0" w:space="0" w:color="auto"/>
        <w:bottom w:val="none" w:sz="0" w:space="0" w:color="auto"/>
        <w:right w:val="none" w:sz="0" w:space="0" w:color="auto"/>
      </w:divBdr>
    </w:div>
    <w:div w:id="351415279">
      <w:bodyDiv w:val="1"/>
      <w:marLeft w:val="0"/>
      <w:marRight w:val="0"/>
      <w:marTop w:val="0"/>
      <w:marBottom w:val="0"/>
      <w:divBdr>
        <w:top w:val="none" w:sz="0" w:space="0" w:color="auto"/>
        <w:left w:val="none" w:sz="0" w:space="0" w:color="auto"/>
        <w:bottom w:val="none" w:sz="0" w:space="0" w:color="auto"/>
        <w:right w:val="none" w:sz="0" w:space="0" w:color="auto"/>
      </w:divBdr>
    </w:div>
    <w:div w:id="352607346">
      <w:bodyDiv w:val="1"/>
      <w:marLeft w:val="0"/>
      <w:marRight w:val="0"/>
      <w:marTop w:val="0"/>
      <w:marBottom w:val="0"/>
      <w:divBdr>
        <w:top w:val="none" w:sz="0" w:space="0" w:color="auto"/>
        <w:left w:val="none" w:sz="0" w:space="0" w:color="auto"/>
        <w:bottom w:val="none" w:sz="0" w:space="0" w:color="auto"/>
        <w:right w:val="none" w:sz="0" w:space="0" w:color="auto"/>
      </w:divBdr>
    </w:div>
    <w:div w:id="355277501">
      <w:bodyDiv w:val="1"/>
      <w:marLeft w:val="0"/>
      <w:marRight w:val="0"/>
      <w:marTop w:val="0"/>
      <w:marBottom w:val="0"/>
      <w:divBdr>
        <w:top w:val="none" w:sz="0" w:space="0" w:color="auto"/>
        <w:left w:val="none" w:sz="0" w:space="0" w:color="auto"/>
        <w:bottom w:val="none" w:sz="0" w:space="0" w:color="auto"/>
        <w:right w:val="none" w:sz="0" w:space="0" w:color="auto"/>
      </w:divBdr>
    </w:div>
    <w:div w:id="359281569">
      <w:bodyDiv w:val="1"/>
      <w:marLeft w:val="0"/>
      <w:marRight w:val="0"/>
      <w:marTop w:val="0"/>
      <w:marBottom w:val="0"/>
      <w:divBdr>
        <w:top w:val="none" w:sz="0" w:space="0" w:color="auto"/>
        <w:left w:val="none" w:sz="0" w:space="0" w:color="auto"/>
        <w:bottom w:val="none" w:sz="0" w:space="0" w:color="auto"/>
        <w:right w:val="none" w:sz="0" w:space="0" w:color="auto"/>
      </w:divBdr>
    </w:div>
    <w:div w:id="362173990">
      <w:bodyDiv w:val="1"/>
      <w:marLeft w:val="0"/>
      <w:marRight w:val="0"/>
      <w:marTop w:val="0"/>
      <w:marBottom w:val="0"/>
      <w:divBdr>
        <w:top w:val="none" w:sz="0" w:space="0" w:color="auto"/>
        <w:left w:val="none" w:sz="0" w:space="0" w:color="auto"/>
        <w:bottom w:val="none" w:sz="0" w:space="0" w:color="auto"/>
        <w:right w:val="none" w:sz="0" w:space="0" w:color="auto"/>
      </w:divBdr>
    </w:div>
    <w:div w:id="362944258">
      <w:bodyDiv w:val="1"/>
      <w:marLeft w:val="0"/>
      <w:marRight w:val="0"/>
      <w:marTop w:val="0"/>
      <w:marBottom w:val="0"/>
      <w:divBdr>
        <w:top w:val="none" w:sz="0" w:space="0" w:color="auto"/>
        <w:left w:val="none" w:sz="0" w:space="0" w:color="auto"/>
        <w:bottom w:val="none" w:sz="0" w:space="0" w:color="auto"/>
        <w:right w:val="none" w:sz="0" w:space="0" w:color="auto"/>
      </w:divBdr>
    </w:div>
    <w:div w:id="367099182">
      <w:bodyDiv w:val="1"/>
      <w:marLeft w:val="0"/>
      <w:marRight w:val="0"/>
      <w:marTop w:val="0"/>
      <w:marBottom w:val="0"/>
      <w:divBdr>
        <w:top w:val="none" w:sz="0" w:space="0" w:color="auto"/>
        <w:left w:val="none" w:sz="0" w:space="0" w:color="auto"/>
        <w:bottom w:val="none" w:sz="0" w:space="0" w:color="auto"/>
        <w:right w:val="none" w:sz="0" w:space="0" w:color="auto"/>
      </w:divBdr>
    </w:div>
    <w:div w:id="370224635">
      <w:bodyDiv w:val="1"/>
      <w:marLeft w:val="0"/>
      <w:marRight w:val="0"/>
      <w:marTop w:val="0"/>
      <w:marBottom w:val="0"/>
      <w:divBdr>
        <w:top w:val="none" w:sz="0" w:space="0" w:color="auto"/>
        <w:left w:val="none" w:sz="0" w:space="0" w:color="auto"/>
        <w:bottom w:val="none" w:sz="0" w:space="0" w:color="auto"/>
        <w:right w:val="none" w:sz="0" w:space="0" w:color="auto"/>
      </w:divBdr>
    </w:div>
    <w:div w:id="370808657">
      <w:bodyDiv w:val="1"/>
      <w:marLeft w:val="0"/>
      <w:marRight w:val="0"/>
      <w:marTop w:val="0"/>
      <w:marBottom w:val="0"/>
      <w:divBdr>
        <w:top w:val="none" w:sz="0" w:space="0" w:color="auto"/>
        <w:left w:val="none" w:sz="0" w:space="0" w:color="auto"/>
        <w:bottom w:val="none" w:sz="0" w:space="0" w:color="auto"/>
        <w:right w:val="none" w:sz="0" w:space="0" w:color="auto"/>
      </w:divBdr>
    </w:div>
    <w:div w:id="381515233">
      <w:bodyDiv w:val="1"/>
      <w:marLeft w:val="0"/>
      <w:marRight w:val="0"/>
      <w:marTop w:val="0"/>
      <w:marBottom w:val="0"/>
      <w:divBdr>
        <w:top w:val="none" w:sz="0" w:space="0" w:color="auto"/>
        <w:left w:val="none" w:sz="0" w:space="0" w:color="auto"/>
        <w:bottom w:val="none" w:sz="0" w:space="0" w:color="auto"/>
        <w:right w:val="none" w:sz="0" w:space="0" w:color="auto"/>
      </w:divBdr>
    </w:div>
    <w:div w:id="381829523">
      <w:bodyDiv w:val="1"/>
      <w:marLeft w:val="0"/>
      <w:marRight w:val="0"/>
      <w:marTop w:val="0"/>
      <w:marBottom w:val="0"/>
      <w:divBdr>
        <w:top w:val="none" w:sz="0" w:space="0" w:color="auto"/>
        <w:left w:val="none" w:sz="0" w:space="0" w:color="auto"/>
        <w:bottom w:val="none" w:sz="0" w:space="0" w:color="auto"/>
        <w:right w:val="none" w:sz="0" w:space="0" w:color="auto"/>
      </w:divBdr>
    </w:div>
    <w:div w:id="383528133">
      <w:bodyDiv w:val="1"/>
      <w:marLeft w:val="0"/>
      <w:marRight w:val="0"/>
      <w:marTop w:val="0"/>
      <w:marBottom w:val="0"/>
      <w:divBdr>
        <w:top w:val="none" w:sz="0" w:space="0" w:color="auto"/>
        <w:left w:val="none" w:sz="0" w:space="0" w:color="auto"/>
        <w:bottom w:val="none" w:sz="0" w:space="0" w:color="auto"/>
        <w:right w:val="none" w:sz="0" w:space="0" w:color="auto"/>
      </w:divBdr>
    </w:div>
    <w:div w:id="384374946">
      <w:bodyDiv w:val="1"/>
      <w:marLeft w:val="0"/>
      <w:marRight w:val="0"/>
      <w:marTop w:val="0"/>
      <w:marBottom w:val="0"/>
      <w:divBdr>
        <w:top w:val="none" w:sz="0" w:space="0" w:color="auto"/>
        <w:left w:val="none" w:sz="0" w:space="0" w:color="auto"/>
        <w:bottom w:val="none" w:sz="0" w:space="0" w:color="auto"/>
        <w:right w:val="none" w:sz="0" w:space="0" w:color="auto"/>
      </w:divBdr>
    </w:div>
    <w:div w:id="385494136">
      <w:bodyDiv w:val="1"/>
      <w:marLeft w:val="0"/>
      <w:marRight w:val="0"/>
      <w:marTop w:val="0"/>
      <w:marBottom w:val="0"/>
      <w:divBdr>
        <w:top w:val="none" w:sz="0" w:space="0" w:color="auto"/>
        <w:left w:val="none" w:sz="0" w:space="0" w:color="auto"/>
        <w:bottom w:val="none" w:sz="0" w:space="0" w:color="auto"/>
        <w:right w:val="none" w:sz="0" w:space="0" w:color="auto"/>
      </w:divBdr>
    </w:div>
    <w:div w:id="388504723">
      <w:bodyDiv w:val="1"/>
      <w:marLeft w:val="0"/>
      <w:marRight w:val="0"/>
      <w:marTop w:val="0"/>
      <w:marBottom w:val="0"/>
      <w:divBdr>
        <w:top w:val="none" w:sz="0" w:space="0" w:color="auto"/>
        <w:left w:val="none" w:sz="0" w:space="0" w:color="auto"/>
        <w:bottom w:val="none" w:sz="0" w:space="0" w:color="auto"/>
        <w:right w:val="none" w:sz="0" w:space="0" w:color="auto"/>
      </w:divBdr>
    </w:div>
    <w:div w:id="405495528">
      <w:bodyDiv w:val="1"/>
      <w:marLeft w:val="0"/>
      <w:marRight w:val="0"/>
      <w:marTop w:val="0"/>
      <w:marBottom w:val="0"/>
      <w:divBdr>
        <w:top w:val="none" w:sz="0" w:space="0" w:color="auto"/>
        <w:left w:val="none" w:sz="0" w:space="0" w:color="auto"/>
        <w:bottom w:val="none" w:sz="0" w:space="0" w:color="auto"/>
        <w:right w:val="none" w:sz="0" w:space="0" w:color="auto"/>
      </w:divBdr>
    </w:div>
    <w:div w:id="407928000">
      <w:bodyDiv w:val="1"/>
      <w:marLeft w:val="0"/>
      <w:marRight w:val="0"/>
      <w:marTop w:val="0"/>
      <w:marBottom w:val="0"/>
      <w:divBdr>
        <w:top w:val="none" w:sz="0" w:space="0" w:color="auto"/>
        <w:left w:val="none" w:sz="0" w:space="0" w:color="auto"/>
        <w:bottom w:val="none" w:sz="0" w:space="0" w:color="auto"/>
        <w:right w:val="none" w:sz="0" w:space="0" w:color="auto"/>
      </w:divBdr>
    </w:div>
    <w:div w:id="410011240">
      <w:bodyDiv w:val="1"/>
      <w:marLeft w:val="0"/>
      <w:marRight w:val="0"/>
      <w:marTop w:val="0"/>
      <w:marBottom w:val="0"/>
      <w:divBdr>
        <w:top w:val="none" w:sz="0" w:space="0" w:color="auto"/>
        <w:left w:val="none" w:sz="0" w:space="0" w:color="auto"/>
        <w:bottom w:val="none" w:sz="0" w:space="0" w:color="auto"/>
        <w:right w:val="none" w:sz="0" w:space="0" w:color="auto"/>
      </w:divBdr>
    </w:div>
    <w:div w:id="410854294">
      <w:bodyDiv w:val="1"/>
      <w:marLeft w:val="0"/>
      <w:marRight w:val="0"/>
      <w:marTop w:val="0"/>
      <w:marBottom w:val="0"/>
      <w:divBdr>
        <w:top w:val="none" w:sz="0" w:space="0" w:color="auto"/>
        <w:left w:val="none" w:sz="0" w:space="0" w:color="auto"/>
        <w:bottom w:val="none" w:sz="0" w:space="0" w:color="auto"/>
        <w:right w:val="none" w:sz="0" w:space="0" w:color="auto"/>
      </w:divBdr>
    </w:div>
    <w:div w:id="411203329">
      <w:bodyDiv w:val="1"/>
      <w:marLeft w:val="0"/>
      <w:marRight w:val="0"/>
      <w:marTop w:val="0"/>
      <w:marBottom w:val="0"/>
      <w:divBdr>
        <w:top w:val="none" w:sz="0" w:space="0" w:color="auto"/>
        <w:left w:val="none" w:sz="0" w:space="0" w:color="auto"/>
        <w:bottom w:val="none" w:sz="0" w:space="0" w:color="auto"/>
        <w:right w:val="none" w:sz="0" w:space="0" w:color="auto"/>
      </w:divBdr>
    </w:div>
    <w:div w:id="421462135">
      <w:bodyDiv w:val="1"/>
      <w:marLeft w:val="0"/>
      <w:marRight w:val="0"/>
      <w:marTop w:val="0"/>
      <w:marBottom w:val="0"/>
      <w:divBdr>
        <w:top w:val="none" w:sz="0" w:space="0" w:color="auto"/>
        <w:left w:val="none" w:sz="0" w:space="0" w:color="auto"/>
        <w:bottom w:val="none" w:sz="0" w:space="0" w:color="auto"/>
        <w:right w:val="none" w:sz="0" w:space="0" w:color="auto"/>
      </w:divBdr>
    </w:div>
    <w:div w:id="422804446">
      <w:bodyDiv w:val="1"/>
      <w:marLeft w:val="0"/>
      <w:marRight w:val="0"/>
      <w:marTop w:val="0"/>
      <w:marBottom w:val="0"/>
      <w:divBdr>
        <w:top w:val="none" w:sz="0" w:space="0" w:color="auto"/>
        <w:left w:val="none" w:sz="0" w:space="0" w:color="auto"/>
        <w:bottom w:val="none" w:sz="0" w:space="0" w:color="auto"/>
        <w:right w:val="none" w:sz="0" w:space="0" w:color="auto"/>
      </w:divBdr>
    </w:div>
    <w:div w:id="424110445">
      <w:bodyDiv w:val="1"/>
      <w:marLeft w:val="0"/>
      <w:marRight w:val="0"/>
      <w:marTop w:val="0"/>
      <w:marBottom w:val="0"/>
      <w:divBdr>
        <w:top w:val="none" w:sz="0" w:space="0" w:color="auto"/>
        <w:left w:val="none" w:sz="0" w:space="0" w:color="auto"/>
        <w:bottom w:val="none" w:sz="0" w:space="0" w:color="auto"/>
        <w:right w:val="none" w:sz="0" w:space="0" w:color="auto"/>
      </w:divBdr>
    </w:div>
    <w:div w:id="427433072">
      <w:bodyDiv w:val="1"/>
      <w:marLeft w:val="0"/>
      <w:marRight w:val="0"/>
      <w:marTop w:val="0"/>
      <w:marBottom w:val="0"/>
      <w:divBdr>
        <w:top w:val="none" w:sz="0" w:space="0" w:color="auto"/>
        <w:left w:val="none" w:sz="0" w:space="0" w:color="auto"/>
        <w:bottom w:val="none" w:sz="0" w:space="0" w:color="auto"/>
        <w:right w:val="none" w:sz="0" w:space="0" w:color="auto"/>
      </w:divBdr>
    </w:div>
    <w:div w:id="435751664">
      <w:bodyDiv w:val="1"/>
      <w:marLeft w:val="0"/>
      <w:marRight w:val="0"/>
      <w:marTop w:val="0"/>
      <w:marBottom w:val="0"/>
      <w:divBdr>
        <w:top w:val="none" w:sz="0" w:space="0" w:color="auto"/>
        <w:left w:val="none" w:sz="0" w:space="0" w:color="auto"/>
        <w:bottom w:val="none" w:sz="0" w:space="0" w:color="auto"/>
        <w:right w:val="none" w:sz="0" w:space="0" w:color="auto"/>
      </w:divBdr>
    </w:div>
    <w:div w:id="438524222">
      <w:bodyDiv w:val="1"/>
      <w:marLeft w:val="0"/>
      <w:marRight w:val="0"/>
      <w:marTop w:val="0"/>
      <w:marBottom w:val="0"/>
      <w:divBdr>
        <w:top w:val="none" w:sz="0" w:space="0" w:color="auto"/>
        <w:left w:val="none" w:sz="0" w:space="0" w:color="auto"/>
        <w:bottom w:val="none" w:sz="0" w:space="0" w:color="auto"/>
        <w:right w:val="none" w:sz="0" w:space="0" w:color="auto"/>
      </w:divBdr>
    </w:div>
    <w:div w:id="447966524">
      <w:bodyDiv w:val="1"/>
      <w:marLeft w:val="0"/>
      <w:marRight w:val="0"/>
      <w:marTop w:val="0"/>
      <w:marBottom w:val="0"/>
      <w:divBdr>
        <w:top w:val="none" w:sz="0" w:space="0" w:color="auto"/>
        <w:left w:val="none" w:sz="0" w:space="0" w:color="auto"/>
        <w:bottom w:val="none" w:sz="0" w:space="0" w:color="auto"/>
        <w:right w:val="none" w:sz="0" w:space="0" w:color="auto"/>
      </w:divBdr>
    </w:div>
    <w:div w:id="448935022">
      <w:bodyDiv w:val="1"/>
      <w:marLeft w:val="0"/>
      <w:marRight w:val="0"/>
      <w:marTop w:val="0"/>
      <w:marBottom w:val="0"/>
      <w:divBdr>
        <w:top w:val="none" w:sz="0" w:space="0" w:color="auto"/>
        <w:left w:val="none" w:sz="0" w:space="0" w:color="auto"/>
        <w:bottom w:val="none" w:sz="0" w:space="0" w:color="auto"/>
        <w:right w:val="none" w:sz="0" w:space="0" w:color="auto"/>
      </w:divBdr>
    </w:div>
    <w:div w:id="449321626">
      <w:bodyDiv w:val="1"/>
      <w:marLeft w:val="0"/>
      <w:marRight w:val="0"/>
      <w:marTop w:val="0"/>
      <w:marBottom w:val="0"/>
      <w:divBdr>
        <w:top w:val="none" w:sz="0" w:space="0" w:color="auto"/>
        <w:left w:val="none" w:sz="0" w:space="0" w:color="auto"/>
        <w:bottom w:val="none" w:sz="0" w:space="0" w:color="auto"/>
        <w:right w:val="none" w:sz="0" w:space="0" w:color="auto"/>
      </w:divBdr>
    </w:div>
    <w:div w:id="454757099">
      <w:bodyDiv w:val="1"/>
      <w:marLeft w:val="0"/>
      <w:marRight w:val="0"/>
      <w:marTop w:val="0"/>
      <w:marBottom w:val="0"/>
      <w:divBdr>
        <w:top w:val="none" w:sz="0" w:space="0" w:color="auto"/>
        <w:left w:val="none" w:sz="0" w:space="0" w:color="auto"/>
        <w:bottom w:val="none" w:sz="0" w:space="0" w:color="auto"/>
        <w:right w:val="none" w:sz="0" w:space="0" w:color="auto"/>
      </w:divBdr>
    </w:div>
    <w:div w:id="458259096">
      <w:bodyDiv w:val="1"/>
      <w:marLeft w:val="0"/>
      <w:marRight w:val="0"/>
      <w:marTop w:val="0"/>
      <w:marBottom w:val="0"/>
      <w:divBdr>
        <w:top w:val="none" w:sz="0" w:space="0" w:color="auto"/>
        <w:left w:val="none" w:sz="0" w:space="0" w:color="auto"/>
        <w:bottom w:val="none" w:sz="0" w:space="0" w:color="auto"/>
        <w:right w:val="none" w:sz="0" w:space="0" w:color="auto"/>
      </w:divBdr>
    </w:div>
    <w:div w:id="463430452">
      <w:bodyDiv w:val="1"/>
      <w:marLeft w:val="0"/>
      <w:marRight w:val="0"/>
      <w:marTop w:val="0"/>
      <w:marBottom w:val="0"/>
      <w:divBdr>
        <w:top w:val="none" w:sz="0" w:space="0" w:color="auto"/>
        <w:left w:val="none" w:sz="0" w:space="0" w:color="auto"/>
        <w:bottom w:val="none" w:sz="0" w:space="0" w:color="auto"/>
        <w:right w:val="none" w:sz="0" w:space="0" w:color="auto"/>
      </w:divBdr>
    </w:div>
    <w:div w:id="464083311">
      <w:bodyDiv w:val="1"/>
      <w:marLeft w:val="0"/>
      <w:marRight w:val="0"/>
      <w:marTop w:val="0"/>
      <w:marBottom w:val="0"/>
      <w:divBdr>
        <w:top w:val="none" w:sz="0" w:space="0" w:color="auto"/>
        <w:left w:val="none" w:sz="0" w:space="0" w:color="auto"/>
        <w:bottom w:val="none" w:sz="0" w:space="0" w:color="auto"/>
        <w:right w:val="none" w:sz="0" w:space="0" w:color="auto"/>
      </w:divBdr>
    </w:div>
    <w:div w:id="466627264">
      <w:bodyDiv w:val="1"/>
      <w:marLeft w:val="0"/>
      <w:marRight w:val="0"/>
      <w:marTop w:val="0"/>
      <w:marBottom w:val="0"/>
      <w:divBdr>
        <w:top w:val="none" w:sz="0" w:space="0" w:color="auto"/>
        <w:left w:val="none" w:sz="0" w:space="0" w:color="auto"/>
        <w:bottom w:val="none" w:sz="0" w:space="0" w:color="auto"/>
        <w:right w:val="none" w:sz="0" w:space="0" w:color="auto"/>
      </w:divBdr>
    </w:div>
    <w:div w:id="472988350">
      <w:bodyDiv w:val="1"/>
      <w:marLeft w:val="0"/>
      <w:marRight w:val="0"/>
      <w:marTop w:val="0"/>
      <w:marBottom w:val="0"/>
      <w:divBdr>
        <w:top w:val="none" w:sz="0" w:space="0" w:color="auto"/>
        <w:left w:val="none" w:sz="0" w:space="0" w:color="auto"/>
        <w:bottom w:val="none" w:sz="0" w:space="0" w:color="auto"/>
        <w:right w:val="none" w:sz="0" w:space="0" w:color="auto"/>
      </w:divBdr>
    </w:div>
    <w:div w:id="473720994">
      <w:bodyDiv w:val="1"/>
      <w:marLeft w:val="0"/>
      <w:marRight w:val="0"/>
      <w:marTop w:val="0"/>
      <w:marBottom w:val="0"/>
      <w:divBdr>
        <w:top w:val="none" w:sz="0" w:space="0" w:color="auto"/>
        <w:left w:val="none" w:sz="0" w:space="0" w:color="auto"/>
        <w:bottom w:val="none" w:sz="0" w:space="0" w:color="auto"/>
        <w:right w:val="none" w:sz="0" w:space="0" w:color="auto"/>
      </w:divBdr>
    </w:div>
    <w:div w:id="474837661">
      <w:bodyDiv w:val="1"/>
      <w:marLeft w:val="0"/>
      <w:marRight w:val="0"/>
      <w:marTop w:val="0"/>
      <w:marBottom w:val="0"/>
      <w:divBdr>
        <w:top w:val="none" w:sz="0" w:space="0" w:color="auto"/>
        <w:left w:val="none" w:sz="0" w:space="0" w:color="auto"/>
        <w:bottom w:val="none" w:sz="0" w:space="0" w:color="auto"/>
        <w:right w:val="none" w:sz="0" w:space="0" w:color="auto"/>
      </w:divBdr>
    </w:div>
    <w:div w:id="482813848">
      <w:bodyDiv w:val="1"/>
      <w:marLeft w:val="0"/>
      <w:marRight w:val="0"/>
      <w:marTop w:val="0"/>
      <w:marBottom w:val="0"/>
      <w:divBdr>
        <w:top w:val="none" w:sz="0" w:space="0" w:color="auto"/>
        <w:left w:val="none" w:sz="0" w:space="0" w:color="auto"/>
        <w:bottom w:val="none" w:sz="0" w:space="0" w:color="auto"/>
        <w:right w:val="none" w:sz="0" w:space="0" w:color="auto"/>
      </w:divBdr>
    </w:div>
    <w:div w:id="482820569">
      <w:bodyDiv w:val="1"/>
      <w:marLeft w:val="0"/>
      <w:marRight w:val="0"/>
      <w:marTop w:val="0"/>
      <w:marBottom w:val="0"/>
      <w:divBdr>
        <w:top w:val="none" w:sz="0" w:space="0" w:color="auto"/>
        <w:left w:val="none" w:sz="0" w:space="0" w:color="auto"/>
        <w:bottom w:val="none" w:sz="0" w:space="0" w:color="auto"/>
        <w:right w:val="none" w:sz="0" w:space="0" w:color="auto"/>
      </w:divBdr>
    </w:div>
    <w:div w:id="496963537">
      <w:bodyDiv w:val="1"/>
      <w:marLeft w:val="0"/>
      <w:marRight w:val="0"/>
      <w:marTop w:val="0"/>
      <w:marBottom w:val="0"/>
      <w:divBdr>
        <w:top w:val="none" w:sz="0" w:space="0" w:color="auto"/>
        <w:left w:val="none" w:sz="0" w:space="0" w:color="auto"/>
        <w:bottom w:val="none" w:sz="0" w:space="0" w:color="auto"/>
        <w:right w:val="none" w:sz="0" w:space="0" w:color="auto"/>
      </w:divBdr>
    </w:div>
    <w:div w:id="497504673">
      <w:bodyDiv w:val="1"/>
      <w:marLeft w:val="0"/>
      <w:marRight w:val="0"/>
      <w:marTop w:val="0"/>
      <w:marBottom w:val="0"/>
      <w:divBdr>
        <w:top w:val="none" w:sz="0" w:space="0" w:color="auto"/>
        <w:left w:val="none" w:sz="0" w:space="0" w:color="auto"/>
        <w:bottom w:val="none" w:sz="0" w:space="0" w:color="auto"/>
        <w:right w:val="none" w:sz="0" w:space="0" w:color="auto"/>
      </w:divBdr>
    </w:div>
    <w:div w:id="504367022">
      <w:bodyDiv w:val="1"/>
      <w:marLeft w:val="0"/>
      <w:marRight w:val="0"/>
      <w:marTop w:val="0"/>
      <w:marBottom w:val="0"/>
      <w:divBdr>
        <w:top w:val="none" w:sz="0" w:space="0" w:color="auto"/>
        <w:left w:val="none" w:sz="0" w:space="0" w:color="auto"/>
        <w:bottom w:val="none" w:sz="0" w:space="0" w:color="auto"/>
        <w:right w:val="none" w:sz="0" w:space="0" w:color="auto"/>
      </w:divBdr>
    </w:div>
    <w:div w:id="515119627">
      <w:bodyDiv w:val="1"/>
      <w:marLeft w:val="0"/>
      <w:marRight w:val="0"/>
      <w:marTop w:val="0"/>
      <w:marBottom w:val="0"/>
      <w:divBdr>
        <w:top w:val="none" w:sz="0" w:space="0" w:color="auto"/>
        <w:left w:val="none" w:sz="0" w:space="0" w:color="auto"/>
        <w:bottom w:val="none" w:sz="0" w:space="0" w:color="auto"/>
        <w:right w:val="none" w:sz="0" w:space="0" w:color="auto"/>
      </w:divBdr>
    </w:div>
    <w:div w:id="517621973">
      <w:bodyDiv w:val="1"/>
      <w:marLeft w:val="0"/>
      <w:marRight w:val="0"/>
      <w:marTop w:val="0"/>
      <w:marBottom w:val="0"/>
      <w:divBdr>
        <w:top w:val="none" w:sz="0" w:space="0" w:color="auto"/>
        <w:left w:val="none" w:sz="0" w:space="0" w:color="auto"/>
        <w:bottom w:val="none" w:sz="0" w:space="0" w:color="auto"/>
        <w:right w:val="none" w:sz="0" w:space="0" w:color="auto"/>
      </w:divBdr>
    </w:div>
    <w:div w:id="518390633">
      <w:bodyDiv w:val="1"/>
      <w:marLeft w:val="0"/>
      <w:marRight w:val="0"/>
      <w:marTop w:val="0"/>
      <w:marBottom w:val="0"/>
      <w:divBdr>
        <w:top w:val="none" w:sz="0" w:space="0" w:color="auto"/>
        <w:left w:val="none" w:sz="0" w:space="0" w:color="auto"/>
        <w:bottom w:val="none" w:sz="0" w:space="0" w:color="auto"/>
        <w:right w:val="none" w:sz="0" w:space="0" w:color="auto"/>
      </w:divBdr>
    </w:div>
    <w:div w:id="524174682">
      <w:bodyDiv w:val="1"/>
      <w:marLeft w:val="0"/>
      <w:marRight w:val="0"/>
      <w:marTop w:val="0"/>
      <w:marBottom w:val="0"/>
      <w:divBdr>
        <w:top w:val="none" w:sz="0" w:space="0" w:color="auto"/>
        <w:left w:val="none" w:sz="0" w:space="0" w:color="auto"/>
        <w:bottom w:val="none" w:sz="0" w:space="0" w:color="auto"/>
        <w:right w:val="none" w:sz="0" w:space="0" w:color="auto"/>
      </w:divBdr>
    </w:div>
    <w:div w:id="528375357">
      <w:bodyDiv w:val="1"/>
      <w:marLeft w:val="0"/>
      <w:marRight w:val="0"/>
      <w:marTop w:val="0"/>
      <w:marBottom w:val="0"/>
      <w:divBdr>
        <w:top w:val="none" w:sz="0" w:space="0" w:color="auto"/>
        <w:left w:val="none" w:sz="0" w:space="0" w:color="auto"/>
        <w:bottom w:val="none" w:sz="0" w:space="0" w:color="auto"/>
        <w:right w:val="none" w:sz="0" w:space="0" w:color="auto"/>
      </w:divBdr>
    </w:div>
    <w:div w:id="532494928">
      <w:bodyDiv w:val="1"/>
      <w:marLeft w:val="0"/>
      <w:marRight w:val="0"/>
      <w:marTop w:val="0"/>
      <w:marBottom w:val="0"/>
      <w:divBdr>
        <w:top w:val="none" w:sz="0" w:space="0" w:color="auto"/>
        <w:left w:val="none" w:sz="0" w:space="0" w:color="auto"/>
        <w:bottom w:val="none" w:sz="0" w:space="0" w:color="auto"/>
        <w:right w:val="none" w:sz="0" w:space="0" w:color="auto"/>
      </w:divBdr>
    </w:div>
    <w:div w:id="532576607">
      <w:bodyDiv w:val="1"/>
      <w:marLeft w:val="0"/>
      <w:marRight w:val="0"/>
      <w:marTop w:val="0"/>
      <w:marBottom w:val="0"/>
      <w:divBdr>
        <w:top w:val="none" w:sz="0" w:space="0" w:color="auto"/>
        <w:left w:val="none" w:sz="0" w:space="0" w:color="auto"/>
        <w:bottom w:val="none" w:sz="0" w:space="0" w:color="auto"/>
        <w:right w:val="none" w:sz="0" w:space="0" w:color="auto"/>
      </w:divBdr>
    </w:div>
    <w:div w:id="534778969">
      <w:bodyDiv w:val="1"/>
      <w:marLeft w:val="0"/>
      <w:marRight w:val="0"/>
      <w:marTop w:val="0"/>
      <w:marBottom w:val="0"/>
      <w:divBdr>
        <w:top w:val="none" w:sz="0" w:space="0" w:color="auto"/>
        <w:left w:val="none" w:sz="0" w:space="0" w:color="auto"/>
        <w:bottom w:val="none" w:sz="0" w:space="0" w:color="auto"/>
        <w:right w:val="none" w:sz="0" w:space="0" w:color="auto"/>
      </w:divBdr>
    </w:div>
    <w:div w:id="537084992">
      <w:bodyDiv w:val="1"/>
      <w:marLeft w:val="0"/>
      <w:marRight w:val="0"/>
      <w:marTop w:val="0"/>
      <w:marBottom w:val="0"/>
      <w:divBdr>
        <w:top w:val="none" w:sz="0" w:space="0" w:color="auto"/>
        <w:left w:val="none" w:sz="0" w:space="0" w:color="auto"/>
        <w:bottom w:val="none" w:sz="0" w:space="0" w:color="auto"/>
        <w:right w:val="none" w:sz="0" w:space="0" w:color="auto"/>
      </w:divBdr>
    </w:div>
    <w:div w:id="548689843">
      <w:bodyDiv w:val="1"/>
      <w:marLeft w:val="0"/>
      <w:marRight w:val="0"/>
      <w:marTop w:val="0"/>
      <w:marBottom w:val="0"/>
      <w:divBdr>
        <w:top w:val="none" w:sz="0" w:space="0" w:color="auto"/>
        <w:left w:val="none" w:sz="0" w:space="0" w:color="auto"/>
        <w:bottom w:val="none" w:sz="0" w:space="0" w:color="auto"/>
        <w:right w:val="none" w:sz="0" w:space="0" w:color="auto"/>
      </w:divBdr>
    </w:div>
    <w:div w:id="555630050">
      <w:bodyDiv w:val="1"/>
      <w:marLeft w:val="0"/>
      <w:marRight w:val="0"/>
      <w:marTop w:val="0"/>
      <w:marBottom w:val="0"/>
      <w:divBdr>
        <w:top w:val="none" w:sz="0" w:space="0" w:color="auto"/>
        <w:left w:val="none" w:sz="0" w:space="0" w:color="auto"/>
        <w:bottom w:val="none" w:sz="0" w:space="0" w:color="auto"/>
        <w:right w:val="none" w:sz="0" w:space="0" w:color="auto"/>
      </w:divBdr>
    </w:div>
    <w:div w:id="556280433">
      <w:bodyDiv w:val="1"/>
      <w:marLeft w:val="0"/>
      <w:marRight w:val="0"/>
      <w:marTop w:val="0"/>
      <w:marBottom w:val="0"/>
      <w:divBdr>
        <w:top w:val="none" w:sz="0" w:space="0" w:color="auto"/>
        <w:left w:val="none" w:sz="0" w:space="0" w:color="auto"/>
        <w:bottom w:val="none" w:sz="0" w:space="0" w:color="auto"/>
        <w:right w:val="none" w:sz="0" w:space="0" w:color="auto"/>
      </w:divBdr>
    </w:div>
    <w:div w:id="557320268">
      <w:bodyDiv w:val="1"/>
      <w:marLeft w:val="0"/>
      <w:marRight w:val="0"/>
      <w:marTop w:val="0"/>
      <w:marBottom w:val="0"/>
      <w:divBdr>
        <w:top w:val="none" w:sz="0" w:space="0" w:color="auto"/>
        <w:left w:val="none" w:sz="0" w:space="0" w:color="auto"/>
        <w:bottom w:val="none" w:sz="0" w:space="0" w:color="auto"/>
        <w:right w:val="none" w:sz="0" w:space="0" w:color="auto"/>
      </w:divBdr>
    </w:div>
    <w:div w:id="559512431">
      <w:bodyDiv w:val="1"/>
      <w:marLeft w:val="0"/>
      <w:marRight w:val="0"/>
      <w:marTop w:val="0"/>
      <w:marBottom w:val="0"/>
      <w:divBdr>
        <w:top w:val="none" w:sz="0" w:space="0" w:color="auto"/>
        <w:left w:val="none" w:sz="0" w:space="0" w:color="auto"/>
        <w:bottom w:val="none" w:sz="0" w:space="0" w:color="auto"/>
        <w:right w:val="none" w:sz="0" w:space="0" w:color="auto"/>
      </w:divBdr>
    </w:div>
    <w:div w:id="563878132">
      <w:bodyDiv w:val="1"/>
      <w:marLeft w:val="0"/>
      <w:marRight w:val="0"/>
      <w:marTop w:val="0"/>
      <w:marBottom w:val="0"/>
      <w:divBdr>
        <w:top w:val="none" w:sz="0" w:space="0" w:color="auto"/>
        <w:left w:val="none" w:sz="0" w:space="0" w:color="auto"/>
        <w:bottom w:val="none" w:sz="0" w:space="0" w:color="auto"/>
        <w:right w:val="none" w:sz="0" w:space="0" w:color="auto"/>
      </w:divBdr>
    </w:div>
    <w:div w:id="565579073">
      <w:bodyDiv w:val="1"/>
      <w:marLeft w:val="0"/>
      <w:marRight w:val="0"/>
      <w:marTop w:val="0"/>
      <w:marBottom w:val="0"/>
      <w:divBdr>
        <w:top w:val="none" w:sz="0" w:space="0" w:color="auto"/>
        <w:left w:val="none" w:sz="0" w:space="0" w:color="auto"/>
        <w:bottom w:val="none" w:sz="0" w:space="0" w:color="auto"/>
        <w:right w:val="none" w:sz="0" w:space="0" w:color="auto"/>
      </w:divBdr>
    </w:div>
    <w:div w:id="566231929">
      <w:bodyDiv w:val="1"/>
      <w:marLeft w:val="0"/>
      <w:marRight w:val="0"/>
      <w:marTop w:val="0"/>
      <w:marBottom w:val="0"/>
      <w:divBdr>
        <w:top w:val="none" w:sz="0" w:space="0" w:color="auto"/>
        <w:left w:val="none" w:sz="0" w:space="0" w:color="auto"/>
        <w:bottom w:val="none" w:sz="0" w:space="0" w:color="auto"/>
        <w:right w:val="none" w:sz="0" w:space="0" w:color="auto"/>
      </w:divBdr>
    </w:div>
    <w:div w:id="566962251">
      <w:bodyDiv w:val="1"/>
      <w:marLeft w:val="0"/>
      <w:marRight w:val="0"/>
      <w:marTop w:val="0"/>
      <w:marBottom w:val="0"/>
      <w:divBdr>
        <w:top w:val="none" w:sz="0" w:space="0" w:color="auto"/>
        <w:left w:val="none" w:sz="0" w:space="0" w:color="auto"/>
        <w:bottom w:val="none" w:sz="0" w:space="0" w:color="auto"/>
        <w:right w:val="none" w:sz="0" w:space="0" w:color="auto"/>
      </w:divBdr>
    </w:div>
    <w:div w:id="570118510">
      <w:bodyDiv w:val="1"/>
      <w:marLeft w:val="0"/>
      <w:marRight w:val="0"/>
      <w:marTop w:val="0"/>
      <w:marBottom w:val="0"/>
      <w:divBdr>
        <w:top w:val="none" w:sz="0" w:space="0" w:color="auto"/>
        <w:left w:val="none" w:sz="0" w:space="0" w:color="auto"/>
        <w:bottom w:val="none" w:sz="0" w:space="0" w:color="auto"/>
        <w:right w:val="none" w:sz="0" w:space="0" w:color="auto"/>
      </w:divBdr>
    </w:div>
    <w:div w:id="594947033">
      <w:bodyDiv w:val="1"/>
      <w:marLeft w:val="0"/>
      <w:marRight w:val="0"/>
      <w:marTop w:val="0"/>
      <w:marBottom w:val="0"/>
      <w:divBdr>
        <w:top w:val="none" w:sz="0" w:space="0" w:color="auto"/>
        <w:left w:val="none" w:sz="0" w:space="0" w:color="auto"/>
        <w:bottom w:val="none" w:sz="0" w:space="0" w:color="auto"/>
        <w:right w:val="none" w:sz="0" w:space="0" w:color="auto"/>
      </w:divBdr>
    </w:div>
    <w:div w:id="597249637">
      <w:bodyDiv w:val="1"/>
      <w:marLeft w:val="0"/>
      <w:marRight w:val="0"/>
      <w:marTop w:val="0"/>
      <w:marBottom w:val="0"/>
      <w:divBdr>
        <w:top w:val="none" w:sz="0" w:space="0" w:color="auto"/>
        <w:left w:val="none" w:sz="0" w:space="0" w:color="auto"/>
        <w:bottom w:val="none" w:sz="0" w:space="0" w:color="auto"/>
        <w:right w:val="none" w:sz="0" w:space="0" w:color="auto"/>
      </w:divBdr>
    </w:div>
    <w:div w:id="597836897">
      <w:bodyDiv w:val="1"/>
      <w:marLeft w:val="0"/>
      <w:marRight w:val="0"/>
      <w:marTop w:val="0"/>
      <w:marBottom w:val="0"/>
      <w:divBdr>
        <w:top w:val="none" w:sz="0" w:space="0" w:color="auto"/>
        <w:left w:val="none" w:sz="0" w:space="0" w:color="auto"/>
        <w:bottom w:val="none" w:sz="0" w:space="0" w:color="auto"/>
        <w:right w:val="none" w:sz="0" w:space="0" w:color="auto"/>
      </w:divBdr>
    </w:div>
    <w:div w:id="598683856">
      <w:bodyDiv w:val="1"/>
      <w:marLeft w:val="0"/>
      <w:marRight w:val="0"/>
      <w:marTop w:val="0"/>
      <w:marBottom w:val="0"/>
      <w:divBdr>
        <w:top w:val="none" w:sz="0" w:space="0" w:color="auto"/>
        <w:left w:val="none" w:sz="0" w:space="0" w:color="auto"/>
        <w:bottom w:val="none" w:sz="0" w:space="0" w:color="auto"/>
        <w:right w:val="none" w:sz="0" w:space="0" w:color="auto"/>
      </w:divBdr>
    </w:div>
    <w:div w:id="601039284">
      <w:bodyDiv w:val="1"/>
      <w:marLeft w:val="0"/>
      <w:marRight w:val="0"/>
      <w:marTop w:val="0"/>
      <w:marBottom w:val="0"/>
      <w:divBdr>
        <w:top w:val="none" w:sz="0" w:space="0" w:color="auto"/>
        <w:left w:val="none" w:sz="0" w:space="0" w:color="auto"/>
        <w:bottom w:val="none" w:sz="0" w:space="0" w:color="auto"/>
        <w:right w:val="none" w:sz="0" w:space="0" w:color="auto"/>
      </w:divBdr>
    </w:div>
    <w:div w:id="618608561">
      <w:bodyDiv w:val="1"/>
      <w:marLeft w:val="0"/>
      <w:marRight w:val="0"/>
      <w:marTop w:val="0"/>
      <w:marBottom w:val="0"/>
      <w:divBdr>
        <w:top w:val="none" w:sz="0" w:space="0" w:color="auto"/>
        <w:left w:val="none" w:sz="0" w:space="0" w:color="auto"/>
        <w:bottom w:val="none" w:sz="0" w:space="0" w:color="auto"/>
        <w:right w:val="none" w:sz="0" w:space="0" w:color="auto"/>
      </w:divBdr>
    </w:div>
    <w:div w:id="624434914">
      <w:bodyDiv w:val="1"/>
      <w:marLeft w:val="0"/>
      <w:marRight w:val="0"/>
      <w:marTop w:val="0"/>
      <w:marBottom w:val="0"/>
      <w:divBdr>
        <w:top w:val="none" w:sz="0" w:space="0" w:color="auto"/>
        <w:left w:val="none" w:sz="0" w:space="0" w:color="auto"/>
        <w:bottom w:val="none" w:sz="0" w:space="0" w:color="auto"/>
        <w:right w:val="none" w:sz="0" w:space="0" w:color="auto"/>
      </w:divBdr>
    </w:div>
    <w:div w:id="631252396">
      <w:bodyDiv w:val="1"/>
      <w:marLeft w:val="0"/>
      <w:marRight w:val="0"/>
      <w:marTop w:val="0"/>
      <w:marBottom w:val="0"/>
      <w:divBdr>
        <w:top w:val="none" w:sz="0" w:space="0" w:color="auto"/>
        <w:left w:val="none" w:sz="0" w:space="0" w:color="auto"/>
        <w:bottom w:val="none" w:sz="0" w:space="0" w:color="auto"/>
        <w:right w:val="none" w:sz="0" w:space="0" w:color="auto"/>
      </w:divBdr>
    </w:div>
    <w:div w:id="644555611">
      <w:bodyDiv w:val="1"/>
      <w:marLeft w:val="0"/>
      <w:marRight w:val="0"/>
      <w:marTop w:val="0"/>
      <w:marBottom w:val="0"/>
      <w:divBdr>
        <w:top w:val="none" w:sz="0" w:space="0" w:color="auto"/>
        <w:left w:val="none" w:sz="0" w:space="0" w:color="auto"/>
        <w:bottom w:val="none" w:sz="0" w:space="0" w:color="auto"/>
        <w:right w:val="none" w:sz="0" w:space="0" w:color="auto"/>
      </w:divBdr>
    </w:div>
    <w:div w:id="646932342">
      <w:bodyDiv w:val="1"/>
      <w:marLeft w:val="0"/>
      <w:marRight w:val="0"/>
      <w:marTop w:val="0"/>
      <w:marBottom w:val="0"/>
      <w:divBdr>
        <w:top w:val="none" w:sz="0" w:space="0" w:color="auto"/>
        <w:left w:val="none" w:sz="0" w:space="0" w:color="auto"/>
        <w:bottom w:val="none" w:sz="0" w:space="0" w:color="auto"/>
        <w:right w:val="none" w:sz="0" w:space="0" w:color="auto"/>
      </w:divBdr>
    </w:div>
    <w:div w:id="655189814">
      <w:bodyDiv w:val="1"/>
      <w:marLeft w:val="0"/>
      <w:marRight w:val="0"/>
      <w:marTop w:val="0"/>
      <w:marBottom w:val="0"/>
      <w:divBdr>
        <w:top w:val="none" w:sz="0" w:space="0" w:color="auto"/>
        <w:left w:val="none" w:sz="0" w:space="0" w:color="auto"/>
        <w:bottom w:val="none" w:sz="0" w:space="0" w:color="auto"/>
        <w:right w:val="none" w:sz="0" w:space="0" w:color="auto"/>
      </w:divBdr>
    </w:div>
    <w:div w:id="663241748">
      <w:bodyDiv w:val="1"/>
      <w:marLeft w:val="0"/>
      <w:marRight w:val="0"/>
      <w:marTop w:val="0"/>
      <w:marBottom w:val="0"/>
      <w:divBdr>
        <w:top w:val="none" w:sz="0" w:space="0" w:color="auto"/>
        <w:left w:val="none" w:sz="0" w:space="0" w:color="auto"/>
        <w:bottom w:val="none" w:sz="0" w:space="0" w:color="auto"/>
        <w:right w:val="none" w:sz="0" w:space="0" w:color="auto"/>
      </w:divBdr>
    </w:div>
    <w:div w:id="664358880">
      <w:bodyDiv w:val="1"/>
      <w:marLeft w:val="0"/>
      <w:marRight w:val="0"/>
      <w:marTop w:val="0"/>
      <w:marBottom w:val="0"/>
      <w:divBdr>
        <w:top w:val="none" w:sz="0" w:space="0" w:color="auto"/>
        <w:left w:val="none" w:sz="0" w:space="0" w:color="auto"/>
        <w:bottom w:val="none" w:sz="0" w:space="0" w:color="auto"/>
        <w:right w:val="none" w:sz="0" w:space="0" w:color="auto"/>
      </w:divBdr>
    </w:div>
    <w:div w:id="667754843">
      <w:bodyDiv w:val="1"/>
      <w:marLeft w:val="0"/>
      <w:marRight w:val="0"/>
      <w:marTop w:val="0"/>
      <w:marBottom w:val="0"/>
      <w:divBdr>
        <w:top w:val="none" w:sz="0" w:space="0" w:color="auto"/>
        <w:left w:val="none" w:sz="0" w:space="0" w:color="auto"/>
        <w:bottom w:val="none" w:sz="0" w:space="0" w:color="auto"/>
        <w:right w:val="none" w:sz="0" w:space="0" w:color="auto"/>
      </w:divBdr>
    </w:div>
    <w:div w:id="671027952">
      <w:bodyDiv w:val="1"/>
      <w:marLeft w:val="0"/>
      <w:marRight w:val="0"/>
      <w:marTop w:val="0"/>
      <w:marBottom w:val="0"/>
      <w:divBdr>
        <w:top w:val="none" w:sz="0" w:space="0" w:color="auto"/>
        <w:left w:val="none" w:sz="0" w:space="0" w:color="auto"/>
        <w:bottom w:val="none" w:sz="0" w:space="0" w:color="auto"/>
        <w:right w:val="none" w:sz="0" w:space="0" w:color="auto"/>
      </w:divBdr>
    </w:div>
    <w:div w:id="673344018">
      <w:bodyDiv w:val="1"/>
      <w:marLeft w:val="0"/>
      <w:marRight w:val="0"/>
      <w:marTop w:val="0"/>
      <w:marBottom w:val="0"/>
      <w:divBdr>
        <w:top w:val="none" w:sz="0" w:space="0" w:color="auto"/>
        <w:left w:val="none" w:sz="0" w:space="0" w:color="auto"/>
        <w:bottom w:val="none" w:sz="0" w:space="0" w:color="auto"/>
        <w:right w:val="none" w:sz="0" w:space="0" w:color="auto"/>
      </w:divBdr>
    </w:div>
    <w:div w:id="679160335">
      <w:bodyDiv w:val="1"/>
      <w:marLeft w:val="0"/>
      <w:marRight w:val="0"/>
      <w:marTop w:val="0"/>
      <w:marBottom w:val="0"/>
      <w:divBdr>
        <w:top w:val="none" w:sz="0" w:space="0" w:color="auto"/>
        <w:left w:val="none" w:sz="0" w:space="0" w:color="auto"/>
        <w:bottom w:val="none" w:sz="0" w:space="0" w:color="auto"/>
        <w:right w:val="none" w:sz="0" w:space="0" w:color="auto"/>
      </w:divBdr>
    </w:div>
    <w:div w:id="682629159">
      <w:bodyDiv w:val="1"/>
      <w:marLeft w:val="0"/>
      <w:marRight w:val="0"/>
      <w:marTop w:val="0"/>
      <w:marBottom w:val="0"/>
      <w:divBdr>
        <w:top w:val="none" w:sz="0" w:space="0" w:color="auto"/>
        <w:left w:val="none" w:sz="0" w:space="0" w:color="auto"/>
        <w:bottom w:val="none" w:sz="0" w:space="0" w:color="auto"/>
        <w:right w:val="none" w:sz="0" w:space="0" w:color="auto"/>
      </w:divBdr>
    </w:div>
    <w:div w:id="689189297">
      <w:bodyDiv w:val="1"/>
      <w:marLeft w:val="0"/>
      <w:marRight w:val="0"/>
      <w:marTop w:val="0"/>
      <w:marBottom w:val="0"/>
      <w:divBdr>
        <w:top w:val="none" w:sz="0" w:space="0" w:color="auto"/>
        <w:left w:val="none" w:sz="0" w:space="0" w:color="auto"/>
        <w:bottom w:val="none" w:sz="0" w:space="0" w:color="auto"/>
        <w:right w:val="none" w:sz="0" w:space="0" w:color="auto"/>
      </w:divBdr>
    </w:div>
    <w:div w:id="693388395">
      <w:bodyDiv w:val="1"/>
      <w:marLeft w:val="0"/>
      <w:marRight w:val="0"/>
      <w:marTop w:val="0"/>
      <w:marBottom w:val="0"/>
      <w:divBdr>
        <w:top w:val="none" w:sz="0" w:space="0" w:color="auto"/>
        <w:left w:val="none" w:sz="0" w:space="0" w:color="auto"/>
        <w:bottom w:val="none" w:sz="0" w:space="0" w:color="auto"/>
        <w:right w:val="none" w:sz="0" w:space="0" w:color="auto"/>
      </w:divBdr>
    </w:div>
    <w:div w:id="693967454">
      <w:bodyDiv w:val="1"/>
      <w:marLeft w:val="0"/>
      <w:marRight w:val="0"/>
      <w:marTop w:val="0"/>
      <w:marBottom w:val="0"/>
      <w:divBdr>
        <w:top w:val="none" w:sz="0" w:space="0" w:color="auto"/>
        <w:left w:val="none" w:sz="0" w:space="0" w:color="auto"/>
        <w:bottom w:val="none" w:sz="0" w:space="0" w:color="auto"/>
        <w:right w:val="none" w:sz="0" w:space="0" w:color="auto"/>
      </w:divBdr>
    </w:div>
    <w:div w:id="699012618">
      <w:bodyDiv w:val="1"/>
      <w:marLeft w:val="0"/>
      <w:marRight w:val="0"/>
      <w:marTop w:val="0"/>
      <w:marBottom w:val="0"/>
      <w:divBdr>
        <w:top w:val="none" w:sz="0" w:space="0" w:color="auto"/>
        <w:left w:val="none" w:sz="0" w:space="0" w:color="auto"/>
        <w:bottom w:val="none" w:sz="0" w:space="0" w:color="auto"/>
        <w:right w:val="none" w:sz="0" w:space="0" w:color="auto"/>
      </w:divBdr>
    </w:div>
    <w:div w:id="706177478">
      <w:bodyDiv w:val="1"/>
      <w:marLeft w:val="0"/>
      <w:marRight w:val="0"/>
      <w:marTop w:val="0"/>
      <w:marBottom w:val="0"/>
      <w:divBdr>
        <w:top w:val="none" w:sz="0" w:space="0" w:color="auto"/>
        <w:left w:val="none" w:sz="0" w:space="0" w:color="auto"/>
        <w:bottom w:val="none" w:sz="0" w:space="0" w:color="auto"/>
        <w:right w:val="none" w:sz="0" w:space="0" w:color="auto"/>
      </w:divBdr>
    </w:div>
    <w:div w:id="720056570">
      <w:bodyDiv w:val="1"/>
      <w:marLeft w:val="0"/>
      <w:marRight w:val="0"/>
      <w:marTop w:val="0"/>
      <w:marBottom w:val="0"/>
      <w:divBdr>
        <w:top w:val="none" w:sz="0" w:space="0" w:color="auto"/>
        <w:left w:val="none" w:sz="0" w:space="0" w:color="auto"/>
        <w:bottom w:val="none" w:sz="0" w:space="0" w:color="auto"/>
        <w:right w:val="none" w:sz="0" w:space="0" w:color="auto"/>
      </w:divBdr>
    </w:div>
    <w:div w:id="721908405">
      <w:bodyDiv w:val="1"/>
      <w:marLeft w:val="0"/>
      <w:marRight w:val="0"/>
      <w:marTop w:val="0"/>
      <w:marBottom w:val="0"/>
      <w:divBdr>
        <w:top w:val="none" w:sz="0" w:space="0" w:color="auto"/>
        <w:left w:val="none" w:sz="0" w:space="0" w:color="auto"/>
        <w:bottom w:val="none" w:sz="0" w:space="0" w:color="auto"/>
        <w:right w:val="none" w:sz="0" w:space="0" w:color="auto"/>
      </w:divBdr>
    </w:div>
    <w:div w:id="726608484">
      <w:bodyDiv w:val="1"/>
      <w:marLeft w:val="0"/>
      <w:marRight w:val="0"/>
      <w:marTop w:val="0"/>
      <w:marBottom w:val="0"/>
      <w:divBdr>
        <w:top w:val="none" w:sz="0" w:space="0" w:color="auto"/>
        <w:left w:val="none" w:sz="0" w:space="0" w:color="auto"/>
        <w:bottom w:val="none" w:sz="0" w:space="0" w:color="auto"/>
        <w:right w:val="none" w:sz="0" w:space="0" w:color="auto"/>
      </w:divBdr>
    </w:div>
    <w:div w:id="740256097">
      <w:bodyDiv w:val="1"/>
      <w:marLeft w:val="0"/>
      <w:marRight w:val="0"/>
      <w:marTop w:val="0"/>
      <w:marBottom w:val="0"/>
      <w:divBdr>
        <w:top w:val="none" w:sz="0" w:space="0" w:color="auto"/>
        <w:left w:val="none" w:sz="0" w:space="0" w:color="auto"/>
        <w:bottom w:val="none" w:sz="0" w:space="0" w:color="auto"/>
        <w:right w:val="none" w:sz="0" w:space="0" w:color="auto"/>
      </w:divBdr>
    </w:div>
    <w:div w:id="746535539">
      <w:bodyDiv w:val="1"/>
      <w:marLeft w:val="0"/>
      <w:marRight w:val="0"/>
      <w:marTop w:val="0"/>
      <w:marBottom w:val="0"/>
      <w:divBdr>
        <w:top w:val="none" w:sz="0" w:space="0" w:color="auto"/>
        <w:left w:val="none" w:sz="0" w:space="0" w:color="auto"/>
        <w:bottom w:val="none" w:sz="0" w:space="0" w:color="auto"/>
        <w:right w:val="none" w:sz="0" w:space="0" w:color="auto"/>
      </w:divBdr>
    </w:div>
    <w:div w:id="751121650">
      <w:bodyDiv w:val="1"/>
      <w:marLeft w:val="0"/>
      <w:marRight w:val="0"/>
      <w:marTop w:val="0"/>
      <w:marBottom w:val="0"/>
      <w:divBdr>
        <w:top w:val="none" w:sz="0" w:space="0" w:color="auto"/>
        <w:left w:val="none" w:sz="0" w:space="0" w:color="auto"/>
        <w:bottom w:val="none" w:sz="0" w:space="0" w:color="auto"/>
        <w:right w:val="none" w:sz="0" w:space="0" w:color="auto"/>
      </w:divBdr>
    </w:div>
    <w:div w:id="763764897">
      <w:bodyDiv w:val="1"/>
      <w:marLeft w:val="0"/>
      <w:marRight w:val="0"/>
      <w:marTop w:val="0"/>
      <w:marBottom w:val="0"/>
      <w:divBdr>
        <w:top w:val="none" w:sz="0" w:space="0" w:color="auto"/>
        <w:left w:val="none" w:sz="0" w:space="0" w:color="auto"/>
        <w:bottom w:val="none" w:sz="0" w:space="0" w:color="auto"/>
        <w:right w:val="none" w:sz="0" w:space="0" w:color="auto"/>
      </w:divBdr>
    </w:div>
    <w:div w:id="769085498">
      <w:bodyDiv w:val="1"/>
      <w:marLeft w:val="0"/>
      <w:marRight w:val="0"/>
      <w:marTop w:val="0"/>
      <w:marBottom w:val="0"/>
      <w:divBdr>
        <w:top w:val="none" w:sz="0" w:space="0" w:color="auto"/>
        <w:left w:val="none" w:sz="0" w:space="0" w:color="auto"/>
        <w:bottom w:val="none" w:sz="0" w:space="0" w:color="auto"/>
        <w:right w:val="none" w:sz="0" w:space="0" w:color="auto"/>
      </w:divBdr>
    </w:div>
    <w:div w:id="771783391">
      <w:bodyDiv w:val="1"/>
      <w:marLeft w:val="0"/>
      <w:marRight w:val="0"/>
      <w:marTop w:val="0"/>
      <w:marBottom w:val="0"/>
      <w:divBdr>
        <w:top w:val="none" w:sz="0" w:space="0" w:color="auto"/>
        <w:left w:val="none" w:sz="0" w:space="0" w:color="auto"/>
        <w:bottom w:val="none" w:sz="0" w:space="0" w:color="auto"/>
        <w:right w:val="none" w:sz="0" w:space="0" w:color="auto"/>
      </w:divBdr>
    </w:div>
    <w:div w:id="772285687">
      <w:bodyDiv w:val="1"/>
      <w:marLeft w:val="0"/>
      <w:marRight w:val="0"/>
      <w:marTop w:val="0"/>
      <w:marBottom w:val="0"/>
      <w:divBdr>
        <w:top w:val="none" w:sz="0" w:space="0" w:color="auto"/>
        <w:left w:val="none" w:sz="0" w:space="0" w:color="auto"/>
        <w:bottom w:val="none" w:sz="0" w:space="0" w:color="auto"/>
        <w:right w:val="none" w:sz="0" w:space="0" w:color="auto"/>
      </w:divBdr>
    </w:div>
    <w:div w:id="799349276">
      <w:bodyDiv w:val="1"/>
      <w:marLeft w:val="0"/>
      <w:marRight w:val="0"/>
      <w:marTop w:val="0"/>
      <w:marBottom w:val="0"/>
      <w:divBdr>
        <w:top w:val="none" w:sz="0" w:space="0" w:color="auto"/>
        <w:left w:val="none" w:sz="0" w:space="0" w:color="auto"/>
        <w:bottom w:val="none" w:sz="0" w:space="0" w:color="auto"/>
        <w:right w:val="none" w:sz="0" w:space="0" w:color="auto"/>
      </w:divBdr>
    </w:div>
    <w:div w:id="800072120">
      <w:bodyDiv w:val="1"/>
      <w:marLeft w:val="0"/>
      <w:marRight w:val="0"/>
      <w:marTop w:val="0"/>
      <w:marBottom w:val="0"/>
      <w:divBdr>
        <w:top w:val="none" w:sz="0" w:space="0" w:color="auto"/>
        <w:left w:val="none" w:sz="0" w:space="0" w:color="auto"/>
        <w:bottom w:val="none" w:sz="0" w:space="0" w:color="auto"/>
        <w:right w:val="none" w:sz="0" w:space="0" w:color="auto"/>
      </w:divBdr>
    </w:div>
    <w:div w:id="802507950">
      <w:bodyDiv w:val="1"/>
      <w:marLeft w:val="0"/>
      <w:marRight w:val="0"/>
      <w:marTop w:val="0"/>
      <w:marBottom w:val="0"/>
      <w:divBdr>
        <w:top w:val="none" w:sz="0" w:space="0" w:color="auto"/>
        <w:left w:val="none" w:sz="0" w:space="0" w:color="auto"/>
        <w:bottom w:val="none" w:sz="0" w:space="0" w:color="auto"/>
        <w:right w:val="none" w:sz="0" w:space="0" w:color="auto"/>
      </w:divBdr>
    </w:div>
    <w:div w:id="805511913">
      <w:bodyDiv w:val="1"/>
      <w:marLeft w:val="0"/>
      <w:marRight w:val="0"/>
      <w:marTop w:val="0"/>
      <w:marBottom w:val="0"/>
      <w:divBdr>
        <w:top w:val="none" w:sz="0" w:space="0" w:color="auto"/>
        <w:left w:val="none" w:sz="0" w:space="0" w:color="auto"/>
        <w:bottom w:val="none" w:sz="0" w:space="0" w:color="auto"/>
        <w:right w:val="none" w:sz="0" w:space="0" w:color="auto"/>
      </w:divBdr>
    </w:div>
    <w:div w:id="807091118">
      <w:bodyDiv w:val="1"/>
      <w:marLeft w:val="0"/>
      <w:marRight w:val="0"/>
      <w:marTop w:val="0"/>
      <w:marBottom w:val="0"/>
      <w:divBdr>
        <w:top w:val="none" w:sz="0" w:space="0" w:color="auto"/>
        <w:left w:val="none" w:sz="0" w:space="0" w:color="auto"/>
        <w:bottom w:val="none" w:sz="0" w:space="0" w:color="auto"/>
        <w:right w:val="none" w:sz="0" w:space="0" w:color="auto"/>
      </w:divBdr>
    </w:div>
    <w:div w:id="810170175">
      <w:bodyDiv w:val="1"/>
      <w:marLeft w:val="0"/>
      <w:marRight w:val="0"/>
      <w:marTop w:val="0"/>
      <w:marBottom w:val="0"/>
      <w:divBdr>
        <w:top w:val="none" w:sz="0" w:space="0" w:color="auto"/>
        <w:left w:val="none" w:sz="0" w:space="0" w:color="auto"/>
        <w:bottom w:val="none" w:sz="0" w:space="0" w:color="auto"/>
        <w:right w:val="none" w:sz="0" w:space="0" w:color="auto"/>
      </w:divBdr>
    </w:div>
    <w:div w:id="817645576">
      <w:bodyDiv w:val="1"/>
      <w:marLeft w:val="0"/>
      <w:marRight w:val="0"/>
      <w:marTop w:val="0"/>
      <w:marBottom w:val="0"/>
      <w:divBdr>
        <w:top w:val="none" w:sz="0" w:space="0" w:color="auto"/>
        <w:left w:val="none" w:sz="0" w:space="0" w:color="auto"/>
        <w:bottom w:val="none" w:sz="0" w:space="0" w:color="auto"/>
        <w:right w:val="none" w:sz="0" w:space="0" w:color="auto"/>
      </w:divBdr>
    </w:div>
    <w:div w:id="824055636">
      <w:bodyDiv w:val="1"/>
      <w:marLeft w:val="0"/>
      <w:marRight w:val="0"/>
      <w:marTop w:val="0"/>
      <w:marBottom w:val="0"/>
      <w:divBdr>
        <w:top w:val="none" w:sz="0" w:space="0" w:color="auto"/>
        <w:left w:val="none" w:sz="0" w:space="0" w:color="auto"/>
        <w:bottom w:val="none" w:sz="0" w:space="0" w:color="auto"/>
        <w:right w:val="none" w:sz="0" w:space="0" w:color="auto"/>
      </w:divBdr>
    </w:div>
    <w:div w:id="829098215">
      <w:bodyDiv w:val="1"/>
      <w:marLeft w:val="0"/>
      <w:marRight w:val="0"/>
      <w:marTop w:val="0"/>
      <w:marBottom w:val="0"/>
      <w:divBdr>
        <w:top w:val="none" w:sz="0" w:space="0" w:color="auto"/>
        <w:left w:val="none" w:sz="0" w:space="0" w:color="auto"/>
        <w:bottom w:val="none" w:sz="0" w:space="0" w:color="auto"/>
        <w:right w:val="none" w:sz="0" w:space="0" w:color="auto"/>
      </w:divBdr>
    </w:div>
    <w:div w:id="831721180">
      <w:bodyDiv w:val="1"/>
      <w:marLeft w:val="0"/>
      <w:marRight w:val="0"/>
      <w:marTop w:val="0"/>
      <w:marBottom w:val="0"/>
      <w:divBdr>
        <w:top w:val="none" w:sz="0" w:space="0" w:color="auto"/>
        <w:left w:val="none" w:sz="0" w:space="0" w:color="auto"/>
        <w:bottom w:val="none" w:sz="0" w:space="0" w:color="auto"/>
        <w:right w:val="none" w:sz="0" w:space="0" w:color="auto"/>
      </w:divBdr>
    </w:div>
    <w:div w:id="832263083">
      <w:bodyDiv w:val="1"/>
      <w:marLeft w:val="0"/>
      <w:marRight w:val="0"/>
      <w:marTop w:val="0"/>
      <w:marBottom w:val="0"/>
      <w:divBdr>
        <w:top w:val="none" w:sz="0" w:space="0" w:color="auto"/>
        <w:left w:val="none" w:sz="0" w:space="0" w:color="auto"/>
        <w:bottom w:val="none" w:sz="0" w:space="0" w:color="auto"/>
        <w:right w:val="none" w:sz="0" w:space="0" w:color="auto"/>
      </w:divBdr>
    </w:div>
    <w:div w:id="841551779">
      <w:bodyDiv w:val="1"/>
      <w:marLeft w:val="0"/>
      <w:marRight w:val="0"/>
      <w:marTop w:val="0"/>
      <w:marBottom w:val="0"/>
      <w:divBdr>
        <w:top w:val="none" w:sz="0" w:space="0" w:color="auto"/>
        <w:left w:val="none" w:sz="0" w:space="0" w:color="auto"/>
        <w:bottom w:val="none" w:sz="0" w:space="0" w:color="auto"/>
        <w:right w:val="none" w:sz="0" w:space="0" w:color="auto"/>
      </w:divBdr>
    </w:div>
    <w:div w:id="847211658">
      <w:bodyDiv w:val="1"/>
      <w:marLeft w:val="0"/>
      <w:marRight w:val="0"/>
      <w:marTop w:val="0"/>
      <w:marBottom w:val="0"/>
      <w:divBdr>
        <w:top w:val="none" w:sz="0" w:space="0" w:color="auto"/>
        <w:left w:val="none" w:sz="0" w:space="0" w:color="auto"/>
        <w:bottom w:val="none" w:sz="0" w:space="0" w:color="auto"/>
        <w:right w:val="none" w:sz="0" w:space="0" w:color="auto"/>
      </w:divBdr>
    </w:div>
    <w:div w:id="848442796">
      <w:bodyDiv w:val="1"/>
      <w:marLeft w:val="0"/>
      <w:marRight w:val="0"/>
      <w:marTop w:val="0"/>
      <w:marBottom w:val="0"/>
      <w:divBdr>
        <w:top w:val="none" w:sz="0" w:space="0" w:color="auto"/>
        <w:left w:val="none" w:sz="0" w:space="0" w:color="auto"/>
        <w:bottom w:val="none" w:sz="0" w:space="0" w:color="auto"/>
        <w:right w:val="none" w:sz="0" w:space="0" w:color="auto"/>
      </w:divBdr>
    </w:div>
    <w:div w:id="850601976">
      <w:bodyDiv w:val="1"/>
      <w:marLeft w:val="0"/>
      <w:marRight w:val="0"/>
      <w:marTop w:val="0"/>
      <w:marBottom w:val="0"/>
      <w:divBdr>
        <w:top w:val="none" w:sz="0" w:space="0" w:color="auto"/>
        <w:left w:val="none" w:sz="0" w:space="0" w:color="auto"/>
        <w:bottom w:val="none" w:sz="0" w:space="0" w:color="auto"/>
        <w:right w:val="none" w:sz="0" w:space="0" w:color="auto"/>
      </w:divBdr>
    </w:div>
    <w:div w:id="851988230">
      <w:bodyDiv w:val="1"/>
      <w:marLeft w:val="0"/>
      <w:marRight w:val="0"/>
      <w:marTop w:val="0"/>
      <w:marBottom w:val="0"/>
      <w:divBdr>
        <w:top w:val="none" w:sz="0" w:space="0" w:color="auto"/>
        <w:left w:val="none" w:sz="0" w:space="0" w:color="auto"/>
        <w:bottom w:val="none" w:sz="0" w:space="0" w:color="auto"/>
        <w:right w:val="none" w:sz="0" w:space="0" w:color="auto"/>
      </w:divBdr>
    </w:div>
    <w:div w:id="856192417">
      <w:bodyDiv w:val="1"/>
      <w:marLeft w:val="0"/>
      <w:marRight w:val="0"/>
      <w:marTop w:val="0"/>
      <w:marBottom w:val="0"/>
      <w:divBdr>
        <w:top w:val="none" w:sz="0" w:space="0" w:color="auto"/>
        <w:left w:val="none" w:sz="0" w:space="0" w:color="auto"/>
        <w:bottom w:val="none" w:sz="0" w:space="0" w:color="auto"/>
        <w:right w:val="none" w:sz="0" w:space="0" w:color="auto"/>
      </w:divBdr>
    </w:div>
    <w:div w:id="856577661">
      <w:bodyDiv w:val="1"/>
      <w:marLeft w:val="0"/>
      <w:marRight w:val="0"/>
      <w:marTop w:val="0"/>
      <w:marBottom w:val="0"/>
      <w:divBdr>
        <w:top w:val="none" w:sz="0" w:space="0" w:color="auto"/>
        <w:left w:val="none" w:sz="0" w:space="0" w:color="auto"/>
        <w:bottom w:val="none" w:sz="0" w:space="0" w:color="auto"/>
        <w:right w:val="none" w:sz="0" w:space="0" w:color="auto"/>
      </w:divBdr>
    </w:div>
    <w:div w:id="865169464">
      <w:bodyDiv w:val="1"/>
      <w:marLeft w:val="0"/>
      <w:marRight w:val="0"/>
      <w:marTop w:val="0"/>
      <w:marBottom w:val="0"/>
      <w:divBdr>
        <w:top w:val="none" w:sz="0" w:space="0" w:color="auto"/>
        <w:left w:val="none" w:sz="0" w:space="0" w:color="auto"/>
        <w:bottom w:val="none" w:sz="0" w:space="0" w:color="auto"/>
        <w:right w:val="none" w:sz="0" w:space="0" w:color="auto"/>
      </w:divBdr>
    </w:div>
    <w:div w:id="866723900">
      <w:bodyDiv w:val="1"/>
      <w:marLeft w:val="0"/>
      <w:marRight w:val="0"/>
      <w:marTop w:val="0"/>
      <w:marBottom w:val="0"/>
      <w:divBdr>
        <w:top w:val="none" w:sz="0" w:space="0" w:color="auto"/>
        <w:left w:val="none" w:sz="0" w:space="0" w:color="auto"/>
        <w:bottom w:val="none" w:sz="0" w:space="0" w:color="auto"/>
        <w:right w:val="none" w:sz="0" w:space="0" w:color="auto"/>
      </w:divBdr>
    </w:div>
    <w:div w:id="870071495">
      <w:bodyDiv w:val="1"/>
      <w:marLeft w:val="0"/>
      <w:marRight w:val="0"/>
      <w:marTop w:val="0"/>
      <w:marBottom w:val="0"/>
      <w:divBdr>
        <w:top w:val="none" w:sz="0" w:space="0" w:color="auto"/>
        <w:left w:val="none" w:sz="0" w:space="0" w:color="auto"/>
        <w:bottom w:val="none" w:sz="0" w:space="0" w:color="auto"/>
        <w:right w:val="none" w:sz="0" w:space="0" w:color="auto"/>
      </w:divBdr>
    </w:div>
    <w:div w:id="870846956">
      <w:bodyDiv w:val="1"/>
      <w:marLeft w:val="0"/>
      <w:marRight w:val="0"/>
      <w:marTop w:val="0"/>
      <w:marBottom w:val="0"/>
      <w:divBdr>
        <w:top w:val="none" w:sz="0" w:space="0" w:color="auto"/>
        <w:left w:val="none" w:sz="0" w:space="0" w:color="auto"/>
        <w:bottom w:val="none" w:sz="0" w:space="0" w:color="auto"/>
        <w:right w:val="none" w:sz="0" w:space="0" w:color="auto"/>
      </w:divBdr>
    </w:div>
    <w:div w:id="871042135">
      <w:bodyDiv w:val="1"/>
      <w:marLeft w:val="0"/>
      <w:marRight w:val="0"/>
      <w:marTop w:val="0"/>
      <w:marBottom w:val="0"/>
      <w:divBdr>
        <w:top w:val="none" w:sz="0" w:space="0" w:color="auto"/>
        <w:left w:val="none" w:sz="0" w:space="0" w:color="auto"/>
        <w:bottom w:val="none" w:sz="0" w:space="0" w:color="auto"/>
        <w:right w:val="none" w:sz="0" w:space="0" w:color="auto"/>
      </w:divBdr>
    </w:div>
    <w:div w:id="876505829">
      <w:bodyDiv w:val="1"/>
      <w:marLeft w:val="0"/>
      <w:marRight w:val="0"/>
      <w:marTop w:val="0"/>
      <w:marBottom w:val="0"/>
      <w:divBdr>
        <w:top w:val="none" w:sz="0" w:space="0" w:color="auto"/>
        <w:left w:val="none" w:sz="0" w:space="0" w:color="auto"/>
        <w:bottom w:val="none" w:sz="0" w:space="0" w:color="auto"/>
        <w:right w:val="none" w:sz="0" w:space="0" w:color="auto"/>
      </w:divBdr>
    </w:div>
    <w:div w:id="884755900">
      <w:bodyDiv w:val="1"/>
      <w:marLeft w:val="0"/>
      <w:marRight w:val="0"/>
      <w:marTop w:val="0"/>
      <w:marBottom w:val="0"/>
      <w:divBdr>
        <w:top w:val="none" w:sz="0" w:space="0" w:color="auto"/>
        <w:left w:val="none" w:sz="0" w:space="0" w:color="auto"/>
        <w:bottom w:val="none" w:sz="0" w:space="0" w:color="auto"/>
        <w:right w:val="none" w:sz="0" w:space="0" w:color="auto"/>
      </w:divBdr>
    </w:div>
    <w:div w:id="885217259">
      <w:bodyDiv w:val="1"/>
      <w:marLeft w:val="0"/>
      <w:marRight w:val="0"/>
      <w:marTop w:val="0"/>
      <w:marBottom w:val="0"/>
      <w:divBdr>
        <w:top w:val="none" w:sz="0" w:space="0" w:color="auto"/>
        <w:left w:val="none" w:sz="0" w:space="0" w:color="auto"/>
        <w:bottom w:val="none" w:sz="0" w:space="0" w:color="auto"/>
        <w:right w:val="none" w:sz="0" w:space="0" w:color="auto"/>
      </w:divBdr>
    </w:div>
    <w:div w:id="896866663">
      <w:bodyDiv w:val="1"/>
      <w:marLeft w:val="0"/>
      <w:marRight w:val="0"/>
      <w:marTop w:val="0"/>
      <w:marBottom w:val="0"/>
      <w:divBdr>
        <w:top w:val="none" w:sz="0" w:space="0" w:color="auto"/>
        <w:left w:val="none" w:sz="0" w:space="0" w:color="auto"/>
        <w:bottom w:val="none" w:sz="0" w:space="0" w:color="auto"/>
        <w:right w:val="none" w:sz="0" w:space="0" w:color="auto"/>
      </w:divBdr>
    </w:div>
    <w:div w:id="906571648">
      <w:bodyDiv w:val="1"/>
      <w:marLeft w:val="0"/>
      <w:marRight w:val="0"/>
      <w:marTop w:val="0"/>
      <w:marBottom w:val="0"/>
      <w:divBdr>
        <w:top w:val="none" w:sz="0" w:space="0" w:color="auto"/>
        <w:left w:val="none" w:sz="0" w:space="0" w:color="auto"/>
        <w:bottom w:val="none" w:sz="0" w:space="0" w:color="auto"/>
        <w:right w:val="none" w:sz="0" w:space="0" w:color="auto"/>
      </w:divBdr>
    </w:div>
    <w:div w:id="910309719">
      <w:bodyDiv w:val="1"/>
      <w:marLeft w:val="0"/>
      <w:marRight w:val="0"/>
      <w:marTop w:val="0"/>
      <w:marBottom w:val="0"/>
      <w:divBdr>
        <w:top w:val="none" w:sz="0" w:space="0" w:color="auto"/>
        <w:left w:val="none" w:sz="0" w:space="0" w:color="auto"/>
        <w:bottom w:val="none" w:sz="0" w:space="0" w:color="auto"/>
        <w:right w:val="none" w:sz="0" w:space="0" w:color="auto"/>
      </w:divBdr>
    </w:div>
    <w:div w:id="913122508">
      <w:bodyDiv w:val="1"/>
      <w:marLeft w:val="0"/>
      <w:marRight w:val="0"/>
      <w:marTop w:val="0"/>
      <w:marBottom w:val="0"/>
      <w:divBdr>
        <w:top w:val="none" w:sz="0" w:space="0" w:color="auto"/>
        <w:left w:val="none" w:sz="0" w:space="0" w:color="auto"/>
        <w:bottom w:val="none" w:sz="0" w:space="0" w:color="auto"/>
        <w:right w:val="none" w:sz="0" w:space="0" w:color="auto"/>
      </w:divBdr>
    </w:div>
    <w:div w:id="917905633">
      <w:bodyDiv w:val="1"/>
      <w:marLeft w:val="0"/>
      <w:marRight w:val="0"/>
      <w:marTop w:val="0"/>
      <w:marBottom w:val="0"/>
      <w:divBdr>
        <w:top w:val="none" w:sz="0" w:space="0" w:color="auto"/>
        <w:left w:val="none" w:sz="0" w:space="0" w:color="auto"/>
        <w:bottom w:val="none" w:sz="0" w:space="0" w:color="auto"/>
        <w:right w:val="none" w:sz="0" w:space="0" w:color="auto"/>
      </w:divBdr>
    </w:div>
    <w:div w:id="919487541">
      <w:bodyDiv w:val="1"/>
      <w:marLeft w:val="0"/>
      <w:marRight w:val="0"/>
      <w:marTop w:val="0"/>
      <w:marBottom w:val="0"/>
      <w:divBdr>
        <w:top w:val="none" w:sz="0" w:space="0" w:color="auto"/>
        <w:left w:val="none" w:sz="0" w:space="0" w:color="auto"/>
        <w:bottom w:val="none" w:sz="0" w:space="0" w:color="auto"/>
        <w:right w:val="none" w:sz="0" w:space="0" w:color="auto"/>
      </w:divBdr>
    </w:div>
    <w:div w:id="921722083">
      <w:bodyDiv w:val="1"/>
      <w:marLeft w:val="0"/>
      <w:marRight w:val="0"/>
      <w:marTop w:val="0"/>
      <w:marBottom w:val="0"/>
      <w:divBdr>
        <w:top w:val="none" w:sz="0" w:space="0" w:color="auto"/>
        <w:left w:val="none" w:sz="0" w:space="0" w:color="auto"/>
        <w:bottom w:val="none" w:sz="0" w:space="0" w:color="auto"/>
        <w:right w:val="none" w:sz="0" w:space="0" w:color="auto"/>
      </w:divBdr>
    </w:div>
    <w:div w:id="933435214">
      <w:bodyDiv w:val="1"/>
      <w:marLeft w:val="0"/>
      <w:marRight w:val="0"/>
      <w:marTop w:val="0"/>
      <w:marBottom w:val="0"/>
      <w:divBdr>
        <w:top w:val="none" w:sz="0" w:space="0" w:color="auto"/>
        <w:left w:val="none" w:sz="0" w:space="0" w:color="auto"/>
        <w:bottom w:val="none" w:sz="0" w:space="0" w:color="auto"/>
        <w:right w:val="none" w:sz="0" w:space="0" w:color="auto"/>
      </w:divBdr>
    </w:div>
    <w:div w:id="936868609">
      <w:bodyDiv w:val="1"/>
      <w:marLeft w:val="0"/>
      <w:marRight w:val="0"/>
      <w:marTop w:val="0"/>
      <w:marBottom w:val="0"/>
      <w:divBdr>
        <w:top w:val="none" w:sz="0" w:space="0" w:color="auto"/>
        <w:left w:val="none" w:sz="0" w:space="0" w:color="auto"/>
        <w:bottom w:val="none" w:sz="0" w:space="0" w:color="auto"/>
        <w:right w:val="none" w:sz="0" w:space="0" w:color="auto"/>
      </w:divBdr>
    </w:div>
    <w:div w:id="937131123">
      <w:bodyDiv w:val="1"/>
      <w:marLeft w:val="0"/>
      <w:marRight w:val="0"/>
      <w:marTop w:val="0"/>
      <w:marBottom w:val="0"/>
      <w:divBdr>
        <w:top w:val="none" w:sz="0" w:space="0" w:color="auto"/>
        <w:left w:val="none" w:sz="0" w:space="0" w:color="auto"/>
        <w:bottom w:val="none" w:sz="0" w:space="0" w:color="auto"/>
        <w:right w:val="none" w:sz="0" w:space="0" w:color="auto"/>
      </w:divBdr>
    </w:div>
    <w:div w:id="944464072">
      <w:bodyDiv w:val="1"/>
      <w:marLeft w:val="0"/>
      <w:marRight w:val="0"/>
      <w:marTop w:val="0"/>
      <w:marBottom w:val="0"/>
      <w:divBdr>
        <w:top w:val="none" w:sz="0" w:space="0" w:color="auto"/>
        <w:left w:val="none" w:sz="0" w:space="0" w:color="auto"/>
        <w:bottom w:val="none" w:sz="0" w:space="0" w:color="auto"/>
        <w:right w:val="none" w:sz="0" w:space="0" w:color="auto"/>
      </w:divBdr>
    </w:div>
    <w:div w:id="944507389">
      <w:bodyDiv w:val="1"/>
      <w:marLeft w:val="0"/>
      <w:marRight w:val="0"/>
      <w:marTop w:val="0"/>
      <w:marBottom w:val="0"/>
      <w:divBdr>
        <w:top w:val="none" w:sz="0" w:space="0" w:color="auto"/>
        <w:left w:val="none" w:sz="0" w:space="0" w:color="auto"/>
        <w:bottom w:val="none" w:sz="0" w:space="0" w:color="auto"/>
        <w:right w:val="none" w:sz="0" w:space="0" w:color="auto"/>
      </w:divBdr>
    </w:div>
    <w:div w:id="946623693">
      <w:bodyDiv w:val="1"/>
      <w:marLeft w:val="0"/>
      <w:marRight w:val="0"/>
      <w:marTop w:val="0"/>
      <w:marBottom w:val="0"/>
      <w:divBdr>
        <w:top w:val="none" w:sz="0" w:space="0" w:color="auto"/>
        <w:left w:val="none" w:sz="0" w:space="0" w:color="auto"/>
        <w:bottom w:val="none" w:sz="0" w:space="0" w:color="auto"/>
        <w:right w:val="none" w:sz="0" w:space="0" w:color="auto"/>
      </w:divBdr>
    </w:div>
    <w:div w:id="952974615">
      <w:bodyDiv w:val="1"/>
      <w:marLeft w:val="0"/>
      <w:marRight w:val="0"/>
      <w:marTop w:val="0"/>
      <w:marBottom w:val="0"/>
      <w:divBdr>
        <w:top w:val="none" w:sz="0" w:space="0" w:color="auto"/>
        <w:left w:val="none" w:sz="0" w:space="0" w:color="auto"/>
        <w:bottom w:val="none" w:sz="0" w:space="0" w:color="auto"/>
        <w:right w:val="none" w:sz="0" w:space="0" w:color="auto"/>
      </w:divBdr>
    </w:div>
    <w:div w:id="953974265">
      <w:bodyDiv w:val="1"/>
      <w:marLeft w:val="0"/>
      <w:marRight w:val="0"/>
      <w:marTop w:val="0"/>
      <w:marBottom w:val="0"/>
      <w:divBdr>
        <w:top w:val="none" w:sz="0" w:space="0" w:color="auto"/>
        <w:left w:val="none" w:sz="0" w:space="0" w:color="auto"/>
        <w:bottom w:val="none" w:sz="0" w:space="0" w:color="auto"/>
        <w:right w:val="none" w:sz="0" w:space="0" w:color="auto"/>
      </w:divBdr>
    </w:div>
    <w:div w:id="964896299">
      <w:bodyDiv w:val="1"/>
      <w:marLeft w:val="0"/>
      <w:marRight w:val="0"/>
      <w:marTop w:val="0"/>
      <w:marBottom w:val="0"/>
      <w:divBdr>
        <w:top w:val="none" w:sz="0" w:space="0" w:color="auto"/>
        <w:left w:val="none" w:sz="0" w:space="0" w:color="auto"/>
        <w:bottom w:val="none" w:sz="0" w:space="0" w:color="auto"/>
        <w:right w:val="none" w:sz="0" w:space="0" w:color="auto"/>
      </w:divBdr>
    </w:div>
    <w:div w:id="965547655">
      <w:bodyDiv w:val="1"/>
      <w:marLeft w:val="0"/>
      <w:marRight w:val="0"/>
      <w:marTop w:val="0"/>
      <w:marBottom w:val="0"/>
      <w:divBdr>
        <w:top w:val="none" w:sz="0" w:space="0" w:color="auto"/>
        <w:left w:val="none" w:sz="0" w:space="0" w:color="auto"/>
        <w:bottom w:val="none" w:sz="0" w:space="0" w:color="auto"/>
        <w:right w:val="none" w:sz="0" w:space="0" w:color="auto"/>
      </w:divBdr>
    </w:div>
    <w:div w:id="969556390">
      <w:bodyDiv w:val="1"/>
      <w:marLeft w:val="0"/>
      <w:marRight w:val="0"/>
      <w:marTop w:val="0"/>
      <w:marBottom w:val="0"/>
      <w:divBdr>
        <w:top w:val="none" w:sz="0" w:space="0" w:color="auto"/>
        <w:left w:val="none" w:sz="0" w:space="0" w:color="auto"/>
        <w:bottom w:val="none" w:sz="0" w:space="0" w:color="auto"/>
        <w:right w:val="none" w:sz="0" w:space="0" w:color="auto"/>
      </w:divBdr>
    </w:div>
    <w:div w:id="985546882">
      <w:bodyDiv w:val="1"/>
      <w:marLeft w:val="0"/>
      <w:marRight w:val="0"/>
      <w:marTop w:val="0"/>
      <w:marBottom w:val="0"/>
      <w:divBdr>
        <w:top w:val="none" w:sz="0" w:space="0" w:color="auto"/>
        <w:left w:val="none" w:sz="0" w:space="0" w:color="auto"/>
        <w:bottom w:val="none" w:sz="0" w:space="0" w:color="auto"/>
        <w:right w:val="none" w:sz="0" w:space="0" w:color="auto"/>
      </w:divBdr>
    </w:div>
    <w:div w:id="985818908">
      <w:bodyDiv w:val="1"/>
      <w:marLeft w:val="0"/>
      <w:marRight w:val="0"/>
      <w:marTop w:val="0"/>
      <w:marBottom w:val="0"/>
      <w:divBdr>
        <w:top w:val="none" w:sz="0" w:space="0" w:color="auto"/>
        <w:left w:val="none" w:sz="0" w:space="0" w:color="auto"/>
        <w:bottom w:val="none" w:sz="0" w:space="0" w:color="auto"/>
        <w:right w:val="none" w:sz="0" w:space="0" w:color="auto"/>
      </w:divBdr>
    </w:div>
    <w:div w:id="986784434">
      <w:bodyDiv w:val="1"/>
      <w:marLeft w:val="0"/>
      <w:marRight w:val="0"/>
      <w:marTop w:val="0"/>
      <w:marBottom w:val="0"/>
      <w:divBdr>
        <w:top w:val="none" w:sz="0" w:space="0" w:color="auto"/>
        <w:left w:val="none" w:sz="0" w:space="0" w:color="auto"/>
        <w:bottom w:val="none" w:sz="0" w:space="0" w:color="auto"/>
        <w:right w:val="none" w:sz="0" w:space="0" w:color="auto"/>
      </w:divBdr>
    </w:div>
    <w:div w:id="993097882">
      <w:bodyDiv w:val="1"/>
      <w:marLeft w:val="0"/>
      <w:marRight w:val="0"/>
      <w:marTop w:val="0"/>
      <w:marBottom w:val="0"/>
      <w:divBdr>
        <w:top w:val="none" w:sz="0" w:space="0" w:color="auto"/>
        <w:left w:val="none" w:sz="0" w:space="0" w:color="auto"/>
        <w:bottom w:val="none" w:sz="0" w:space="0" w:color="auto"/>
        <w:right w:val="none" w:sz="0" w:space="0" w:color="auto"/>
      </w:divBdr>
    </w:div>
    <w:div w:id="993217466">
      <w:bodyDiv w:val="1"/>
      <w:marLeft w:val="0"/>
      <w:marRight w:val="0"/>
      <w:marTop w:val="0"/>
      <w:marBottom w:val="0"/>
      <w:divBdr>
        <w:top w:val="none" w:sz="0" w:space="0" w:color="auto"/>
        <w:left w:val="none" w:sz="0" w:space="0" w:color="auto"/>
        <w:bottom w:val="none" w:sz="0" w:space="0" w:color="auto"/>
        <w:right w:val="none" w:sz="0" w:space="0" w:color="auto"/>
      </w:divBdr>
    </w:div>
    <w:div w:id="993221711">
      <w:bodyDiv w:val="1"/>
      <w:marLeft w:val="0"/>
      <w:marRight w:val="0"/>
      <w:marTop w:val="0"/>
      <w:marBottom w:val="0"/>
      <w:divBdr>
        <w:top w:val="none" w:sz="0" w:space="0" w:color="auto"/>
        <w:left w:val="none" w:sz="0" w:space="0" w:color="auto"/>
        <w:bottom w:val="none" w:sz="0" w:space="0" w:color="auto"/>
        <w:right w:val="none" w:sz="0" w:space="0" w:color="auto"/>
      </w:divBdr>
    </w:div>
    <w:div w:id="995106556">
      <w:bodyDiv w:val="1"/>
      <w:marLeft w:val="0"/>
      <w:marRight w:val="0"/>
      <w:marTop w:val="0"/>
      <w:marBottom w:val="0"/>
      <w:divBdr>
        <w:top w:val="none" w:sz="0" w:space="0" w:color="auto"/>
        <w:left w:val="none" w:sz="0" w:space="0" w:color="auto"/>
        <w:bottom w:val="none" w:sz="0" w:space="0" w:color="auto"/>
        <w:right w:val="none" w:sz="0" w:space="0" w:color="auto"/>
      </w:divBdr>
    </w:div>
    <w:div w:id="995568252">
      <w:bodyDiv w:val="1"/>
      <w:marLeft w:val="0"/>
      <w:marRight w:val="0"/>
      <w:marTop w:val="0"/>
      <w:marBottom w:val="0"/>
      <w:divBdr>
        <w:top w:val="none" w:sz="0" w:space="0" w:color="auto"/>
        <w:left w:val="none" w:sz="0" w:space="0" w:color="auto"/>
        <w:bottom w:val="none" w:sz="0" w:space="0" w:color="auto"/>
        <w:right w:val="none" w:sz="0" w:space="0" w:color="auto"/>
      </w:divBdr>
    </w:div>
    <w:div w:id="1000474034">
      <w:bodyDiv w:val="1"/>
      <w:marLeft w:val="0"/>
      <w:marRight w:val="0"/>
      <w:marTop w:val="0"/>
      <w:marBottom w:val="0"/>
      <w:divBdr>
        <w:top w:val="none" w:sz="0" w:space="0" w:color="auto"/>
        <w:left w:val="none" w:sz="0" w:space="0" w:color="auto"/>
        <w:bottom w:val="none" w:sz="0" w:space="0" w:color="auto"/>
        <w:right w:val="none" w:sz="0" w:space="0" w:color="auto"/>
      </w:divBdr>
    </w:div>
    <w:div w:id="1006516528">
      <w:bodyDiv w:val="1"/>
      <w:marLeft w:val="0"/>
      <w:marRight w:val="0"/>
      <w:marTop w:val="0"/>
      <w:marBottom w:val="0"/>
      <w:divBdr>
        <w:top w:val="none" w:sz="0" w:space="0" w:color="auto"/>
        <w:left w:val="none" w:sz="0" w:space="0" w:color="auto"/>
        <w:bottom w:val="none" w:sz="0" w:space="0" w:color="auto"/>
        <w:right w:val="none" w:sz="0" w:space="0" w:color="auto"/>
      </w:divBdr>
    </w:div>
    <w:div w:id="1013844069">
      <w:bodyDiv w:val="1"/>
      <w:marLeft w:val="0"/>
      <w:marRight w:val="0"/>
      <w:marTop w:val="0"/>
      <w:marBottom w:val="0"/>
      <w:divBdr>
        <w:top w:val="none" w:sz="0" w:space="0" w:color="auto"/>
        <w:left w:val="none" w:sz="0" w:space="0" w:color="auto"/>
        <w:bottom w:val="none" w:sz="0" w:space="0" w:color="auto"/>
        <w:right w:val="none" w:sz="0" w:space="0" w:color="auto"/>
      </w:divBdr>
    </w:div>
    <w:div w:id="1016074373">
      <w:bodyDiv w:val="1"/>
      <w:marLeft w:val="0"/>
      <w:marRight w:val="0"/>
      <w:marTop w:val="0"/>
      <w:marBottom w:val="0"/>
      <w:divBdr>
        <w:top w:val="none" w:sz="0" w:space="0" w:color="auto"/>
        <w:left w:val="none" w:sz="0" w:space="0" w:color="auto"/>
        <w:bottom w:val="none" w:sz="0" w:space="0" w:color="auto"/>
        <w:right w:val="none" w:sz="0" w:space="0" w:color="auto"/>
      </w:divBdr>
    </w:div>
    <w:div w:id="1024984755">
      <w:bodyDiv w:val="1"/>
      <w:marLeft w:val="0"/>
      <w:marRight w:val="0"/>
      <w:marTop w:val="0"/>
      <w:marBottom w:val="0"/>
      <w:divBdr>
        <w:top w:val="none" w:sz="0" w:space="0" w:color="auto"/>
        <w:left w:val="none" w:sz="0" w:space="0" w:color="auto"/>
        <w:bottom w:val="none" w:sz="0" w:space="0" w:color="auto"/>
        <w:right w:val="none" w:sz="0" w:space="0" w:color="auto"/>
      </w:divBdr>
    </w:div>
    <w:div w:id="1025712194">
      <w:bodyDiv w:val="1"/>
      <w:marLeft w:val="0"/>
      <w:marRight w:val="0"/>
      <w:marTop w:val="0"/>
      <w:marBottom w:val="0"/>
      <w:divBdr>
        <w:top w:val="none" w:sz="0" w:space="0" w:color="auto"/>
        <w:left w:val="none" w:sz="0" w:space="0" w:color="auto"/>
        <w:bottom w:val="none" w:sz="0" w:space="0" w:color="auto"/>
        <w:right w:val="none" w:sz="0" w:space="0" w:color="auto"/>
      </w:divBdr>
    </w:div>
    <w:div w:id="1026442251">
      <w:bodyDiv w:val="1"/>
      <w:marLeft w:val="0"/>
      <w:marRight w:val="0"/>
      <w:marTop w:val="0"/>
      <w:marBottom w:val="0"/>
      <w:divBdr>
        <w:top w:val="none" w:sz="0" w:space="0" w:color="auto"/>
        <w:left w:val="none" w:sz="0" w:space="0" w:color="auto"/>
        <w:bottom w:val="none" w:sz="0" w:space="0" w:color="auto"/>
        <w:right w:val="none" w:sz="0" w:space="0" w:color="auto"/>
      </w:divBdr>
    </w:div>
    <w:div w:id="1029262644">
      <w:bodyDiv w:val="1"/>
      <w:marLeft w:val="0"/>
      <w:marRight w:val="0"/>
      <w:marTop w:val="0"/>
      <w:marBottom w:val="0"/>
      <w:divBdr>
        <w:top w:val="none" w:sz="0" w:space="0" w:color="auto"/>
        <w:left w:val="none" w:sz="0" w:space="0" w:color="auto"/>
        <w:bottom w:val="none" w:sz="0" w:space="0" w:color="auto"/>
        <w:right w:val="none" w:sz="0" w:space="0" w:color="auto"/>
      </w:divBdr>
    </w:div>
    <w:div w:id="1030452900">
      <w:bodyDiv w:val="1"/>
      <w:marLeft w:val="0"/>
      <w:marRight w:val="0"/>
      <w:marTop w:val="0"/>
      <w:marBottom w:val="0"/>
      <w:divBdr>
        <w:top w:val="none" w:sz="0" w:space="0" w:color="auto"/>
        <w:left w:val="none" w:sz="0" w:space="0" w:color="auto"/>
        <w:bottom w:val="none" w:sz="0" w:space="0" w:color="auto"/>
        <w:right w:val="none" w:sz="0" w:space="0" w:color="auto"/>
      </w:divBdr>
    </w:div>
    <w:div w:id="1046372906">
      <w:bodyDiv w:val="1"/>
      <w:marLeft w:val="0"/>
      <w:marRight w:val="0"/>
      <w:marTop w:val="0"/>
      <w:marBottom w:val="0"/>
      <w:divBdr>
        <w:top w:val="none" w:sz="0" w:space="0" w:color="auto"/>
        <w:left w:val="none" w:sz="0" w:space="0" w:color="auto"/>
        <w:bottom w:val="none" w:sz="0" w:space="0" w:color="auto"/>
        <w:right w:val="none" w:sz="0" w:space="0" w:color="auto"/>
      </w:divBdr>
    </w:div>
    <w:div w:id="1047293232">
      <w:bodyDiv w:val="1"/>
      <w:marLeft w:val="0"/>
      <w:marRight w:val="0"/>
      <w:marTop w:val="0"/>
      <w:marBottom w:val="0"/>
      <w:divBdr>
        <w:top w:val="none" w:sz="0" w:space="0" w:color="auto"/>
        <w:left w:val="none" w:sz="0" w:space="0" w:color="auto"/>
        <w:bottom w:val="none" w:sz="0" w:space="0" w:color="auto"/>
        <w:right w:val="none" w:sz="0" w:space="0" w:color="auto"/>
      </w:divBdr>
    </w:div>
    <w:div w:id="1055274946">
      <w:bodyDiv w:val="1"/>
      <w:marLeft w:val="0"/>
      <w:marRight w:val="0"/>
      <w:marTop w:val="0"/>
      <w:marBottom w:val="0"/>
      <w:divBdr>
        <w:top w:val="none" w:sz="0" w:space="0" w:color="auto"/>
        <w:left w:val="none" w:sz="0" w:space="0" w:color="auto"/>
        <w:bottom w:val="none" w:sz="0" w:space="0" w:color="auto"/>
        <w:right w:val="none" w:sz="0" w:space="0" w:color="auto"/>
      </w:divBdr>
    </w:div>
    <w:div w:id="1056859122">
      <w:bodyDiv w:val="1"/>
      <w:marLeft w:val="0"/>
      <w:marRight w:val="0"/>
      <w:marTop w:val="0"/>
      <w:marBottom w:val="0"/>
      <w:divBdr>
        <w:top w:val="none" w:sz="0" w:space="0" w:color="auto"/>
        <w:left w:val="none" w:sz="0" w:space="0" w:color="auto"/>
        <w:bottom w:val="none" w:sz="0" w:space="0" w:color="auto"/>
        <w:right w:val="none" w:sz="0" w:space="0" w:color="auto"/>
      </w:divBdr>
    </w:div>
    <w:div w:id="1075669288">
      <w:bodyDiv w:val="1"/>
      <w:marLeft w:val="0"/>
      <w:marRight w:val="0"/>
      <w:marTop w:val="0"/>
      <w:marBottom w:val="0"/>
      <w:divBdr>
        <w:top w:val="none" w:sz="0" w:space="0" w:color="auto"/>
        <w:left w:val="none" w:sz="0" w:space="0" w:color="auto"/>
        <w:bottom w:val="none" w:sz="0" w:space="0" w:color="auto"/>
        <w:right w:val="none" w:sz="0" w:space="0" w:color="auto"/>
      </w:divBdr>
    </w:div>
    <w:div w:id="1087462867">
      <w:bodyDiv w:val="1"/>
      <w:marLeft w:val="0"/>
      <w:marRight w:val="0"/>
      <w:marTop w:val="0"/>
      <w:marBottom w:val="0"/>
      <w:divBdr>
        <w:top w:val="none" w:sz="0" w:space="0" w:color="auto"/>
        <w:left w:val="none" w:sz="0" w:space="0" w:color="auto"/>
        <w:bottom w:val="none" w:sz="0" w:space="0" w:color="auto"/>
        <w:right w:val="none" w:sz="0" w:space="0" w:color="auto"/>
      </w:divBdr>
    </w:div>
    <w:div w:id="1088379965">
      <w:bodyDiv w:val="1"/>
      <w:marLeft w:val="0"/>
      <w:marRight w:val="0"/>
      <w:marTop w:val="0"/>
      <w:marBottom w:val="0"/>
      <w:divBdr>
        <w:top w:val="none" w:sz="0" w:space="0" w:color="auto"/>
        <w:left w:val="none" w:sz="0" w:space="0" w:color="auto"/>
        <w:bottom w:val="none" w:sz="0" w:space="0" w:color="auto"/>
        <w:right w:val="none" w:sz="0" w:space="0" w:color="auto"/>
      </w:divBdr>
    </w:div>
    <w:div w:id="1090813702">
      <w:bodyDiv w:val="1"/>
      <w:marLeft w:val="0"/>
      <w:marRight w:val="0"/>
      <w:marTop w:val="0"/>
      <w:marBottom w:val="0"/>
      <w:divBdr>
        <w:top w:val="none" w:sz="0" w:space="0" w:color="auto"/>
        <w:left w:val="none" w:sz="0" w:space="0" w:color="auto"/>
        <w:bottom w:val="none" w:sz="0" w:space="0" w:color="auto"/>
        <w:right w:val="none" w:sz="0" w:space="0" w:color="auto"/>
      </w:divBdr>
    </w:div>
    <w:div w:id="1093550830">
      <w:bodyDiv w:val="1"/>
      <w:marLeft w:val="0"/>
      <w:marRight w:val="0"/>
      <w:marTop w:val="0"/>
      <w:marBottom w:val="0"/>
      <w:divBdr>
        <w:top w:val="none" w:sz="0" w:space="0" w:color="auto"/>
        <w:left w:val="none" w:sz="0" w:space="0" w:color="auto"/>
        <w:bottom w:val="none" w:sz="0" w:space="0" w:color="auto"/>
        <w:right w:val="none" w:sz="0" w:space="0" w:color="auto"/>
      </w:divBdr>
    </w:div>
    <w:div w:id="1093551555">
      <w:bodyDiv w:val="1"/>
      <w:marLeft w:val="0"/>
      <w:marRight w:val="0"/>
      <w:marTop w:val="0"/>
      <w:marBottom w:val="0"/>
      <w:divBdr>
        <w:top w:val="none" w:sz="0" w:space="0" w:color="auto"/>
        <w:left w:val="none" w:sz="0" w:space="0" w:color="auto"/>
        <w:bottom w:val="none" w:sz="0" w:space="0" w:color="auto"/>
        <w:right w:val="none" w:sz="0" w:space="0" w:color="auto"/>
      </w:divBdr>
    </w:div>
    <w:div w:id="1098209315">
      <w:bodyDiv w:val="1"/>
      <w:marLeft w:val="0"/>
      <w:marRight w:val="0"/>
      <w:marTop w:val="0"/>
      <w:marBottom w:val="0"/>
      <w:divBdr>
        <w:top w:val="none" w:sz="0" w:space="0" w:color="auto"/>
        <w:left w:val="none" w:sz="0" w:space="0" w:color="auto"/>
        <w:bottom w:val="none" w:sz="0" w:space="0" w:color="auto"/>
        <w:right w:val="none" w:sz="0" w:space="0" w:color="auto"/>
      </w:divBdr>
    </w:div>
    <w:div w:id="1098715553">
      <w:bodyDiv w:val="1"/>
      <w:marLeft w:val="0"/>
      <w:marRight w:val="0"/>
      <w:marTop w:val="0"/>
      <w:marBottom w:val="0"/>
      <w:divBdr>
        <w:top w:val="none" w:sz="0" w:space="0" w:color="auto"/>
        <w:left w:val="none" w:sz="0" w:space="0" w:color="auto"/>
        <w:bottom w:val="none" w:sz="0" w:space="0" w:color="auto"/>
        <w:right w:val="none" w:sz="0" w:space="0" w:color="auto"/>
      </w:divBdr>
    </w:div>
    <w:div w:id="1100612800">
      <w:bodyDiv w:val="1"/>
      <w:marLeft w:val="0"/>
      <w:marRight w:val="0"/>
      <w:marTop w:val="0"/>
      <w:marBottom w:val="0"/>
      <w:divBdr>
        <w:top w:val="none" w:sz="0" w:space="0" w:color="auto"/>
        <w:left w:val="none" w:sz="0" w:space="0" w:color="auto"/>
        <w:bottom w:val="none" w:sz="0" w:space="0" w:color="auto"/>
        <w:right w:val="none" w:sz="0" w:space="0" w:color="auto"/>
      </w:divBdr>
    </w:div>
    <w:div w:id="1102648332">
      <w:bodyDiv w:val="1"/>
      <w:marLeft w:val="0"/>
      <w:marRight w:val="0"/>
      <w:marTop w:val="0"/>
      <w:marBottom w:val="0"/>
      <w:divBdr>
        <w:top w:val="none" w:sz="0" w:space="0" w:color="auto"/>
        <w:left w:val="none" w:sz="0" w:space="0" w:color="auto"/>
        <w:bottom w:val="none" w:sz="0" w:space="0" w:color="auto"/>
        <w:right w:val="none" w:sz="0" w:space="0" w:color="auto"/>
      </w:divBdr>
    </w:div>
    <w:div w:id="1103068680">
      <w:bodyDiv w:val="1"/>
      <w:marLeft w:val="0"/>
      <w:marRight w:val="0"/>
      <w:marTop w:val="0"/>
      <w:marBottom w:val="0"/>
      <w:divBdr>
        <w:top w:val="none" w:sz="0" w:space="0" w:color="auto"/>
        <w:left w:val="none" w:sz="0" w:space="0" w:color="auto"/>
        <w:bottom w:val="none" w:sz="0" w:space="0" w:color="auto"/>
        <w:right w:val="none" w:sz="0" w:space="0" w:color="auto"/>
      </w:divBdr>
    </w:div>
    <w:div w:id="1114129368">
      <w:bodyDiv w:val="1"/>
      <w:marLeft w:val="0"/>
      <w:marRight w:val="0"/>
      <w:marTop w:val="0"/>
      <w:marBottom w:val="0"/>
      <w:divBdr>
        <w:top w:val="none" w:sz="0" w:space="0" w:color="auto"/>
        <w:left w:val="none" w:sz="0" w:space="0" w:color="auto"/>
        <w:bottom w:val="none" w:sz="0" w:space="0" w:color="auto"/>
        <w:right w:val="none" w:sz="0" w:space="0" w:color="auto"/>
      </w:divBdr>
    </w:div>
    <w:div w:id="1126199035">
      <w:bodyDiv w:val="1"/>
      <w:marLeft w:val="0"/>
      <w:marRight w:val="0"/>
      <w:marTop w:val="0"/>
      <w:marBottom w:val="0"/>
      <w:divBdr>
        <w:top w:val="none" w:sz="0" w:space="0" w:color="auto"/>
        <w:left w:val="none" w:sz="0" w:space="0" w:color="auto"/>
        <w:bottom w:val="none" w:sz="0" w:space="0" w:color="auto"/>
        <w:right w:val="none" w:sz="0" w:space="0" w:color="auto"/>
      </w:divBdr>
    </w:div>
    <w:div w:id="1130169813">
      <w:bodyDiv w:val="1"/>
      <w:marLeft w:val="0"/>
      <w:marRight w:val="0"/>
      <w:marTop w:val="0"/>
      <w:marBottom w:val="0"/>
      <w:divBdr>
        <w:top w:val="none" w:sz="0" w:space="0" w:color="auto"/>
        <w:left w:val="none" w:sz="0" w:space="0" w:color="auto"/>
        <w:bottom w:val="none" w:sz="0" w:space="0" w:color="auto"/>
        <w:right w:val="none" w:sz="0" w:space="0" w:color="auto"/>
      </w:divBdr>
    </w:div>
    <w:div w:id="1132288052">
      <w:bodyDiv w:val="1"/>
      <w:marLeft w:val="0"/>
      <w:marRight w:val="0"/>
      <w:marTop w:val="0"/>
      <w:marBottom w:val="0"/>
      <w:divBdr>
        <w:top w:val="none" w:sz="0" w:space="0" w:color="auto"/>
        <w:left w:val="none" w:sz="0" w:space="0" w:color="auto"/>
        <w:bottom w:val="none" w:sz="0" w:space="0" w:color="auto"/>
        <w:right w:val="none" w:sz="0" w:space="0" w:color="auto"/>
      </w:divBdr>
    </w:div>
    <w:div w:id="1142579904">
      <w:bodyDiv w:val="1"/>
      <w:marLeft w:val="0"/>
      <w:marRight w:val="0"/>
      <w:marTop w:val="0"/>
      <w:marBottom w:val="0"/>
      <w:divBdr>
        <w:top w:val="none" w:sz="0" w:space="0" w:color="auto"/>
        <w:left w:val="none" w:sz="0" w:space="0" w:color="auto"/>
        <w:bottom w:val="none" w:sz="0" w:space="0" w:color="auto"/>
        <w:right w:val="none" w:sz="0" w:space="0" w:color="auto"/>
      </w:divBdr>
    </w:div>
    <w:div w:id="1143306376">
      <w:bodyDiv w:val="1"/>
      <w:marLeft w:val="0"/>
      <w:marRight w:val="0"/>
      <w:marTop w:val="0"/>
      <w:marBottom w:val="0"/>
      <w:divBdr>
        <w:top w:val="none" w:sz="0" w:space="0" w:color="auto"/>
        <w:left w:val="none" w:sz="0" w:space="0" w:color="auto"/>
        <w:bottom w:val="none" w:sz="0" w:space="0" w:color="auto"/>
        <w:right w:val="none" w:sz="0" w:space="0" w:color="auto"/>
      </w:divBdr>
    </w:div>
    <w:div w:id="1150712741">
      <w:bodyDiv w:val="1"/>
      <w:marLeft w:val="0"/>
      <w:marRight w:val="0"/>
      <w:marTop w:val="0"/>
      <w:marBottom w:val="0"/>
      <w:divBdr>
        <w:top w:val="none" w:sz="0" w:space="0" w:color="auto"/>
        <w:left w:val="none" w:sz="0" w:space="0" w:color="auto"/>
        <w:bottom w:val="none" w:sz="0" w:space="0" w:color="auto"/>
        <w:right w:val="none" w:sz="0" w:space="0" w:color="auto"/>
      </w:divBdr>
    </w:div>
    <w:div w:id="1151945828">
      <w:bodyDiv w:val="1"/>
      <w:marLeft w:val="0"/>
      <w:marRight w:val="0"/>
      <w:marTop w:val="0"/>
      <w:marBottom w:val="0"/>
      <w:divBdr>
        <w:top w:val="none" w:sz="0" w:space="0" w:color="auto"/>
        <w:left w:val="none" w:sz="0" w:space="0" w:color="auto"/>
        <w:bottom w:val="none" w:sz="0" w:space="0" w:color="auto"/>
        <w:right w:val="none" w:sz="0" w:space="0" w:color="auto"/>
      </w:divBdr>
    </w:div>
    <w:div w:id="1168519339">
      <w:bodyDiv w:val="1"/>
      <w:marLeft w:val="0"/>
      <w:marRight w:val="0"/>
      <w:marTop w:val="0"/>
      <w:marBottom w:val="0"/>
      <w:divBdr>
        <w:top w:val="none" w:sz="0" w:space="0" w:color="auto"/>
        <w:left w:val="none" w:sz="0" w:space="0" w:color="auto"/>
        <w:bottom w:val="none" w:sz="0" w:space="0" w:color="auto"/>
        <w:right w:val="none" w:sz="0" w:space="0" w:color="auto"/>
      </w:divBdr>
    </w:div>
    <w:div w:id="1170292913">
      <w:bodyDiv w:val="1"/>
      <w:marLeft w:val="0"/>
      <w:marRight w:val="0"/>
      <w:marTop w:val="0"/>
      <w:marBottom w:val="0"/>
      <w:divBdr>
        <w:top w:val="none" w:sz="0" w:space="0" w:color="auto"/>
        <w:left w:val="none" w:sz="0" w:space="0" w:color="auto"/>
        <w:bottom w:val="none" w:sz="0" w:space="0" w:color="auto"/>
        <w:right w:val="none" w:sz="0" w:space="0" w:color="auto"/>
      </w:divBdr>
    </w:div>
    <w:div w:id="1180242081">
      <w:bodyDiv w:val="1"/>
      <w:marLeft w:val="0"/>
      <w:marRight w:val="0"/>
      <w:marTop w:val="0"/>
      <w:marBottom w:val="0"/>
      <w:divBdr>
        <w:top w:val="none" w:sz="0" w:space="0" w:color="auto"/>
        <w:left w:val="none" w:sz="0" w:space="0" w:color="auto"/>
        <w:bottom w:val="none" w:sz="0" w:space="0" w:color="auto"/>
        <w:right w:val="none" w:sz="0" w:space="0" w:color="auto"/>
      </w:divBdr>
    </w:div>
    <w:div w:id="1181436498">
      <w:bodyDiv w:val="1"/>
      <w:marLeft w:val="0"/>
      <w:marRight w:val="0"/>
      <w:marTop w:val="0"/>
      <w:marBottom w:val="0"/>
      <w:divBdr>
        <w:top w:val="none" w:sz="0" w:space="0" w:color="auto"/>
        <w:left w:val="none" w:sz="0" w:space="0" w:color="auto"/>
        <w:bottom w:val="none" w:sz="0" w:space="0" w:color="auto"/>
        <w:right w:val="none" w:sz="0" w:space="0" w:color="auto"/>
      </w:divBdr>
    </w:div>
    <w:div w:id="1199389612">
      <w:bodyDiv w:val="1"/>
      <w:marLeft w:val="0"/>
      <w:marRight w:val="0"/>
      <w:marTop w:val="0"/>
      <w:marBottom w:val="0"/>
      <w:divBdr>
        <w:top w:val="none" w:sz="0" w:space="0" w:color="auto"/>
        <w:left w:val="none" w:sz="0" w:space="0" w:color="auto"/>
        <w:bottom w:val="none" w:sz="0" w:space="0" w:color="auto"/>
        <w:right w:val="none" w:sz="0" w:space="0" w:color="auto"/>
      </w:divBdr>
    </w:div>
    <w:div w:id="1207838227">
      <w:bodyDiv w:val="1"/>
      <w:marLeft w:val="0"/>
      <w:marRight w:val="0"/>
      <w:marTop w:val="0"/>
      <w:marBottom w:val="0"/>
      <w:divBdr>
        <w:top w:val="none" w:sz="0" w:space="0" w:color="auto"/>
        <w:left w:val="none" w:sz="0" w:space="0" w:color="auto"/>
        <w:bottom w:val="none" w:sz="0" w:space="0" w:color="auto"/>
        <w:right w:val="none" w:sz="0" w:space="0" w:color="auto"/>
      </w:divBdr>
    </w:div>
    <w:div w:id="1209953796">
      <w:bodyDiv w:val="1"/>
      <w:marLeft w:val="0"/>
      <w:marRight w:val="0"/>
      <w:marTop w:val="0"/>
      <w:marBottom w:val="0"/>
      <w:divBdr>
        <w:top w:val="none" w:sz="0" w:space="0" w:color="auto"/>
        <w:left w:val="none" w:sz="0" w:space="0" w:color="auto"/>
        <w:bottom w:val="none" w:sz="0" w:space="0" w:color="auto"/>
        <w:right w:val="none" w:sz="0" w:space="0" w:color="auto"/>
      </w:divBdr>
    </w:div>
    <w:div w:id="1212619732">
      <w:bodyDiv w:val="1"/>
      <w:marLeft w:val="0"/>
      <w:marRight w:val="0"/>
      <w:marTop w:val="0"/>
      <w:marBottom w:val="0"/>
      <w:divBdr>
        <w:top w:val="none" w:sz="0" w:space="0" w:color="auto"/>
        <w:left w:val="none" w:sz="0" w:space="0" w:color="auto"/>
        <w:bottom w:val="none" w:sz="0" w:space="0" w:color="auto"/>
        <w:right w:val="none" w:sz="0" w:space="0" w:color="auto"/>
      </w:divBdr>
    </w:div>
    <w:div w:id="1214000362">
      <w:bodyDiv w:val="1"/>
      <w:marLeft w:val="0"/>
      <w:marRight w:val="0"/>
      <w:marTop w:val="0"/>
      <w:marBottom w:val="0"/>
      <w:divBdr>
        <w:top w:val="none" w:sz="0" w:space="0" w:color="auto"/>
        <w:left w:val="none" w:sz="0" w:space="0" w:color="auto"/>
        <w:bottom w:val="none" w:sz="0" w:space="0" w:color="auto"/>
        <w:right w:val="none" w:sz="0" w:space="0" w:color="auto"/>
      </w:divBdr>
    </w:div>
    <w:div w:id="1214928620">
      <w:bodyDiv w:val="1"/>
      <w:marLeft w:val="0"/>
      <w:marRight w:val="0"/>
      <w:marTop w:val="0"/>
      <w:marBottom w:val="0"/>
      <w:divBdr>
        <w:top w:val="none" w:sz="0" w:space="0" w:color="auto"/>
        <w:left w:val="none" w:sz="0" w:space="0" w:color="auto"/>
        <w:bottom w:val="none" w:sz="0" w:space="0" w:color="auto"/>
        <w:right w:val="none" w:sz="0" w:space="0" w:color="auto"/>
      </w:divBdr>
    </w:div>
    <w:div w:id="1216088073">
      <w:bodyDiv w:val="1"/>
      <w:marLeft w:val="0"/>
      <w:marRight w:val="0"/>
      <w:marTop w:val="0"/>
      <w:marBottom w:val="0"/>
      <w:divBdr>
        <w:top w:val="none" w:sz="0" w:space="0" w:color="auto"/>
        <w:left w:val="none" w:sz="0" w:space="0" w:color="auto"/>
        <w:bottom w:val="none" w:sz="0" w:space="0" w:color="auto"/>
        <w:right w:val="none" w:sz="0" w:space="0" w:color="auto"/>
      </w:divBdr>
    </w:div>
    <w:div w:id="1216162433">
      <w:bodyDiv w:val="1"/>
      <w:marLeft w:val="0"/>
      <w:marRight w:val="0"/>
      <w:marTop w:val="0"/>
      <w:marBottom w:val="0"/>
      <w:divBdr>
        <w:top w:val="none" w:sz="0" w:space="0" w:color="auto"/>
        <w:left w:val="none" w:sz="0" w:space="0" w:color="auto"/>
        <w:bottom w:val="none" w:sz="0" w:space="0" w:color="auto"/>
        <w:right w:val="none" w:sz="0" w:space="0" w:color="auto"/>
      </w:divBdr>
    </w:div>
    <w:div w:id="1217201888">
      <w:bodyDiv w:val="1"/>
      <w:marLeft w:val="0"/>
      <w:marRight w:val="0"/>
      <w:marTop w:val="0"/>
      <w:marBottom w:val="0"/>
      <w:divBdr>
        <w:top w:val="none" w:sz="0" w:space="0" w:color="auto"/>
        <w:left w:val="none" w:sz="0" w:space="0" w:color="auto"/>
        <w:bottom w:val="none" w:sz="0" w:space="0" w:color="auto"/>
        <w:right w:val="none" w:sz="0" w:space="0" w:color="auto"/>
      </w:divBdr>
    </w:div>
    <w:div w:id="1226455766">
      <w:bodyDiv w:val="1"/>
      <w:marLeft w:val="0"/>
      <w:marRight w:val="0"/>
      <w:marTop w:val="0"/>
      <w:marBottom w:val="0"/>
      <w:divBdr>
        <w:top w:val="none" w:sz="0" w:space="0" w:color="auto"/>
        <w:left w:val="none" w:sz="0" w:space="0" w:color="auto"/>
        <w:bottom w:val="none" w:sz="0" w:space="0" w:color="auto"/>
        <w:right w:val="none" w:sz="0" w:space="0" w:color="auto"/>
      </w:divBdr>
    </w:div>
    <w:div w:id="1227759004">
      <w:bodyDiv w:val="1"/>
      <w:marLeft w:val="0"/>
      <w:marRight w:val="0"/>
      <w:marTop w:val="0"/>
      <w:marBottom w:val="0"/>
      <w:divBdr>
        <w:top w:val="none" w:sz="0" w:space="0" w:color="auto"/>
        <w:left w:val="none" w:sz="0" w:space="0" w:color="auto"/>
        <w:bottom w:val="none" w:sz="0" w:space="0" w:color="auto"/>
        <w:right w:val="none" w:sz="0" w:space="0" w:color="auto"/>
      </w:divBdr>
    </w:div>
    <w:div w:id="1231233464">
      <w:bodyDiv w:val="1"/>
      <w:marLeft w:val="0"/>
      <w:marRight w:val="0"/>
      <w:marTop w:val="0"/>
      <w:marBottom w:val="0"/>
      <w:divBdr>
        <w:top w:val="none" w:sz="0" w:space="0" w:color="auto"/>
        <w:left w:val="none" w:sz="0" w:space="0" w:color="auto"/>
        <w:bottom w:val="none" w:sz="0" w:space="0" w:color="auto"/>
        <w:right w:val="none" w:sz="0" w:space="0" w:color="auto"/>
      </w:divBdr>
    </w:div>
    <w:div w:id="1236862023">
      <w:bodyDiv w:val="1"/>
      <w:marLeft w:val="0"/>
      <w:marRight w:val="0"/>
      <w:marTop w:val="0"/>
      <w:marBottom w:val="0"/>
      <w:divBdr>
        <w:top w:val="none" w:sz="0" w:space="0" w:color="auto"/>
        <w:left w:val="none" w:sz="0" w:space="0" w:color="auto"/>
        <w:bottom w:val="none" w:sz="0" w:space="0" w:color="auto"/>
        <w:right w:val="none" w:sz="0" w:space="0" w:color="auto"/>
      </w:divBdr>
    </w:div>
    <w:div w:id="1241984260">
      <w:bodyDiv w:val="1"/>
      <w:marLeft w:val="0"/>
      <w:marRight w:val="0"/>
      <w:marTop w:val="0"/>
      <w:marBottom w:val="0"/>
      <w:divBdr>
        <w:top w:val="none" w:sz="0" w:space="0" w:color="auto"/>
        <w:left w:val="none" w:sz="0" w:space="0" w:color="auto"/>
        <w:bottom w:val="none" w:sz="0" w:space="0" w:color="auto"/>
        <w:right w:val="none" w:sz="0" w:space="0" w:color="auto"/>
      </w:divBdr>
    </w:div>
    <w:div w:id="1243182972">
      <w:bodyDiv w:val="1"/>
      <w:marLeft w:val="0"/>
      <w:marRight w:val="0"/>
      <w:marTop w:val="0"/>
      <w:marBottom w:val="0"/>
      <w:divBdr>
        <w:top w:val="none" w:sz="0" w:space="0" w:color="auto"/>
        <w:left w:val="none" w:sz="0" w:space="0" w:color="auto"/>
        <w:bottom w:val="none" w:sz="0" w:space="0" w:color="auto"/>
        <w:right w:val="none" w:sz="0" w:space="0" w:color="auto"/>
      </w:divBdr>
    </w:div>
    <w:div w:id="1253976201">
      <w:bodyDiv w:val="1"/>
      <w:marLeft w:val="0"/>
      <w:marRight w:val="0"/>
      <w:marTop w:val="0"/>
      <w:marBottom w:val="0"/>
      <w:divBdr>
        <w:top w:val="none" w:sz="0" w:space="0" w:color="auto"/>
        <w:left w:val="none" w:sz="0" w:space="0" w:color="auto"/>
        <w:bottom w:val="none" w:sz="0" w:space="0" w:color="auto"/>
        <w:right w:val="none" w:sz="0" w:space="0" w:color="auto"/>
      </w:divBdr>
    </w:div>
    <w:div w:id="1258441161">
      <w:bodyDiv w:val="1"/>
      <w:marLeft w:val="0"/>
      <w:marRight w:val="0"/>
      <w:marTop w:val="0"/>
      <w:marBottom w:val="0"/>
      <w:divBdr>
        <w:top w:val="none" w:sz="0" w:space="0" w:color="auto"/>
        <w:left w:val="none" w:sz="0" w:space="0" w:color="auto"/>
        <w:bottom w:val="none" w:sz="0" w:space="0" w:color="auto"/>
        <w:right w:val="none" w:sz="0" w:space="0" w:color="auto"/>
      </w:divBdr>
    </w:div>
    <w:div w:id="1259948448">
      <w:bodyDiv w:val="1"/>
      <w:marLeft w:val="0"/>
      <w:marRight w:val="0"/>
      <w:marTop w:val="0"/>
      <w:marBottom w:val="0"/>
      <w:divBdr>
        <w:top w:val="none" w:sz="0" w:space="0" w:color="auto"/>
        <w:left w:val="none" w:sz="0" w:space="0" w:color="auto"/>
        <w:bottom w:val="none" w:sz="0" w:space="0" w:color="auto"/>
        <w:right w:val="none" w:sz="0" w:space="0" w:color="auto"/>
      </w:divBdr>
    </w:div>
    <w:div w:id="1260261806">
      <w:bodyDiv w:val="1"/>
      <w:marLeft w:val="0"/>
      <w:marRight w:val="0"/>
      <w:marTop w:val="0"/>
      <w:marBottom w:val="0"/>
      <w:divBdr>
        <w:top w:val="none" w:sz="0" w:space="0" w:color="auto"/>
        <w:left w:val="none" w:sz="0" w:space="0" w:color="auto"/>
        <w:bottom w:val="none" w:sz="0" w:space="0" w:color="auto"/>
        <w:right w:val="none" w:sz="0" w:space="0" w:color="auto"/>
      </w:divBdr>
    </w:div>
    <w:div w:id="1263024984">
      <w:bodyDiv w:val="1"/>
      <w:marLeft w:val="0"/>
      <w:marRight w:val="0"/>
      <w:marTop w:val="0"/>
      <w:marBottom w:val="0"/>
      <w:divBdr>
        <w:top w:val="none" w:sz="0" w:space="0" w:color="auto"/>
        <w:left w:val="none" w:sz="0" w:space="0" w:color="auto"/>
        <w:bottom w:val="none" w:sz="0" w:space="0" w:color="auto"/>
        <w:right w:val="none" w:sz="0" w:space="0" w:color="auto"/>
      </w:divBdr>
    </w:div>
    <w:div w:id="1265726367">
      <w:bodyDiv w:val="1"/>
      <w:marLeft w:val="0"/>
      <w:marRight w:val="0"/>
      <w:marTop w:val="0"/>
      <w:marBottom w:val="0"/>
      <w:divBdr>
        <w:top w:val="none" w:sz="0" w:space="0" w:color="auto"/>
        <w:left w:val="none" w:sz="0" w:space="0" w:color="auto"/>
        <w:bottom w:val="none" w:sz="0" w:space="0" w:color="auto"/>
        <w:right w:val="none" w:sz="0" w:space="0" w:color="auto"/>
      </w:divBdr>
    </w:div>
    <w:div w:id="1271206319">
      <w:bodyDiv w:val="1"/>
      <w:marLeft w:val="0"/>
      <w:marRight w:val="0"/>
      <w:marTop w:val="0"/>
      <w:marBottom w:val="0"/>
      <w:divBdr>
        <w:top w:val="none" w:sz="0" w:space="0" w:color="auto"/>
        <w:left w:val="none" w:sz="0" w:space="0" w:color="auto"/>
        <w:bottom w:val="none" w:sz="0" w:space="0" w:color="auto"/>
        <w:right w:val="none" w:sz="0" w:space="0" w:color="auto"/>
      </w:divBdr>
    </w:div>
    <w:div w:id="1278685708">
      <w:bodyDiv w:val="1"/>
      <w:marLeft w:val="0"/>
      <w:marRight w:val="0"/>
      <w:marTop w:val="0"/>
      <w:marBottom w:val="0"/>
      <w:divBdr>
        <w:top w:val="none" w:sz="0" w:space="0" w:color="auto"/>
        <w:left w:val="none" w:sz="0" w:space="0" w:color="auto"/>
        <w:bottom w:val="none" w:sz="0" w:space="0" w:color="auto"/>
        <w:right w:val="none" w:sz="0" w:space="0" w:color="auto"/>
      </w:divBdr>
    </w:div>
    <w:div w:id="1285845376">
      <w:bodyDiv w:val="1"/>
      <w:marLeft w:val="0"/>
      <w:marRight w:val="0"/>
      <w:marTop w:val="0"/>
      <w:marBottom w:val="0"/>
      <w:divBdr>
        <w:top w:val="none" w:sz="0" w:space="0" w:color="auto"/>
        <w:left w:val="none" w:sz="0" w:space="0" w:color="auto"/>
        <w:bottom w:val="none" w:sz="0" w:space="0" w:color="auto"/>
        <w:right w:val="none" w:sz="0" w:space="0" w:color="auto"/>
      </w:divBdr>
    </w:div>
    <w:div w:id="1308168253">
      <w:bodyDiv w:val="1"/>
      <w:marLeft w:val="0"/>
      <w:marRight w:val="0"/>
      <w:marTop w:val="0"/>
      <w:marBottom w:val="0"/>
      <w:divBdr>
        <w:top w:val="none" w:sz="0" w:space="0" w:color="auto"/>
        <w:left w:val="none" w:sz="0" w:space="0" w:color="auto"/>
        <w:bottom w:val="none" w:sz="0" w:space="0" w:color="auto"/>
        <w:right w:val="none" w:sz="0" w:space="0" w:color="auto"/>
      </w:divBdr>
    </w:div>
    <w:div w:id="1316179926">
      <w:bodyDiv w:val="1"/>
      <w:marLeft w:val="0"/>
      <w:marRight w:val="0"/>
      <w:marTop w:val="0"/>
      <w:marBottom w:val="0"/>
      <w:divBdr>
        <w:top w:val="none" w:sz="0" w:space="0" w:color="auto"/>
        <w:left w:val="none" w:sz="0" w:space="0" w:color="auto"/>
        <w:bottom w:val="none" w:sz="0" w:space="0" w:color="auto"/>
        <w:right w:val="none" w:sz="0" w:space="0" w:color="auto"/>
      </w:divBdr>
    </w:div>
    <w:div w:id="1320235236">
      <w:bodyDiv w:val="1"/>
      <w:marLeft w:val="0"/>
      <w:marRight w:val="0"/>
      <w:marTop w:val="0"/>
      <w:marBottom w:val="0"/>
      <w:divBdr>
        <w:top w:val="none" w:sz="0" w:space="0" w:color="auto"/>
        <w:left w:val="none" w:sz="0" w:space="0" w:color="auto"/>
        <w:bottom w:val="none" w:sz="0" w:space="0" w:color="auto"/>
        <w:right w:val="none" w:sz="0" w:space="0" w:color="auto"/>
      </w:divBdr>
    </w:div>
    <w:div w:id="1323388116">
      <w:bodyDiv w:val="1"/>
      <w:marLeft w:val="0"/>
      <w:marRight w:val="0"/>
      <w:marTop w:val="0"/>
      <w:marBottom w:val="0"/>
      <w:divBdr>
        <w:top w:val="none" w:sz="0" w:space="0" w:color="auto"/>
        <w:left w:val="none" w:sz="0" w:space="0" w:color="auto"/>
        <w:bottom w:val="none" w:sz="0" w:space="0" w:color="auto"/>
        <w:right w:val="none" w:sz="0" w:space="0" w:color="auto"/>
      </w:divBdr>
    </w:div>
    <w:div w:id="1324040628">
      <w:bodyDiv w:val="1"/>
      <w:marLeft w:val="0"/>
      <w:marRight w:val="0"/>
      <w:marTop w:val="0"/>
      <w:marBottom w:val="0"/>
      <w:divBdr>
        <w:top w:val="none" w:sz="0" w:space="0" w:color="auto"/>
        <w:left w:val="none" w:sz="0" w:space="0" w:color="auto"/>
        <w:bottom w:val="none" w:sz="0" w:space="0" w:color="auto"/>
        <w:right w:val="none" w:sz="0" w:space="0" w:color="auto"/>
      </w:divBdr>
    </w:div>
    <w:div w:id="1330593580">
      <w:bodyDiv w:val="1"/>
      <w:marLeft w:val="0"/>
      <w:marRight w:val="0"/>
      <w:marTop w:val="0"/>
      <w:marBottom w:val="0"/>
      <w:divBdr>
        <w:top w:val="none" w:sz="0" w:space="0" w:color="auto"/>
        <w:left w:val="none" w:sz="0" w:space="0" w:color="auto"/>
        <w:bottom w:val="none" w:sz="0" w:space="0" w:color="auto"/>
        <w:right w:val="none" w:sz="0" w:space="0" w:color="auto"/>
      </w:divBdr>
    </w:div>
    <w:div w:id="1331711012">
      <w:bodyDiv w:val="1"/>
      <w:marLeft w:val="0"/>
      <w:marRight w:val="0"/>
      <w:marTop w:val="0"/>
      <w:marBottom w:val="0"/>
      <w:divBdr>
        <w:top w:val="none" w:sz="0" w:space="0" w:color="auto"/>
        <w:left w:val="none" w:sz="0" w:space="0" w:color="auto"/>
        <w:bottom w:val="none" w:sz="0" w:space="0" w:color="auto"/>
        <w:right w:val="none" w:sz="0" w:space="0" w:color="auto"/>
      </w:divBdr>
    </w:div>
    <w:div w:id="1332491098">
      <w:bodyDiv w:val="1"/>
      <w:marLeft w:val="0"/>
      <w:marRight w:val="0"/>
      <w:marTop w:val="0"/>
      <w:marBottom w:val="0"/>
      <w:divBdr>
        <w:top w:val="none" w:sz="0" w:space="0" w:color="auto"/>
        <w:left w:val="none" w:sz="0" w:space="0" w:color="auto"/>
        <w:bottom w:val="none" w:sz="0" w:space="0" w:color="auto"/>
        <w:right w:val="none" w:sz="0" w:space="0" w:color="auto"/>
      </w:divBdr>
    </w:div>
    <w:div w:id="1333339118">
      <w:bodyDiv w:val="1"/>
      <w:marLeft w:val="0"/>
      <w:marRight w:val="0"/>
      <w:marTop w:val="0"/>
      <w:marBottom w:val="0"/>
      <w:divBdr>
        <w:top w:val="none" w:sz="0" w:space="0" w:color="auto"/>
        <w:left w:val="none" w:sz="0" w:space="0" w:color="auto"/>
        <w:bottom w:val="none" w:sz="0" w:space="0" w:color="auto"/>
        <w:right w:val="none" w:sz="0" w:space="0" w:color="auto"/>
      </w:divBdr>
    </w:div>
    <w:div w:id="1334451410">
      <w:bodyDiv w:val="1"/>
      <w:marLeft w:val="0"/>
      <w:marRight w:val="0"/>
      <w:marTop w:val="0"/>
      <w:marBottom w:val="0"/>
      <w:divBdr>
        <w:top w:val="none" w:sz="0" w:space="0" w:color="auto"/>
        <w:left w:val="none" w:sz="0" w:space="0" w:color="auto"/>
        <w:bottom w:val="none" w:sz="0" w:space="0" w:color="auto"/>
        <w:right w:val="none" w:sz="0" w:space="0" w:color="auto"/>
      </w:divBdr>
    </w:div>
    <w:div w:id="1335493748">
      <w:bodyDiv w:val="1"/>
      <w:marLeft w:val="0"/>
      <w:marRight w:val="0"/>
      <w:marTop w:val="0"/>
      <w:marBottom w:val="0"/>
      <w:divBdr>
        <w:top w:val="none" w:sz="0" w:space="0" w:color="auto"/>
        <w:left w:val="none" w:sz="0" w:space="0" w:color="auto"/>
        <w:bottom w:val="none" w:sz="0" w:space="0" w:color="auto"/>
        <w:right w:val="none" w:sz="0" w:space="0" w:color="auto"/>
      </w:divBdr>
    </w:div>
    <w:div w:id="1341733096">
      <w:bodyDiv w:val="1"/>
      <w:marLeft w:val="0"/>
      <w:marRight w:val="0"/>
      <w:marTop w:val="0"/>
      <w:marBottom w:val="0"/>
      <w:divBdr>
        <w:top w:val="none" w:sz="0" w:space="0" w:color="auto"/>
        <w:left w:val="none" w:sz="0" w:space="0" w:color="auto"/>
        <w:bottom w:val="none" w:sz="0" w:space="0" w:color="auto"/>
        <w:right w:val="none" w:sz="0" w:space="0" w:color="auto"/>
      </w:divBdr>
    </w:div>
    <w:div w:id="1344093540">
      <w:bodyDiv w:val="1"/>
      <w:marLeft w:val="0"/>
      <w:marRight w:val="0"/>
      <w:marTop w:val="0"/>
      <w:marBottom w:val="0"/>
      <w:divBdr>
        <w:top w:val="none" w:sz="0" w:space="0" w:color="auto"/>
        <w:left w:val="none" w:sz="0" w:space="0" w:color="auto"/>
        <w:bottom w:val="none" w:sz="0" w:space="0" w:color="auto"/>
        <w:right w:val="none" w:sz="0" w:space="0" w:color="auto"/>
      </w:divBdr>
    </w:div>
    <w:div w:id="1344476116">
      <w:bodyDiv w:val="1"/>
      <w:marLeft w:val="0"/>
      <w:marRight w:val="0"/>
      <w:marTop w:val="0"/>
      <w:marBottom w:val="0"/>
      <w:divBdr>
        <w:top w:val="none" w:sz="0" w:space="0" w:color="auto"/>
        <w:left w:val="none" w:sz="0" w:space="0" w:color="auto"/>
        <w:bottom w:val="none" w:sz="0" w:space="0" w:color="auto"/>
        <w:right w:val="none" w:sz="0" w:space="0" w:color="auto"/>
      </w:divBdr>
    </w:div>
    <w:div w:id="1349873240">
      <w:bodyDiv w:val="1"/>
      <w:marLeft w:val="0"/>
      <w:marRight w:val="0"/>
      <w:marTop w:val="0"/>
      <w:marBottom w:val="0"/>
      <w:divBdr>
        <w:top w:val="none" w:sz="0" w:space="0" w:color="auto"/>
        <w:left w:val="none" w:sz="0" w:space="0" w:color="auto"/>
        <w:bottom w:val="none" w:sz="0" w:space="0" w:color="auto"/>
        <w:right w:val="none" w:sz="0" w:space="0" w:color="auto"/>
      </w:divBdr>
    </w:div>
    <w:div w:id="1353190330">
      <w:bodyDiv w:val="1"/>
      <w:marLeft w:val="0"/>
      <w:marRight w:val="0"/>
      <w:marTop w:val="0"/>
      <w:marBottom w:val="0"/>
      <w:divBdr>
        <w:top w:val="none" w:sz="0" w:space="0" w:color="auto"/>
        <w:left w:val="none" w:sz="0" w:space="0" w:color="auto"/>
        <w:bottom w:val="none" w:sz="0" w:space="0" w:color="auto"/>
        <w:right w:val="none" w:sz="0" w:space="0" w:color="auto"/>
      </w:divBdr>
    </w:div>
    <w:div w:id="1356225672">
      <w:bodyDiv w:val="1"/>
      <w:marLeft w:val="0"/>
      <w:marRight w:val="0"/>
      <w:marTop w:val="0"/>
      <w:marBottom w:val="0"/>
      <w:divBdr>
        <w:top w:val="none" w:sz="0" w:space="0" w:color="auto"/>
        <w:left w:val="none" w:sz="0" w:space="0" w:color="auto"/>
        <w:bottom w:val="none" w:sz="0" w:space="0" w:color="auto"/>
        <w:right w:val="none" w:sz="0" w:space="0" w:color="auto"/>
      </w:divBdr>
    </w:div>
    <w:div w:id="1356232577">
      <w:bodyDiv w:val="1"/>
      <w:marLeft w:val="0"/>
      <w:marRight w:val="0"/>
      <w:marTop w:val="0"/>
      <w:marBottom w:val="0"/>
      <w:divBdr>
        <w:top w:val="none" w:sz="0" w:space="0" w:color="auto"/>
        <w:left w:val="none" w:sz="0" w:space="0" w:color="auto"/>
        <w:bottom w:val="none" w:sz="0" w:space="0" w:color="auto"/>
        <w:right w:val="none" w:sz="0" w:space="0" w:color="auto"/>
      </w:divBdr>
    </w:div>
    <w:div w:id="1363942567">
      <w:bodyDiv w:val="1"/>
      <w:marLeft w:val="0"/>
      <w:marRight w:val="0"/>
      <w:marTop w:val="0"/>
      <w:marBottom w:val="0"/>
      <w:divBdr>
        <w:top w:val="none" w:sz="0" w:space="0" w:color="auto"/>
        <w:left w:val="none" w:sz="0" w:space="0" w:color="auto"/>
        <w:bottom w:val="none" w:sz="0" w:space="0" w:color="auto"/>
        <w:right w:val="none" w:sz="0" w:space="0" w:color="auto"/>
      </w:divBdr>
    </w:div>
    <w:div w:id="1376347628">
      <w:bodyDiv w:val="1"/>
      <w:marLeft w:val="0"/>
      <w:marRight w:val="0"/>
      <w:marTop w:val="0"/>
      <w:marBottom w:val="0"/>
      <w:divBdr>
        <w:top w:val="none" w:sz="0" w:space="0" w:color="auto"/>
        <w:left w:val="none" w:sz="0" w:space="0" w:color="auto"/>
        <w:bottom w:val="none" w:sz="0" w:space="0" w:color="auto"/>
        <w:right w:val="none" w:sz="0" w:space="0" w:color="auto"/>
      </w:divBdr>
    </w:div>
    <w:div w:id="1389064660">
      <w:bodyDiv w:val="1"/>
      <w:marLeft w:val="0"/>
      <w:marRight w:val="0"/>
      <w:marTop w:val="0"/>
      <w:marBottom w:val="0"/>
      <w:divBdr>
        <w:top w:val="none" w:sz="0" w:space="0" w:color="auto"/>
        <w:left w:val="none" w:sz="0" w:space="0" w:color="auto"/>
        <w:bottom w:val="none" w:sz="0" w:space="0" w:color="auto"/>
        <w:right w:val="none" w:sz="0" w:space="0" w:color="auto"/>
      </w:divBdr>
    </w:div>
    <w:div w:id="1390764926">
      <w:bodyDiv w:val="1"/>
      <w:marLeft w:val="0"/>
      <w:marRight w:val="0"/>
      <w:marTop w:val="0"/>
      <w:marBottom w:val="0"/>
      <w:divBdr>
        <w:top w:val="none" w:sz="0" w:space="0" w:color="auto"/>
        <w:left w:val="none" w:sz="0" w:space="0" w:color="auto"/>
        <w:bottom w:val="none" w:sz="0" w:space="0" w:color="auto"/>
        <w:right w:val="none" w:sz="0" w:space="0" w:color="auto"/>
      </w:divBdr>
    </w:div>
    <w:div w:id="1392921756">
      <w:bodyDiv w:val="1"/>
      <w:marLeft w:val="0"/>
      <w:marRight w:val="0"/>
      <w:marTop w:val="0"/>
      <w:marBottom w:val="0"/>
      <w:divBdr>
        <w:top w:val="none" w:sz="0" w:space="0" w:color="auto"/>
        <w:left w:val="none" w:sz="0" w:space="0" w:color="auto"/>
        <w:bottom w:val="none" w:sz="0" w:space="0" w:color="auto"/>
        <w:right w:val="none" w:sz="0" w:space="0" w:color="auto"/>
      </w:divBdr>
    </w:div>
    <w:div w:id="1393772845">
      <w:bodyDiv w:val="1"/>
      <w:marLeft w:val="0"/>
      <w:marRight w:val="0"/>
      <w:marTop w:val="0"/>
      <w:marBottom w:val="0"/>
      <w:divBdr>
        <w:top w:val="none" w:sz="0" w:space="0" w:color="auto"/>
        <w:left w:val="none" w:sz="0" w:space="0" w:color="auto"/>
        <w:bottom w:val="none" w:sz="0" w:space="0" w:color="auto"/>
        <w:right w:val="none" w:sz="0" w:space="0" w:color="auto"/>
      </w:divBdr>
    </w:div>
    <w:div w:id="1399354405">
      <w:bodyDiv w:val="1"/>
      <w:marLeft w:val="0"/>
      <w:marRight w:val="0"/>
      <w:marTop w:val="0"/>
      <w:marBottom w:val="0"/>
      <w:divBdr>
        <w:top w:val="none" w:sz="0" w:space="0" w:color="auto"/>
        <w:left w:val="none" w:sz="0" w:space="0" w:color="auto"/>
        <w:bottom w:val="none" w:sz="0" w:space="0" w:color="auto"/>
        <w:right w:val="none" w:sz="0" w:space="0" w:color="auto"/>
      </w:divBdr>
    </w:div>
    <w:div w:id="1405641360">
      <w:bodyDiv w:val="1"/>
      <w:marLeft w:val="0"/>
      <w:marRight w:val="0"/>
      <w:marTop w:val="0"/>
      <w:marBottom w:val="0"/>
      <w:divBdr>
        <w:top w:val="none" w:sz="0" w:space="0" w:color="auto"/>
        <w:left w:val="none" w:sz="0" w:space="0" w:color="auto"/>
        <w:bottom w:val="none" w:sz="0" w:space="0" w:color="auto"/>
        <w:right w:val="none" w:sz="0" w:space="0" w:color="auto"/>
      </w:divBdr>
    </w:div>
    <w:div w:id="1407530607">
      <w:bodyDiv w:val="1"/>
      <w:marLeft w:val="0"/>
      <w:marRight w:val="0"/>
      <w:marTop w:val="0"/>
      <w:marBottom w:val="0"/>
      <w:divBdr>
        <w:top w:val="none" w:sz="0" w:space="0" w:color="auto"/>
        <w:left w:val="none" w:sz="0" w:space="0" w:color="auto"/>
        <w:bottom w:val="none" w:sz="0" w:space="0" w:color="auto"/>
        <w:right w:val="none" w:sz="0" w:space="0" w:color="auto"/>
      </w:divBdr>
    </w:div>
    <w:div w:id="1409881351">
      <w:bodyDiv w:val="1"/>
      <w:marLeft w:val="0"/>
      <w:marRight w:val="0"/>
      <w:marTop w:val="0"/>
      <w:marBottom w:val="0"/>
      <w:divBdr>
        <w:top w:val="none" w:sz="0" w:space="0" w:color="auto"/>
        <w:left w:val="none" w:sz="0" w:space="0" w:color="auto"/>
        <w:bottom w:val="none" w:sz="0" w:space="0" w:color="auto"/>
        <w:right w:val="none" w:sz="0" w:space="0" w:color="auto"/>
      </w:divBdr>
    </w:div>
    <w:div w:id="1410735347">
      <w:bodyDiv w:val="1"/>
      <w:marLeft w:val="0"/>
      <w:marRight w:val="0"/>
      <w:marTop w:val="0"/>
      <w:marBottom w:val="0"/>
      <w:divBdr>
        <w:top w:val="none" w:sz="0" w:space="0" w:color="auto"/>
        <w:left w:val="none" w:sz="0" w:space="0" w:color="auto"/>
        <w:bottom w:val="none" w:sz="0" w:space="0" w:color="auto"/>
        <w:right w:val="none" w:sz="0" w:space="0" w:color="auto"/>
      </w:divBdr>
    </w:div>
    <w:div w:id="1412386455">
      <w:bodyDiv w:val="1"/>
      <w:marLeft w:val="0"/>
      <w:marRight w:val="0"/>
      <w:marTop w:val="0"/>
      <w:marBottom w:val="0"/>
      <w:divBdr>
        <w:top w:val="none" w:sz="0" w:space="0" w:color="auto"/>
        <w:left w:val="none" w:sz="0" w:space="0" w:color="auto"/>
        <w:bottom w:val="none" w:sz="0" w:space="0" w:color="auto"/>
        <w:right w:val="none" w:sz="0" w:space="0" w:color="auto"/>
      </w:divBdr>
    </w:div>
    <w:div w:id="1416513185">
      <w:bodyDiv w:val="1"/>
      <w:marLeft w:val="0"/>
      <w:marRight w:val="0"/>
      <w:marTop w:val="0"/>
      <w:marBottom w:val="0"/>
      <w:divBdr>
        <w:top w:val="none" w:sz="0" w:space="0" w:color="auto"/>
        <w:left w:val="none" w:sz="0" w:space="0" w:color="auto"/>
        <w:bottom w:val="none" w:sz="0" w:space="0" w:color="auto"/>
        <w:right w:val="none" w:sz="0" w:space="0" w:color="auto"/>
      </w:divBdr>
    </w:div>
    <w:div w:id="1417248417">
      <w:bodyDiv w:val="1"/>
      <w:marLeft w:val="0"/>
      <w:marRight w:val="0"/>
      <w:marTop w:val="0"/>
      <w:marBottom w:val="0"/>
      <w:divBdr>
        <w:top w:val="none" w:sz="0" w:space="0" w:color="auto"/>
        <w:left w:val="none" w:sz="0" w:space="0" w:color="auto"/>
        <w:bottom w:val="none" w:sz="0" w:space="0" w:color="auto"/>
        <w:right w:val="none" w:sz="0" w:space="0" w:color="auto"/>
      </w:divBdr>
    </w:div>
    <w:div w:id="1431313119">
      <w:bodyDiv w:val="1"/>
      <w:marLeft w:val="0"/>
      <w:marRight w:val="0"/>
      <w:marTop w:val="0"/>
      <w:marBottom w:val="0"/>
      <w:divBdr>
        <w:top w:val="none" w:sz="0" w:space="0" w:color="auto"/>
        <w:left w:val="none" w:sz="0" w:space="0" w:color="auto"/>
        <w:bottom w:val="none" w:sz="0" w:space="0" w:color="auto"/>
        <w:right w:val="none" w:sz="0" w:space="0" w:color="auto"/>
      </w:divBdr>
    </w:div>
    <w:div w:id="1435857734">
      <w:bodyDiv w:val="1"/>
      <w:marLeft w:val="0"/>
      <w:marRight w:val="0"/>
      <w:marTop w:val="0"/>
      <w:marBottom w:val="0"/>
      <w:divBdr>
        <w:top w:val="none" w:sz="0" w:space="0" w:color="auto"/>
        <w:left w:val="none" w:sz="0" w:space="0" w:color="auto"/>
        <w:bottom w:val="none" w:sz="0" w:space="0" w:color="auto"/>
        <w:right w:val="none" w:sz="0" w:space="0" w:color="auto"/>
      </w:divBdr>
    </w:div>
    <w:div w:id="1437679744">
      <w:bodyDiv w:val="1"/>
      <w:marLeft w:val="0"/>
      <w:marRight w:val="0"/>
      <w:marTop w:val="0"/>
      <w:marBottom w:val="0"/>
      <w:divBdr>
        <w:top w:val="none" w:sz="0" w:space="0" w:color="auto"/>
        <w:left w:val="none" w:sz="0" w:space="0" w:color="auto"/>
        <w:bottom w:val="none" w:sz="0" w:space="0" w:color="auto"/>
        <w:right w:val="none" w:sz="0" w:space="0" w:color="auto"/>
      </w:divBdr>
    </w:div>
    <w:div w:id="1440566572">
      <w:bodyDiv w:val="1"/>
      <w:marLeft w:val="0"/>
      <w:marRight w:val="0"/>
      <w:marTop w:val="0"/>
      <w:marBottom w:val="0"/>
      <w:divBdr>
        <w:top w:val="none" w:sz="0" w:space="0" w:color="auto"/>
        <w:left w:val="none" w:sz="0" w:space="0" w:color="auto"/>
        <w:bottom w:val="none" w:sz="0" w:space="0" w:color="auto"/>
        <w:right w:val="none" w:sz="0" w:space="0" w:color="auto"/>
      </w:divBdr>
    </w:div>
    <w:div w:id="1443374952">
      <w:bodyDiv w:val="1"/>
      <w:marLeft w:val="0"/>
      <w:marRight w:val="0"/>
      <w:marTop w:val="0"/>
      <w:marBottom w:val="0"/>
      <w:divBdr>
        <w:top w:val="none" w:sz="0" w:space="0" w:color="auto"/>
        <w:left w:val="none" w:sz="0" w:space="0" w:color="auto"/>
        <w:bottom w:val="none" w:sz="0" w:space="0" w:color="auto"/>
        <w:right w:val="none" w:sz="0" w:space="0" w:color="auto"/>
      </w:divBdr>
    </w:div>
    <w:div w:id="1449469514">
      <w:bodyDiv w:val="1"/>
      <w:marLeft w:val="0"/>
      <w:marRight w:val="0"/>
      <w:marTop w:val="0"/>
      <w:marBottom w:val="0"/>
      <w:divBdr>
        <w:top w:val="none" w:sz="0" w:space="0" w:color="auto"/>
        <w:left w:val="none" w:sz="0" w:space="0" w:color="auto"/>
        <w:bottom w:val="none" w:sz="0" w:space="0" w:color="auto"/>
        <w:right w:val="none" w:sz="0" w:space="0" w:color="auto"/>
      </w:divBdr>
    </w:div>
    <w:div w:id="1451319589">
      <w:bodyDiv w:val="1"/>
      <w:marLeft w:val="0"/>
      <w:marRight w:val="0"/>
      <w:marTop w:val="0"/>
      <w:marBottom w:val="0"/>
      <w:divBdr>
        <w:top w:val="none" w:sz="0" w:space="0" w:color="auto"/>
        <w:left w:val="none" w:sz="0" w:space="0" w:color="auto"/>
        <w:bottom w:val="none" w:sz="0" w:space="0" w:color="auto"/>
        <w:right w:val="none" w:sz="0" w:space="0" w:color="auto"/>
      </w:divBdr>
    </w:div>
    <w:div w:id="1466773106">
      <w:bodyDiv w:val="1"/>
      <w:marLeft w:val="0"/>
      <w:marRight w:val="0"/>
      <w:marTop w:val="0"/>
      <w:marBottom w:val="0"/>
      <w:divBdr>
        <w:top w:val="none" w:sz="0" w:space="0" w:color="auto"/>
        <w:left w:val="none" w:sz="0" w:space="0" w:color="auto"/>
        <w:bottom w:val="none" w:sz="0" w:space="0" w:color="auto"/>
        <w:right w:val="none" w:sz="0" w:space="0" w:color="auto"/>
      </w:divBdr>
    </w:div>
    <w:div w:id="1478179789">
      <w:bodyDiv w:val="1"/>
      <w:marLeft w:val="0"/>
      <w:marRight w:val="0"/>
      <w:marTop w:val="0"/>
      <w:marBottom w:val="0"/>
      <w:divBdr>
        <w:top w:val="none" w:sz="0" w:space="0" w:color="auto"/>
        <w:left w:val="none" w:sz="0" w:space="0" w:color="auto"/>
        <w:bottom w:val="none" w:sz="0" w:space="0" w:color="auto"/>
        <w:right w:val="none" w:sz="0" w:space="0" w:color="auto"/>
      </w:divBdr>
    </w:div>
    <w:div w:id="1480534008">
      <w:bodyDiv w:val="1"/>
      <w:marLeft w:val="0"/>
      <w:marRight w:val="0"/>
      <w:marTop w:val="0"/>
      <w:marBottom w:val="0"/>
      <w:divBdr>
        <w:top w:val="none" w:sz="0" w:space="0" w:color="auto"/>
        <w:left w:val="none" w:sz="0" w:space="0" w:color="auto"/>
        <w:bottom w:val="none" w:sz="0" w:space="0" w:color="auto"/>
        <w:right w:val="none" w:sz="0" w:space="0" w:color="auto"/>
      </w:divBdr>
    </w:div>
    <w:div w:id="1482767794">
      <w:bodyDiv w:val="1"/>
      <w:marLeft w:val="0"/>
      <w:marRight w:val="0"/>
      <w:marTop w:val="0"/>
      <w:marBottom w:val="0"/>
      <w:divBdr>
        <w:top w:val="none" w:sz="0" w:space="0" w:color="auto"/>
        <w:left w:val="none" w:sz="0" w:space="0" w:color="auto"/>
        <w:bottom w:val="none" w:sz="0" w:space="0" w:color="auto"/>
        <w:right w:val="none" w:sz="0" w:space="0" w:color="auto"/>
      </w:divBdr>
    </w:div>
    <w:div w:id="1484850550">
      <w:bodyDiv w:val="1"/>
      <w:marLeft w:val="0"/>
      <w:marRight w:val="0"/>
      <w:marTop w:val="0"/>
      <w:marBottom w:val="0"/>
      <w:divBdr>
        <w:top w:val="none" w:sz="0" w:space="0" w:color="auto"/>
        <w:left w:val="none" w:sz="0" w:space="0" w:color="auto"/>
        <w:bottom w:val="none" w:sz="0" w:space="0" w:color="auto"/>
        <w:right w:val="none" w:sz="0" w:space="0" w:color="auto"/>
      </w:divBdr>
    </w:div>
    <w:div w:id="1489245655">
      <w:bodyDiv w:val="1"/>
      <w:marLeft w:val="0"/>
      <w:marRight w:val="0"/>
      <w:marTop w:val="0"/>
      <w:marBottom w:val="0"/>
      <w:divBdr>
        <w:top w:val="none" w:sz="0" w:space="0" w:color="auto"/>
        <w:left w:val="none" w:sz="0" w:space="0" w:color="auto"/>
        <w:bottom w:val="none" w:sz="0" w:space="0" w:color="auto"/>
        <w:right w:val="none" w:sz="0" w:space="0" w:color="auto"/>
      </w:divBdr>
    </w:div>
    <w:div w:id="1507092606">
      <w:bodyDiv w:val="1"/>
      <w:marLeft w:val="0"/>
      <w:marRight w:val="0"/>
      <w:marTop w:val="0"/>
      <w:marBottom w:val="0"/>
      <w:divBdr>
        <w:top w:val="none" w:sz="0" w:space="0" w:color="auto"/>
        <w:left w:val="none" w:sz="0" w:space="0" w:color="auto"/>
        <w:bottom w:val="none" w:sz="0" w:space="0" w:color="auto"/>
        <w:right w:val="none" w:sz="0" w:space="0" w:color="auto"/>
      </w:divBdr>
    </w:div>
    <w:div w:id="1511023807">
      <w:bodyDiv w:val="1"/>
      <w:marLeft w:val="0"/>
      <w:marRight w:val="0"/>
      <w:marTop w:val="0"/>
      <w:marBottom w:val="0"/>
      <w:divBdr>
        <w:top w:val="none" w:sz="0" w:space="0" w:color="auto"/>
        <w:left w:val="none" w:sz="0" w:space="0" w:color="auto"/>
        <w:bottom w:val="none" w:sz="0" w:space="0" w:color="auto"/>
        <w:right w:val="none" w:sz="0" w:space="0" w:color="auto"/>
      </w:divBdr>
    </w:div>
    <w:div w:id="1519856930">
      <w:bodyDiv w:val="1"/>
      <w:marLeft w:val="0"/>
      <w:marRight w:val="0"/>
      <w:marTop w:val="0"/>
      <w:marBottom w:val="0"/>
      <w:divBdr>
        <w:top w:val="none" w:sz="0" w:space="0" w:color="auto"/>
        <w:left w:val="none" w:sz="0" w:space="0" w:color="auto"/>
        <w:bottom w:val="none" w:sz="0" w:space="0" w:color="auto"/>
        <w:right w:val="none" w:sz="0" w:space="0" w:color="auto"/>
      </w:divBdr>
    </w:div>
    <w:div w:id="1529833312">
      <w:bodyDiv w:val="1"/>
      <w:marLeft w:val="0"/>
      <w:marRight w:val="0"/>
      <w:marTop w:val="0"/>
      <w:marBottom w:val="0"/>
      <w:divBdr>
        <w:top w:val="none" w:sz="0" w:space="0" w:color="auto"/>
        <w:left w:val="none" w:sz="0" w:space="0" w:color="auto"/>
        <w:bottom w:val="none" w:sz="0" w:space="0" w:color="auto"/>
        <w:right w:val="none" w:sz="0" w:space="0" w:color="auto"/>
      </w:divBdr>
    </w:div>
    <w:div w:id="1530530757">
      <w:bodyDiv w:val="1"/>
      <w:marLeft w:val="0"/>
      <w:marRight w:val="0"/>
      <w:marTop w:val="0"/>
      <w:marBottom w:val="0"/>
      <w:divBdr>
        <w:top w:val="none" w:sz="0" w:space="0" w:color="auto"/>
        <w:left w:val="none" w:sz="0" w:space="0" w:color="auto"/>
        <w:bottom w:val="none" w:sz="0" w:space="0" w:color="auto"/>
        <w:right w:val="none" w:sz="0" w:space="0" w:color="auto"/>
      </w:divBdr>
    </w:div>
    <w:div w:id="1530990844">
      <w:bodyDiv w:val="1"/>
      <w:marLeft w:val="0"/>
      <w:marRight w:val="0"/>
      <w:marTop w:val="0"/>
      <w:marBottom w:val="0"/>
      <w:divBdr>
        <w:top w:val="none" w:sz="0" w:space="0" w:color="auto"/>
        <w:left w:val="none" w:sz="0" w:space="0" w:color="auto"/>
        <w:bottom w:val="none" w:sz="0" w:space="0" w:color="auto"/>
        <w:right w:val="none" w:sz="0" w:space="0" w:color="auto"/>
      </w:divBdr>
    </w:div>
    <w:div w:id="1534729502">
      <w:bodyDiv w:val="1"/>
      <w:marLeft w:val="0"/>
      <w:marRight w:val="0"/>
      <w:marTop w:val="0"/>
      <w:marBottom w:val="0"/>
      <w:divBdr>
        <w:top w:val="none" w:sz="0" w:space="0" w:color="auto"/>
        <w:left w:val="none" w:sz="0" w:space="0" w:color="auto"/>
        <w:bottom w:val="none" w:sz="0" w:space="0" w:color="auto"/>
        <w:right w:val="none" w:sz="0" w:space="0" w:color="auto"/>
      </w:divBdr>
    </w:div>
    <w:div w:id="1544517829">
      <w:bodyDiv w:val="1"/>
      <w:marLeft w:val="0"/>
      <w:marRight w:val="0"/>
      <w:marTop w:val="0"/>
      <w:marBottom w:val="0"/>
      <w:divBdr>
        <w:top w:val="none" w:sz="0" w:space="0" w:color="auto"/>
        <w:left w:val="none" w:sz="0" w:space="0" w:color="auto"/>
        <w:bottom w:val="none" w:sz="0" w:space="0" w:color="auto"/>
        <w:right w:val="none" w:sz="0" w:space="0" w:color="auto"/>
      </w:divBdr>
    </w:div>
    <w:div w:id="1546987685">
      <w:bodyDiv w:val="1"/>
      <w:marLeft w:val="0"/>
      <w:marRight w:val="0"/>
      <w:marTop w:val="0"/>
      <w:marBottom w:val="0"/>
      <w:divBdr>
        <w:top w:val="none" w:sz="0" w:space="0" w:color="auto"/>
        <w:left w:val="none" w:sz="0" w:space="0" w:color="auto"/>
        <w:bottom w:val="none" w:sz="0" w:space="0" w:color="auto"/>
        <w:right w:val="none" w:sz="0" w:space="0" w:color="auto"/>
      </w:divBdr>
    </w:div>
    <w:div w:id="1551267534">
      <w:bodyDiv w:val="1"/>
      <w:marLeft w:val="0"/>
      <w:marRight w:val="0"/>
      <w:marTop w:val="0"/>
      <w:marBottom w:val="0"/>
      <w:divBdr>
        <w:top w:val="none" w:sz="0" w:space="0" w:color="auto"/>
        <w:left w:val="none" w:sz="0" w:space="0" w:color="auto"/>
        <w:bottom w:val="none" w:sz="0" w:space="0" w:color="auto"/>
        <w:right w:val="none" w:sz="0" w:space="0" w:color="auto"/>
      </w:divBdr>
    </w:div>
    <w:div w:id="1553880952">
      <w:bodyDiv w:val="1"/>
      <w:marLeft w:val="0"/>
      <w:marRight w:val="0"/>
      <w:marTop w:val="0"/>
      <w:marBottom w:val="0"/>
      <w:divBdr>
        <w:top w:val="none" w:sz="0" w:space="0" w:color="auto"/>
        <w:left w:val="none" w:sz="0" w:space="0" w:color="auto"/>
        <w:bottom w:val="none" w:sz="0" w:space="0" w:color="auto"/>
        <w:right w:val="none" w:sz="0" w:space="0" w:color="auto"/>
      </w:divBdr>
    </w:div>
    <w:div w:id="1554538654">
      <w:bodyDiv w:val="1"/>
      <w:marLeft w:val="0"/>
      <w:marRight w:val="0"/>
      <w:marTop w:val="0"/>
      <w:marBottom w:val="0"/>
      <w:divBdr>
        <w:top w:val="none" w:sz="0" w:space="0" w:color="auto"/>
        <w:left w:val="none" w:sz="0" w:space="0" w:color="auto"/>
        <w:bottom w:val="none" w:sz="0" w:space="0" w:color="auto"/>
        <w:right w:val="none" w:sz="0" w:space="0" w:color="auto"/>
      </w:divBdr>
    </w:div>
    <w:div w:id="1559508264">
      <w:bodyDiv w:val="1"/>
      <w:marLeft w:val="0"/>
      <w:marRight w:val="0"/>
      <w:marTop w:val="0"/>
      <w:marBottom w:val="0"/>
      <w:divBdr>
        <w:top w:val="none" w:sz="0" w:space="0" w:color="auto"/>
        <w:left w:val="none" w:sz="0" w:space="0" w:color="auto"/>
        <w:bottom w:val="none" w:sz="0" w:space="0" w:color="auto"/>
        <w:right w:val="none" w:sz="0" w:space="0" w:color="auto"/>
      </w:divBdr>
    </w:div>
    <w:div w:id="1562055247">
      <w:bodyDiv w:val="1"/>
      <w:marLeft w:val="0"/>
      <w:marRight w:val="0"/>
      <w:marTop w:val="0"/>
      <w:marBottom w:val="0"/>
      <w:divBdr>
        <w:top w:val="none" w:sz="0" w:space="0" w:color="auto"/>
        <w:left w:val="none" w:sz="0" w:space="0" w:color="auto"/>
        <w:bottom w:val="none" w:sz="0" w:space="0" w:color="auto"/>
        <w:right w:val="none" w:sz="0" w:space="0" w:color="auto"/>
      </w:divBdr>
    </w:div>
    <w:div w:id="1564290447">
      <w:bodyDiv w:val="1"/>
      <w:marLeft w:val="0"/>
      <w:marRight w:val="0"/>
      <w:marTop w:val="0"/>
      <w:marBottom w:val="0"/>
      <w:divBdr>
        <w:top w:val="none" w:sz="0" w:space="0" w:color="auto"/>
        <w:left w:val="none" w:sz="0" w:space="0" w:color="auto"/>
        <w:bottom w:val="none" w:sz="0" w:space="0" w:color="auto"/>
        <w:right w:val="none" w:sz="0" w:space="0" w:color="auto"/>
      </w:divBdr>
    </w:div>
    <w:div w:id="1574899603">
      <w:bodyDiv w:val="1"/>
      <w:marLeft w:val="0"/>
      <w:marRight w:val="0"/>
      <w:marTop w:val="0"/>
      <w:marBottom w:val="0"/>
      <w:divBdr>
        <w:top w:val="none" w:sz="0" w:space="0" w:color="auto"/>
        <w:left w:val="none" w:sz="0" w:space="0" w:color="auto"/>
        <w:bottom w:val="none" w:sz="0" w:space="0" w:color="auto"/>
        <w:right w:val="none" w:sz="0" w:space="0" w:color="auto"/>
      </w:divBdr>
    </w:div>
    <w:div w:id="1577280377">
      <w:bodyDiv w:val="1"/>
      <w:marLeft w:val="0"/>
      <w:marRight w:val="0"/>
      <w:marTop w:val="0"/>
      <w:marBottom w:val="0"/>
      <w:divBdr>
        <w:top w:val="none" w:sz="0" w:space="0" w:color="auto"/>
        <w:left w:val="none" w:sz="0" w:space="0" w:color="auto"/>
        <w:bottom w:val="none" w:sz="0" w:space="0" w:color="auto"/>
        <w:right w:val="none" w:sz="0" w:space="0" w:color="auto"/>
      </w:divBdr>
    </w:div>
    <w:div w:id="1580288540">
      <w:bodyDiv w:val="1"/>
      <w:marLeft w:val="0"/>
      <w:marRight w:val="0"/>
      <w:marTop w:val="0"/>
      <w:marBottom w:val="0"/>
      <w:divBdr>
        <w:top w:val="none" w:sz="0" w:space="0" w:color="auto"/>
        <w:left w:val="none" w:sz="0" w:space="0" w:color="auto"/>
        <w:bottom w:val="none" w:sz="0" w:space="0" w:color="auto"/>
        <w:right w:val="none" w:sz="0" w:space="0" w:color="auto"/>
      </w:divBdr>
    </w:div>
    <w:div w:id="1586258645">
      <w:bodyDiv w:val="1"/>
      <w:marLeft w:val="0"/>
      <w:marRight w:val="0"/>
      <w:marTop w:val="0"/>
      <w:marBottom w:val="0"/>
      <w:divBdr>
        <w:top w:val="none" w:sz="0" w:space="0" w:color="auto"/>
        <w:left w:val="none" w:sz="0" w:space="0" w:color="auto"/>
        <w:bottom w:val="none" w:sz="0" w:space="0" w:color="auto"/>
        <w:right w:val="none" w:sz="0" w:space="0" w:color="auto"/>
      </w:divBdr>
    </w:div>
    <w:div w:id="1586766099">
      <w:bodyDiv w:val="1"/>
      <w:marLeft w:val="0"/>
      <w:marRight w:val="0"/>
      <w:marTop w:val="0"/>
      <w:marBottom w:val="0"/>
      <w:divBdr>
        <w:top w:val="none" w:sz="0" w:space="0" w:color="auto"/>
        <w:left w:val="none" w:sz="0" w:space="0" w:color="auto"/>
        <w:bottom w:val="none" w:sz="0" w:space="0" w:color="auto"/>
        <w:right w:val="none" w:sz="0" w:space="0" w:color="auto"/>
      </w:divBdr>
    </w:div>
    <w:div w:id="1587760921">
      <w:bodyDiv w:val="1"/>
      <w:marLeft w:val="0"/>
      <w:marRight w:val="0"/>
      <w:marTop w:val="0"/>
      <w:marBottom w:val="0"/>
      <w:divBdr>
        <w:top w:val="none" w:sz="0" w:space="0" w:color="auto"/>
        <w:left w:val="none" w:sz="0" w:space="0" w:color="auto"/>
        <w:bottom w:val="none" w:sz="0" w:space="0" w:color="auto"/>
        <w:right w:val="none" w:sz="0" w:space="0" w:color="auto"/>
      </w:divBdr>
    </w:div>
    <w:div w:id="1590306100">
      <w:bodyDiv w:val="1"/>
      <w:marLeft w:val="0"/>
      <w:marRight w:val="0"/>
      <w:marTop w:val="0"/>
      <w:marBottom w:val="0"/>
      <w:divBdr>
        <w:top w:val="none" w:sz="0" w:space="0" w:color="auto"/>
        <w:left w:val="none" w:sz="0" w:space="0" w:color="auto"/>
        <w:bottom w:val="none" w:sz="0" w:space="0" w:color="auto"/>
        <w:right w:val="none" w:sz="0" w:space="0" w:color="auto"/>
      </w:divBdr>
    </w:div>
    <w:div w:id="1592884870">
      <w:bodyDiv w:val="1"/>
      <w:marLeft w:val="0"/>
      <w:marRight w:val="0"/>
      <w:marTop w:val="0"/>
      <w:marBottom w:val="0"/>
      <w:divBdr>
        <w:top w:val="none" w:sz="0" w:space="0" w:color="auto"/>
        <w:left w:val="none" w:sz="0" w:space="0" w:color="auto"/>
        <w:bottom w:val="none" w:sz="0" w:space="0" w:color="auto"/>
        <w:right w:val="none" w:sz="0" w:space="0" w:color="auto"/>
      </w:divBdr>
    </w:div>
    <w:div w:id="1597861347">
      <w:bodyDiv w:val="1"/>
      <w:marLeft w:val="0"/>
      <w:marRight w:val="0"/>
      <w:marTop w:val="0"/>
      <w:marBottom w:val="0"/>
      <w:divBdr>
        <w:top w:val="none" w:sz="0" w:space="0" w:color="auto"/>
        <w:left w:val="none" w:sz="0" w:space="0" w:color="auto"/>
        <w:bottom w:val="none" w:sz="0" w:space="0" w:color="auto"/>
        <w:right w:val="none" w:sz="0" w:space="0" w:color="auto"/>
      </w:divBdr>
    </w:div>
    <w:div w:id="1605652516">
      <w:bodyDiv w:val="1"/>
      <w:marLeft w:val="0"/>
      <w:marRight w:val="0"/>
      <w:marTop w:val="0"/>
      <w:marBottom w:val="0"/>
      <w:divBdr>
        <w:top w:val="none" w:sz="0" w:space="0" w:color="auto"/>
        <w:left w:val="none" w:sz="0" w:space="0" w:color="auto"/>
        <w:bottom w:val="none" w:sz="0" w:space="0" w:color="auto"/>
        <w:right w:val="none" w:sz="0" w:space="0" w:color="auto"/>
      </w:divBdr>
    </w:div>
    <w:div w:id="1607926231">
      <w:bodyDiv w:val="1"/>
      <w:marLeft w:val="0"/>
      <w:marRight w:val="0"/>
      <w:marTop w:val="0"/>
      <w:marBottom w:val="0"/>
      <w:divBdr>
        <w:top w:val="none" w:sz="0" w:space="0" w:color="auto"/>
        <w:left w:val="none" w:sz="0" w:space="0" w:color="auto"/>
        <w:bottom w:val="none" w:sz="0" w:space="0" w:color="auto"/>
        <w:right w:val="none" w:sz="0" w:space="0" w:color="auto"/>
      </w:divBdr>
    </w:div>
    <w:div w:id="1612863093">
      <w:bodyDiv w:val="1"/>
      <w:marLeft w:val="0"/>
      <w:marRight w:val="0"/>
      <w:marTop w:val="0"/>
      <w:marBottom w:val="0"/>
      <w:divBdr>
        <w:top w:val="none" w:sz="0" w:space="0" w:color="auto"/>
        <w:left w:val="none" w:sz="0" w:space="0" w:color="auto"/>
        <w:bottom w:val="none" w:sz="0" w:space="0" w:color="auto"/>
        <w:right w:val="none" w:sz="0" w:space="0" w:color="auto"/>
      </w:divBdr>
    </w:div>
    <w:div w:id="1614096229">
      <w:bodyDiv w:val="1"/>
      <w:marLeft w:val="0"/>
      <w:marRight w:val="0"/>
      <w:marTop w:val="0"/>
      <w:marBottom w:val="0"/>
      <w:divBdr>
        <w:top w:val="none" w:sz="0" w:space="0" w:color="auto"/>
        <w:left w:val="none" w:sz="0" w:space="0" w:color="auto"/>
        <w:bottom w:val="none" w:sz="0" w:space="0" w:color="auto"/>
        <w:right w:val="none" w:sz="0" w:space="0" w:color="auto"/>
      </w:divBdr>
    </w:div>
    <w:div w:id="1619407260">
      <w:bodyDiv w:val="1"/>
      <w:marLeft w:val="0"/>
      <w:marRight w:val="0"/>
      <w:marTop w:val="0"/>
      <w:marBottom w:val="0"/>
      <w:divBdr>
        <w:top w:val="none" w:sz="0" w:space="0" w:color="auto"/>
        <w:left w:val="none" w:sz="0" w:space="0" w:color="auto"/>
        <w:bottom w:val="none" w:sz="0" w:space="0" w:color="auto"/>
        <w:right w:val="none" w:sz="0" w:space="0" w:color="auto"/>
      </w:divBdr>
    </w:div>
    <w:div w:id="1625767022">
      <w:bodyDiv w:val="1"/>
      <w:marLeft w:val="0"/>
      <w:marRight w:val="0"/>
      <w:marTop w:val="0"/>
      <w:marBottom w:val="0"/>
      <w:divBdr>
        <w:top w:val="none" w:sz="0" w:space="0" w:color="auto"/>
        <w:left w:val="none" w:sz="0" w:space="0" w:color="auto"/>
        <w:bottom w:val="none" w:sz="0" w:space="0" w:color="auto"/>
        <w:right w:val="none" w:sz="0" w:space="0" w:color="auto"/>
      </w:divBdr>
    </w:div>
    <w:div w:id="1641572418">
      <w:bodyDiv w:val="1"/>
      <w:marLeft w:val="0"/>
      <w:marRight w:val="0"/>
      <w:marTop w:val="0"/>
      <w:marBottom w:val="0"/>
      <w:divBdr>
        <w:top w:val="none" w:sz="0" w:space="0" w:color="auto"/>
        <w:left w:val="none" w:sz="0" w:space="0" w:color="auto"/>
        <w:bottom w:val="none" w:sz="0" w:space="0" w:color="auto"/>
        <w:right w:val="none" w:sz="0" w:space="0" w:color="auto"/>
      </w:divBdr>
    </w:div>
    <w:div w:id="1647785173">
      <w:bodyDiv w:val="1"/>
      <w:marLeft w:val="0"/>
      <w:marRight w:val="0"/>
      <w:marTop w:val="0"/>
      <w:marBottom w:val="0"/>
      <w:divBdr>
        <w:top w:val="none" w:sz="0" w:space="0" w:color="auto"/>
        <w:left w:val="none" w:sz="0" w:space="0" w:color="auto"/>
        <w:bottom w:val="none" w:sz="0" w:space="0" w:color="auto"/>
        <w:right w:val="none" w:sz="0" w:space="0" w:color="auto"/>
      </w:divBdr>
    </w:div>
    <w:div w:id="1651860295">
      <w:bodyDiv w:val="1"/>
      <w:marLeft w:val="0"/>
      <w:marRight w:val="0"/>
      <w:marTop w:val="0"/>
      <w:marBottom w:val="0"/>
      <w:divBdr>
        <w:top w:val="none" w:sz="0" w:space="0" w:color="auto"/>
        <w:left w:val="none" w:sz="0" w:space="0" w:color="auto"/>
        <w:bottom w:val="none" w:sz="0" w:space="0" w:color="auto"/>
        <w:right w:val="none" w:sz="0" w:space="0" w:color="auto"/>
      </w:divBdr>
    </w:div>
    <w:div w:id="1654141897">
      <w:bodyDiv w:val="1"/>
      <w:marLeft w:val="0"/>
      <w:marRight w:val="0"/>
      <w:marTop w:val="0"/>
      <w:marBottom w:val="0"/>
      <w:divBdr>
        <w:top w:val="none" w:sz="0" w:space="0" w:color="auto"/>
        <w:left w:val="none" w:sz="0" w:space="0" w:color="auto"/>
        <w:bottom w:val="none" w:sz="0" w:space="0" w:color="auto"/>
        <w:right w:val="none" w:sz="0" w:space="0" w:color="auto"/>
      </w:divBdr>
    </w:div>
    <w:div w:id="1654412684">
      <w:bodyDiv w:val="1"/>
      <w:marLeft w:val="0"/>
      <w:marRight w:val="0"/>
      <w:marTop w:val="0"/>
      <w:marBottom w:val="0"/>
      <w:divBdr>
        <w:top w:val="none" w:sz="0" w:space="0" w:color="auto"/>
        <w:left w:val="none" w:sz="0" w:space="0" w:color="auto"/>
        <w:bottom w:val="none" w:sz="0" w:space="0" w:color="auto"/>
        <w:right w:val="none" w:sz="0" w:space="0" w:color="auto"/>
      </w:divBdr>
    </w:div>
    <w:div w:id="1659727937">
      <w:bodyDiv w:val="1"/>
      <w:marLeft w:val="0"/>
      <w:marRight w:val="0"/>
      <w:marTop w:val="0"/>
      <w:marBottom w:val="0"/>
      <w:divBdr>
        <w:top w:val="none" w:sz="0" w:space="0" w:color="auto"/>
        <w:left w:val="none" w:sz="0" w:space="0" w:color="auto"/>
        <w:bottom w:val="none" w:sz="0" w:space="0" w:color="auto"/>
        <w:right w:val="none" w:sz="0" w:space="0" w:color="auto"/>
      </w:divBdr>
    </w:div>
    <w:div w:id="1660037643">
      <w:bodyDiv w:val="1"/>
      <w:marLeft w:val="0"/>
      <w:marRight w:val="0"/>
      <w:marTop w:val="0"/>
      <w:marBottom w:val="0"/>
      <w:divBdr>
        <w:top w:val="none" w:sz="0" w:space="0" w:color="auto"/>
        <w:left w:val="none" w:sz="0" w:space="0" w:color="auto"/>
        <w:bottom w:val="none" w:sz="0" w:space="0" w:color="auto"/>
        <w:right w:val="none" w:sz="0" w:space="0" w:color="auto"/>
      </w:divBdr>
    </w:div>
    <w:div w:id="1669942551">
      <w:bodyDiv w:val="1"/>
      <w:marLeft w:val="0"/>
      <w:marRight w:val="0"/>
      <w:marTop w:val="0"/>
      <w:marBottom w:val="0"/>
      <w:divBdr>
        <w:top w:val="none" w:sz="0" w:space="0" w:color="auto"/>
        <w:left w:val="none" w:sz="0" w:space="0" w:color="auto"/>
        <w:bottom w:val="none" w:sz="0" w:space="0" w:color="auto"/>
        <w:right w:val="none" w:sz="0" w:space="0" w:color="auto"/>
      </w:divBdr>
    </w:div>
    <w:div w:id="1670399296">
      <w:bodyDiv w:val="1"/>
      <w:marLeft w:val="0"/>
      <w:marRight w:val="0"/>
      <w:marTop w:val="0"/>
      <w:marBottom w:val="0"/>
      <w:divBdr>
        <w:top w:val="none" w:sz="0" w:space="0" w:color="auto"/>
        <w:left w:val="none" w:sz="0" w:space="0" w:color="auto"/>
        <w:bottom w:val="none" w:sz="0" w:space="0" w:color="auto"/>
        <w:right w:val="none" w:sz="0" w:space="0" w:color="auto"/>
      </w:divBdr>
    </w:div>
    <w:div w:id="1671904514">
      <w:bodyDiv w:val="1"/>
      <w:marLeft w:val="0"/>
      <w:marRight w:val="0"/>
      <w:marTop w:val="0"/>
      <w:marBottom w:val="0"/>
      <w:divBdr>
        <w:top w:val="none" w:sz="0" w:space="0" w:color="auto"/>
        <w:left w:val="none" w:sz="0" w:space="0" w:color="auto"/>
        <w:bottom w:val="none" w:sz="0" w:space="0" w:color="auto"/>
        <w:right w:val="none" w:sz="0" w:space="0" w:color="auto"/>
      </w:divBdr>
    </w:div>
    <w:div w:id="1673096725">
      <w:bodyDiv w:val="1"/>
      <w:marLeft w:val="0"/>
      <w:marRight w:val="0"/>
      <w:marTop w:val="0"/>
      <w:marBottom w:val="0"/>
      <w:divBdr>
        <w:top w:val="none" w:sz="0" w:space="0" w:color="auto"/>
        <w:left w:val="none" w:sz="0" w:space="0" w:color="auto"/>
        <w:bottom w:val="none" w:sz="0" w:space="0" w:color="auto"/>
        <w:right w:val="none" w:sz="0" w:space="0" w:color="auto"/>
      </w:divBdr>
    </w:div>
    <w:div w:id="1682899983">
      <w:bodyDiv w:val="1"/>
      <w:marLeft w:val="0"/>
      <w:marRight w:val="0"/>
      <w:marTop w:val="0"/>
      <w:marBottom w:val="0"/>
      <w:divBdr>
        <w:top w:val="none" w:sz="0" w:space="0" w:color="auto"/>
        <w:left w:val="none" w:sz="0" w:space="0" w:color="auto"/>
        <w:bottom w:val="none" w:sz="0" w:space="0" w:color="auto"/>
        <w:right w:val="none" w:sz="0" w:space="0" w:color="auto"/>
      </w:divBdr>
    </w:div>
    <w:div w:id="1692296668">
      <w:bodyDiv w:val="1"/>
      <w:marLeft w:val="0"/>
      <w:marRight w:val="0"/>
      <w:marTop w:val="0"/>
      <w:marBottom w:val="0"/>
      <w:divBdr>
        <w:top w:val="none" w:sz="0" w:space="0" w:color="auto"/>
        <w:left w:val="none" w:sz="0" w:space="0" w:color="auto"/>
        <w:bottom w:val="none" w:sz="0" w:space="0" w:color="auto"/>
        <w:right w:val="none" w:sz="0" w:space="0" w:color="auto"/>
      </w:divBdr>
    </w:div>
    <w:div w:id="1692338103">
      <w:bodyDiv w:val="1"/>
      <w:marLeft w:val="0"/>
      <w:marRight w:val="0"/>
      <w:marTop w:val="0"/>
      <w:marBottom w:val="0"/>
      <w:divBdr>
        <w:top w:val="none" w:sz="0" w:space="0" w:color="auto"/>
        <w:left w:val="none" w:sz="0" w:space="0" w:color="auto"/>
        <w:bottom w:val="none" w:sz="0" w:space="0" w:color="auto"/>
        <w:right w:val="none" w:sz="0" w:space="0" w:color="auto"/>
      </w:divBdr>
    </w:div>
    <w:div w:id="1692804582">
      <w:bodyDiv w:val="1"/>
      <w:marLeft w:val="0"/>
      <w:marRight w:val="0"/>
      <w:marTop w:val="0"/>
      <w:marBottom w:val="0"/>
      <w:divBdr>
        <w:top w:val="none" w:sz="0" w:space="0" w:color="auto"/>
        <w:left w:val="none" w:sz="0" w:space="0" w:color="auto"/>
        <w:bottom w:val="none" w:sz="0" w:space="0" w:color="auto"/>
        <w:right w:val="none" w:sz="0" w:space="0" w:color="auto"/>
      </w:divBdr>
    </w:div>
    <w:div w:id="1699700912">
      <w:bodyDiv w:val="1"/>
      <w:marLeft w:val="0"/>
      <w:marRight w:val="0"/>
      <w:marTop w:val="0"/>
      <w:marBottom w:val="0"/>
      <w:divBdr>
        <w:top w:val="none" w:sz="0" w:space="0" w:color="auto"/>
        <w:left w:val="none" w:sz="0" w:space="0" w:color="auto"/>
        <w:bottom w:val="none" w:sz="0" w:space="0" w:color="auto"/>
        <w:right w:val="none" w:sz="0" w:space="0" w:color="auto"/>
      </w:divBdr>
    </w:div>
    <w:div w:id="1705710895">
      <w:bodyDiv w:val="1"/>
      <w:marLeft w:val="0"/>
      <w:marRight w:val="0"/>
      <w:marTop w:val="0"/>
      <w:marBottom w:val="0"/>
      <w:divBdr>
        <w:top w:val="none" w:sz="0" w:space="0" w:color="auto"/>
        <w:left w:val="none" w:sz="0" w:space="0" w:color="auto"/>
        <w:bottom w:val="none" w:sz="0" w:space="0" w:color="auto"/>
        <w:right w:val="none" w:sz="0" w:space="0" w:color="auto"/>
      </w:divBdr>
    </w:div>
    <w:div w:id="1707438293">
      <w:bodyDiv w:val="1"/>
      <w:marLeft w:val="0"/>
      <w:marRight w:val="0"/>
      <w:marTop w:val="0"/>
      <w:marBottom w:val="0"/>
      <w:divBdr>
        <w:top w:val="none" w:sz="0" w:space="0" w:color="auto"/>
        <w:left w:val="none" w:sz="0" w:space="0" w:color="auto"/>
        <w:bottom w:val="none" w:sz="0" w:space="0" w:color="auto"/>
        <w:right w:val="none" w:sz="0" w:space="0" w:color="auto"/>
      </w:divBdr>
    </w:div>
    <w:div w:id="1710689262">
      <w:bodyDiv w:val="1"/>
      <w:marLeft w:val="0"/>
      <w:marRight w:val="0"/>
      <w:marTop w:val="0"/>
      <w:marBottom w:val="0"/>
      <w:divBdr>
        <w:top w:val="none" w:sz="0" w:space="0" w:color="auto"/>
        <w:left w:val="none" w:sz="0" w:space="0" w:color="auto"/>
        <w:bottom w:val="none" w:sz="0" w:space="0" w:color="auto"/>
        <w:right w:val="none" w:sz="0" w:space="0" w:color="auto"/>
      </w:divBdr>
    </w:div>
    <w:div w:id="1712680435">
      <w:bodyDiv w:val="1"/>
      <w:marLeft w:val="0"/>
      <w:marRight w:val="0"/>
      <w:marTop w:val="0"/>
      <w:marBottom w:val="0"/>
      <w:divBdr>
        <w:top w:val="none" w:sz="0" w:space="0" w:color="auto"/>
        <w:left w:val="none" w:sz="0" w:space="0" w:color="auto"/>
        <w:bottom w:val="none" w:sz="0" w:space="0" w:color="auto"/>
        <w:right w:val="none" w:sz="0" w:space="0" w:color="auto"/>
      </w:divBdr>
    </w:div>
    <w:div w:id="1714503975">
      <w:bodyDiv w:val="1"/>
      <w:marLeft w:val="0"/>
      <w:marRight w:val="0"/>
      <w:marTop w:val="0"/>
      <w:marBottom w:val="0"/>
      <w:divBdr>
        <w:top w:val="none" w:sz="0" w:space="0" w:color="auto"/>
        <w:left w:val="none" w:sz="0" w:space="0" w:color="auto"/>
        <w:bottom w:val="none" w:sz="0" w:space="0" w:color="auto"/>
        <w:right w:val="none" w:sz="0" w:space="0" w:color="auto"/>
      </w:divBdr>
    </w:div>
    <w:div w:id="1715080768">
      <w:bodyDiv w:val="1"/>
      <w:marLeft w:val="0"/>
      <w:marRight w:val="0"/>
      <w:marTop w:val="0"/>
      <w:marBottom w:val="0"/>
      <w:divBdr>
        <w:top w:val="none" w:sz="0" w:space="0" w:color="auto"/>
        <w:left w:val="none" w:sz="0" w:space="0" w:color="auto"/>
        <w:bottom w:val="none" w:sz="0" w:space="0" w:color="auto"/>
        <w:right w:val="none" w:sz="0" w:space="0" w:color="auto"/>
      </w:divBdr>
    </w:div>
    <w:div w:id="1719930857">
      <w:bodyDiv w:val="1"/>
      <w:marLeft w:val="0"/>
      <w:marRight w:val="0"/>
      <w:marTop w:val="0"/>
      <w:marBottom w:val="0"/>
      <w:divBdr>
        <w:top w:val="none" w:sz="0" w:space="0" w:color="auto"/>
        <w:left w:val="none" w:sz="0" w:space="0" w:color="auto"/>
        <w:bottom w:val="none" w:sz="0" w:space="0" w:color="auto"/>
        <w:right w:val="none" w:sz="0" w:space="0" w:color="auto"/>
      </w:divBdr>
    </w:div>
    <w:div w:id="1723016840">
      <w:bodyDiv w:val="1"/>
      <w:marLeft w:val="0"/>
      <w:marRight w:val="0"/>
      <w:marTop w:val="0"/>
      <w:marBottom w:val="0"/>
      <w:divBdr>
        <w:top w:val="none" w:sz="0" w:space="0" w:color="auto"/>
        <w:left w:val="none" w:sz="0" w:space="0" w:color="auto"/>
        <w:bottom w:val="none" w:sz="0" w:space="0" w:color="auto"/>
        <w:right w:val="none" w:sz="0" w:space="0" w:color="auto"/>
      </w:divBdr>
    </w:div>
    <w:div w:id="1723284926">
      <w:bodyDiv w:val="1"/>
      <w:marLeft w:val="0"/>
      <w:marRight w:val="0"/>
      <w:marTop w:val="0"/>
      <w:marBottom w:val="0"/>
      <w:divBdr>
        <w:top w:val="none" w:sz="0" w:space="0" w:color="auto"/>
        <w:left w:val="none" w:sz="0" w:space="0" w:color="auto"/>
        <w:bottom w:val="none" w:sz="0" w:space="0" w:color="auto"/>
        <w:right w:val="none" w:sz="0" w:space="0" w:color="auto"/>
      </w:divBdr>
    </w:div>
    <w:div w:id="1725370425">
      <w:bodyDiv w:val="1"/>
      <w:marLeft w:val="0"/>
      <w:marRight w:val="0"/>
      <w:marTop w:val="0"/>
      <w:marBottom w:val="0"/>
      <w:divBdr>
        <w:top w:val="none" w:sz="0" w:space="0" w:color="auto"/>
        <w:left w:val="none" w:sz="0" w:space="0" w:color="auto"/>
        <w:bottom w:val="none" w:sz="0" w:space="0" w:color="auto"/>
        <w:right w:val="none" w:sz="0" w:space="0" w:color="auto"/>
      </w:divBdr>
    </w:div>
    <w:div w:id="1730610676">
      <w:bodyDiv w:val="1"/>
      <w:marLeft w:val="0"/>
      <w:marRight w:val="0"/>
      <w:marTop w:val="0"/>
      <w:marBottom w:val="0"/>
      <w:divBdr>
        <w:top w:val="none" w:sz="0" w:space="0" w:color="auto"/>
        <w:left w:val="none" w:sz="0" w:space="0" w:color="auto"/>
        <w:bottom w:val="none" w:sz="0" w:space="0" w:color="auto"/>
        <w:right w:val="none" w:sz="0" w:space="0" w:color="auto"/>
      </w:divBdr>
    </w:div>
    <w:div w:id="1736969066">
      <w:bodyDiv w:val="1"/>
      <w:marLeft w:val="0"/>
      <w:marRight w:val="0"/>
      <w:marTop w:val="0"/>
      <w:marBottom w:val="0"/>
      <w:divBdr>
        <w:top w:val="none" w:sz="0" w:space="0" w:color="auto"/>
        <w:left w:val="none" w:sz="0" w:space="0" w:color="auto"/>
        <w:bottom w:val="none" w:sz="0" w:space="0" w:color="auto"/>
        <w:right w:val="none" w:sz="0" w:space="0" w:color="auto"/>
      </w:divBdr>
    </w:div>
    <w:div w:id="1742941123">
      <w:bodyDiv w:val="1"/>
      <w:marLeft w:val="0"/>
      <w:marRight w:val="0"/>
      <w:marTop w:val="0"/>
      <w:marBottom w:val="0"/>
      <w:divBdr>
        <w:top w:val="none" w:sz="0" w:space="0" w:color="auto"/>
        <w:left w:val="none" w:sz="0" w:space="0" w:color="auto"/>
        <w:bottom w:val="none" w:sz="0" w:space="0" w:color="auto"/>
        <w:right w:val="none" w:sz="0" w:space="0" w:color="auto"/>
      </w:divBdr>
    </w:div>
    <w:div w:id="1747728303">
      <w:bodyDiv w:val="1"/>
      <w:marLeft w:val="0"/>
      <w:marRight w:val="0"/>
      <w:marTop w:val="0"/>
      <w:marBottom w:val="0"/>
      <w:divBdr>
        <w:top w:val="none" w:sz="0" w:space="0" w:color="auto"/>
        <w:left w:val="none" w:sz="0" w:space="0" w:color="auto"/>
        <w:bottom w:val="none" w:sz="0" w:space="0" w:color="auto"/>
        <w:right w:val="none" w:sz="0" w:space="0" w:color="auto"/>
      </w:divBdr>
    </w:div>
    <w:div w:id="1755317172">
      <w:bodyDiv w:val="1"/>
      <w:marLeft w:val="0"/>
      <w:marRight w:val="0"/>
      <w:marTop w:val="0"/>
      <w:marBottom w:val="0"/>
      <w:divBdr>
        <w:top w:val="none" w:sz="0" w:space="0" w:color="auto"/>
        <w:left w:val="none" w:sz="0" w:space="0" w:color="auto"/>
        <w:bottom w:val="none" w:sz="0" w:space="0" w:color="auto"/>
        <w:right w:val="none" w:sz="0" w:space="0" w:color="auto"/>
      </w:divBdr>
    </w:div>
    <w:div w:id="1759518603">
      <w:bodyDiv w:val="1"/>
      <w:marLeft w:val="0"/>
      <w:marRight w:val="0"/>
      <w:marTop w:val="0"/>
      <w:marBottom w:val="0"/>
      <w:divBdr>
        <w:top w:val="none" w:sz="0" w:space="0" w:color="auto"/>
        <w:left w:val="none" w:sz="0" w:space="0" w:color="auto"/>
        <w:bottom w:val="none" w:sz="0" w:space="0" w:color="auto"/>
        <w:right w:val="none" w:sz="0" w:space="0" w:color="auto"/>
      </w:divBdr>
    </w:div>
    <w:div w:id="1759983204">
      <w:bodyDiv w:val="1"/>
      <w:marLeft w:val="0"/>
      <w:marRight w:val="0"/>
      <w:marTop w:val="0"/>
      <w:marBottom w:val="0"/>
      <w:divBdr>
        <w:top w:val="none" w:sz="0" w:space="0" w:color="auto"/>
        <w:left w:val="none" w:sz="0" w:space="0" w:color="auto"/>
        <w:bottom w:val="none" w:sz="0" w:space="0" w:color="auto"/>
        <w:right w:val="none" w:sz="0" w:space="0" w:color="auto"/>
      </w:divBdr>
    </w:div>
    <w:div w:id="1768186883">
      <w:bodyDiv w:val="1"/>
      <w:marLeft w:val="0"/>
      <w:marRight w:val="0"/>
      <w:marTop w:val="0"/>
      <w:marBottom w:val="0"/>
      <w:divBdr>
        <w:top w:val="none" w:sz="0" w:space="0" w:color="auto"/>
        <w:left w:val="none" w:sz="0" w:space="0" w:color="auto"/>
        <w:bottom w:val="none" w:sz="0" w:space="0" w:color="auto"/>
        <w:right w:val="none" w:sz="0" w:space="0" w:color="auto"/>
      </w:divBdr>
    </w:div>
    <w:div w:id="1771780019">
      <w:bodyDiv w:val="1"/>
      <w:marLeft w:val="0"/>
      <w:marRight w:val="0"/>
      <w:marTop w:val="0"/>
      <w:marBottom w:val="0"/>
      <w:divBdr>
        <w:top w:val="none" w:sz="0" w:space="0" w:color="auto"/>
        <w:left w:val="none" w:sz="0" w:space="0" w:color="auto"/>
        <w:bottom w:val="none" w:sz="0" w:space="0" w:color="auto"/>
        <w:right w:val="none" w:sz="0" w:space="0" w:color="auto"/>
      </w:divBdr>
    </w:div>
    <w:div w:id="1771926996">
      <w:bodyDiv w:val="1"/>
      <w:marLeft w:val="0"/>
      <w:marRight w:val="0"/>
      <w:marTop w:val="0"/>
      <w:marBottom w:val="0"/>
      <w:divBdr>
        <w:top w:val="none" w:sz="0" w:space="0" w:color="auto"/>
        <w:left w:val="none" w:sz="0" w:space="0" w:color="auto"/>
        <w:bottom w:val="none" w:sz="0" w:space="0" w:color="auto"/>
        <w:right w:val="none" w:sz="0" w:space="0" w:color="auto"/>
      </w:divBdr>
    </w:div>
    <w:div w:id="1776290427">
      <w:bodyDiv w:val="1"/>
      <w:marLeft w:val="0"/>
      <w:marRight w:val="0"/>
      <w:marTop w:val="0"/>
      <w:marBottom w:val="0"/>
      <w:divBdr>
        <w:top w:val="none" w:sz="0" w:space="0" w:color="auto"/>
        <w:left w:val="none" w:sz="0" w:space="0" w:color="auto"/>
        <w:bottom w:val="none" w:sz="0" w:space="0" w:color="auto"/>
        <w:right w:val="none" w:sz="0" w:space="0" w:color="auto"/>
      </w:divBdr>
    </w:div>
    <w:div w:id="1779450359">
      <w:bodyDiv w:val="1"/>
      <w:marLeft w:val="0"/>
      <w:marRight w:val="0"/>
      <w:marTop w:val="0"/>
      <w:marBottom w:val="0"/>
      <w:divBdr>
        <w:top w:val="none" w:sz="0" w:space="0" w:color="auto"/>
        <w:left w:val="none" w:sz="0" w:space="0" w:color="auto"/>
        <w:bottom w:val="none" w:sz="0" w:space="0" w:color="auto"/>
        <w:right w:val="none" w:sz="0" w:space="0" w:color="auto"/>
      </w:divBdr>
    </w:div>
    <w:div w:id="1783454727">
      <w:bodyDiv w:val="1"/>
      <w:marLeft w:val="0"/>
      <w:marRight w:val="0"/>
      <w:marTop w:val="0"/>
      <w:marBottom w:val="0"/>
      <w:divBdr>
        <w:top w:val="none" w:sz="0" w:space="0" w:color="auto"/>
        <w:left w:val="none" w:sz="0" w:space="0" w:color="auto"/>
        <w:bottom w:val="none" w:sz="0" w:space="0" w:color="auto"/>
        <w:right w:val="none" w:sz="0" w:space="0" w:color="auto"/>
      </w:divBdr>
    </w:div>
    <w:div w:id="1791439038">
      <w:bodyDiv w:val="1"/>
      <w:marLeft w:val="0"/>
      <w:marRight w:val="0"/>
      <w:marTop w:val="0"/>
      <w:marBottom w:val="0"/>
      <w:divBdr>
        <w:top w:val="none" w:sz="0" w:space="0" w:color="auto"/>
        <w:left w:val="none" w:sz="0" w:space="0" w:color="auto"/>
        <w:bottom w:val="none" w:sz="0" w:space="0" w:color="auto"/>
        <w:right w:val="none" w:sz="0" w:space="0" w:color="auto"/>
      </w:divBdr>
    </w:div>
    <w:div w:id="1797066162">
      <w:bodyDiv w:val="1"/>
      <w:marLeft w:val="0"/>
      <w:marRight w:val="0"/>
      <w:marTop w:val="0"/>
      <w:marBottom w:val="0"/>
      <w:divBdr>
        <w:top w:val="none" w:sz="0" w:space="0" w:color="auto"/>
        <w:left w:val="none" w:sz="0" w:space="0" w:color="auto"/>
        <w:bottom w:val="none" w:sz="0" w:space="0" w:color="auto"/>
        <w:right w:val="none" w:sz="0" w:space="0" w:color="auto"/>
      </w:divBdr>
    </w:div>
    <w:div w:id="1797213885">
      <w:bodyDiv w:val="1"/>
      <w:marLeft w:val="0"/>
      <w:marRight w:val="0"/>
      <w:marTop w:val="0"/>
      <w:marBottom w:val="0"/>
      <w:divBdr>
        <w:top w:val="none" w:sz="0" w:space="0" w:color="auto"/>
        <w:left w:val="none" w:sz="0" w:space="0" w:color="auto"/>
        <w:bottom w:val="none" w:sz="0" w:space="0" w:color="auto"/>
        <w:right w:val="none" w:sz="0" w:space="0" w:color="auto"/>
      </w:divBdr>
    </w:div>
    <w:div w:id="1799831136">
      <w:bodyDiv w:val="1"/>
      <w:marLeft w:val="0"/>
      <w:marRight w:val="0"/>
      <w:marTop w:val="0"/>
      <w:marBottom w:val="0"/>
      <w:divBdr>
        <w:top w:val="none" w:sz="0" w:space="0" w:color="auto"/>
        <w:left w:val="none" w:sz="0" w:space="0" w:color="auto"/>
        <w:bottom w:val="none" w:sz="0" w:space="0" w:color="auto"/>
        <w:right w:val="none" w:sz="0" w:space="0" w:color="auto"/>
      </w:divBdr>
    </w:div>
    <w:div w:id="1801268610">
      <w:bodyDiv w:val="1"/>
      <w:marLeft w:val="0"/>
      <w:marRight w:val="0"/>
      <w:marTop w:val="0"/>
      <w:marBottom w:val="0"/>
      <w:divBdr>
        <w:top w:val="none" w:sz="0" w:space="0" w:color="auto"/>
        <w:left w:val="none" w:sz="0" w:space="0" w:color="auto"/>
        <w:bottom w:val="none" w:sz="0" w:space="0" w:color="auto"/>
        <w:right w:val="none" w:sz="0" w:space="0" w:color="auto"/>
      </w:divBdr>
    </w:div>
    <w:div w:id="1806462191">
      <w:bodyDiv w:val="1"/>
      <w:marLeft w:val="0"/>
      <w:marRight w:val="0"/>
      <w:marTop w:val="0"/>
      <w:marBottom w:val="0"/>
      <w:divBdr>
        <w:top w:val="none" w:sz="0" w:space="0" w:color="auto"/>
        <w:left w:val="none" w:sz="0" w:space="0" w:color="auto"/>
        <w:bottom w:val="none" w:sz="0" w:space="0" w:color="auto"/>
        <w:right w:val="none" w:sz="0" w:space="0" w:color="auto"/>
      </w:divBdr>
    </w:div>
    <w:div w:id="1808163381">
      <w:bodyDiv w:val="1"/>
      <w:marLeft w:val="0"/>
      <w:marRight w:val="0"/>
      <w:marTop w:val="0"/>
      <w:marBottom w:val="0"/>
      <w:divBdr>
        <w:top w:val="none" w:sz="0" w:space="0" w:color="auto"/>
        <w:left w:val="none" w:sz="0" w:space="0" w:color="auto"/>
        <w:bottom w:val="none" w:sz="0" w:space="0" w:color="auto"/>
        <w:right w:val="none" w:sz="0" w:space="0" w:color="auto"/>
      </w:divBdr>
    </w:div>
    <w:div w:id="1813980362">
      <w:bodyDiv w:val="1"/>
      <w:marLeft w:val="0"/>
      <w:marRight w:val="0"/>
      <w:marTop w:val="0"/>
      <w:marBottom w:val="0"/>
      <w:divBdr>
        <w:top w:val="none" w:sz="0" w:space="0" w:color="auto"/>
        <w:left w:val="none" w:sz="0" w:space="0" w:color="auto"/>
        <w:bottom w:val="none" w:sz="0" w:space="0" w:color="auto"/>
        <w:right w:val="none" w:sz="0" w:space="0" w:color="auto"/>
      </w:divBdr>
    </w:div>
    <w:div w:id="1816530966">
      <w:bodyDiv w:val="1"/>
      <w:marLeft w:val="0"/>
      <w:marRight w:val="0"/>
      <w:marTop w:val="0"/>
      <w:marBottom w:val="0"/>
      <w:divBdr>
        <w:top w:val="none" w:sz="0" w:space="0" w:color="auto"/>
        <w:left w:val="none" w:sz="0" w:space="0" w:color="auto"/>
        <w:bottom w:val="none" w:sz="0" w:space="0" w:color="auto"/>
        <w:right w:val="none" w:sz="0" w:space="0" w:color="auto"/>
      </w:divBdr>
    </w:div>
    <w:div w:id="1817456360">
      <w:bodyDiv w:val="1"/>
      <w:marLeft w:val="0"/>
      <w:marRight w:val="0"/>
      <w:marTop w:val="0"/>
      <w:marBottom w:val="0"/>
      <w:divBdr>
        <w:top w:val="none" w:sz="0" w:space="0" w:color="auto"/>
        <w:left w:val="none" w:sz="0" w:space="0" w:color="auto"/>
        <w:bottom w:val="none" w:sz="0" w:space="0" w:color="auto"/>
        <w:right w:val="none" w:sz="0" w:space="0" w:color="auto"/>
      </w:divBdr>
    </w:div>
    <w:div w:id="1822891691">
      <w:bodyDiv w:val="1"/>
      <w:marLeft w:val="0"/>
      <w:marRight w:val="0"/>
      <w:marTop w:val="0"/>
      <w:marBottom w:val="0"/>
      <w:divBdr>
        <w:top w:val="none" w:sz="0" w:space="0" w:color="auto"/>
        <w:left w:val="none" w:sz="0" w:space="0" w:color="auto"/>
        <w:bottom w:val="none" w:sz="0" w:space="0" w:color="auto"/>
        <w:right w:val="none" w:sz="0" w:space="0" w:color="auto"/>
      </w:divBdr>
    </w:div>
    <w:div w:id="1824394737">
      <w:bodyDiv w:val="1"/>
      <w:marLeft w:val="0"/>
      <w:marRight w:val="0"/>
      <w:marTop w:val="0"/>
      <w:marBottom w:val="0"/>
      <w:divBdr>
        <w:top w:val="none" w:sz="0" w:space="0" w:color="auto"/>
        <w:left w:val="none" w:sz="0" w:space="0" w:color="auto"/>
        <w:bottom w:val="none" w:sz="0" w:space="0" w:color="auto"/>
        <w:right w:val="none" w:sz="0" w:space="0" w:color="auto"/>
      </w:divBdr>
    </w:div>
    <w:div w:id="1832603172">
      <w:bodyDiv w:val="1"/>
      <w:marLeft w:val="0"/>
      <w:marRight w:val="0"/>
      <w:marTop w:val="0"/>
      <w:marBottom w:val="0"/>
      <w:divBdr>
        <w:top w:val="none" w:sz="0" w:space="0" w:color="auto"/>
        <w:left w:val="none" w:sz="0" w:space="0" w:color="auto"/>
        <w:bottom w:val="none" w:sz="0" w:space="0" w:color="auto"/>
        <w:right w:val="none" w:sz="0" w:space="0" w:color="auto"/>
      </w:divBdr>
    </w:div>
    <w:div w:id="1835875149">
      <w:bodyDiv w:val="1"/>
      <w:marLeft w:val="0"/>
      <w:marRight w:val="0"/>
      <w:marTop w:val="0"/>
      <w:marBottom w:val="0"/>
      <w:divBdr>
        <w:top w:val="none" w:sz="0" w:space="0" w:color="auto"/>
        <w:left w:val="none" w:sz="0" w:space="0" w:color="auto"/>
        <w:bottom w:val="none" w:sz="0" w:space="0" w:color="auto"/>
        <w:right w:val="none" w:sz="0" w:space="0" w:color="auto"/>
      </w:divBdr>
    </w:div>
    <w:div w:id="1838574497">
      <w:bodyDiv w:val="1"/>
      <w:marLeft w:val="0"/>
      <w:marRight w:val="0"/>
      <w:marTop w:val="0"/>
      <w:marBottom w:val="0"/>
      <w:divBdr>
        <w:top w:val="none" w:sz="0" w:space="0" w:color="auto"/>
        <w:left w:val="none" w:sz="0" w:space="0" w:color="auto"/>
        <w:bottom w:val="none" w:sz="0" w:space="0" w:color="auto"/>
        <w:right w:val="none" w:sz="0" w:space="0" w:color="auto"/>
      </w:divBdr>
    </w:div>
    <w:div w:id="1841310712">
      <w:bodyDiv w:val="1"/>
      <w:marLeft w:val="0"/>
      <w:marRight w:val="0"/>
      <w:marTop w:val="0"/>
      <w:marBottom w:val="0"/>
      <w:divBdr>
        <w:top w:val="none" w:sz="0" w:space="0" w:color="auto"/>
        <w:left w:val="none" w:sz="0" w:space="0" w:color="auto"/>
        <w:bottom w:val="none" w:sz="0" w:space="0" w:color="auto"/>
        <w:right w:val="none" w:sz="0" w:space="0" w:color="auto"/>
      </w:divBdr>
    </w:div>
    <w:div w:id="1851525820">
      <w:bodyDiv w:val="1"/>
      <w:marLeft w:val="0"/>
      <w:marRight w:val="0"/>
      <w:marTop w:val="0"/>
      <w:marBottom w:val="0"/>
      <w:divBdr>
        <w:top w:val="none" w:sz="0" w:space="0" w:color="auto"/>
        <w:left w:val="none" w:sz="0" w:space="0" w:color="auto"/>
        <w:bottom w:val="none" w:sz="0" w:space="0" w:color="auto"/>
        <w:right w:val="none" w:sz="0" w:space="0" w:color="auto"/>
      </w:divBdr>
    </w:div>
    <w:div w:id="1852523313">
      <w:bodyDiv w:val="1"/>
      <w:marLeft w:val="0"/>
      <w:marRight w:val="0"/>
      <w:marTop w:val="0"/>
      <w:marBottom w:val="0"/>
      <w:divBdr>
        <w:top w:val="none" w:sz="0" w:space="0" w:color="auto"/>
        <w:left w:val="none" w:sz="0" w:space="0" w:color="auto"/>
        <w:bottom w:val="none" w:sz="0" w:space="0" w:color="auto"/>
        <w:right w:val="none" w:sz="0" w:space="0" w:color="auto"/>
      </w:divBdr>
    </w:div>
    <w:div w:id="1855684548">
      <w:bodyDiv w:val="1"/>
      <w:marLeft w:val="0"/>
      <w:marRight w:val="0"/>
      <w:marTop w:val="0"/>
      <w:marBottom w:val="0"/>
      <w:divBdr>
        <w:top w:val="none" w:sz="0" w:space="0" w:color="auto"/>
        <w:left w:val="none" w:sz="0" w:space="0" w:color="auto"/>
        <w:bottom w:val="none" w:sz="0" w:space="0" w:color="auto"/>
        <w:right w:val="none" w:sz="0" w:space="0" w:color="auto"/>
      </w:divBdr>
    </w:div>
    <w:div w:id="1863014279">
      <w:bodyDiv w:val="1"/>
      <w:marLeft w:val="0"/>
      <w:marRight w:val="0"/>
      <w:marTop w:val="0"/>
      <w:marBottom w:val="0"/>
      <w:divBdr>
        <w:top w:val="none" w:sz="0" w:space="0" w:color="auto"/>
        <w:left w:val="none" w:sz="0" w:space="0" w:color="auto"/>
        <w:bottom w:val="none" w:sz="0" w:space="0" w:color="auto"/>
        <w:right w:val="none" w:sz="0" w:space="0" w:color="auto"/>
      </w:divBdr>
    </w:div>
    <w:div w:id="1866626764">
      <w:bodyDiv w:val="1"/>
      <w:marLeft w:val="0"/>
      <w:marRight w:val="0"/>
      <w:marTop w:val="0"/>
      <w:marBottom w:val="0"/>
      <w:divBdr>
        <w:top w:val="none" w:sz="0" w:space="0" w:color="auto"/>
        <w:left w:val="none" w:sz="0" w:space="0" w:color="auto"/>
        <w:bottom w:val="none" w:sz="0" w:space="0" w:color="auto"/>
        <w:right w:val="none" w:sz="0" w:space="0" w:color="auto"/>
      </w:divBdr>
    </w:div>
    <w:div w:id="1869561215">
      <w:bodyDiv w:val="1"/>
      <w:marLeft w:val="0"/>
      <w:marRight w:val="0"/>
      <w:marTop w:val="0"/>
      <w:marBottom w:val="0"/>
      <w:divBdr>
        <w:top w:val="none" w:sz="0" w:space="0" w:color="auto"/>
        <w:left w:val="none" w:sz="0" w:space="0" w:color="auto"/>
        <w:bottom w:val="none" w:sz="0" w:space="0" w:color="auto"/>
        <w:right w:val="none" w:sz="0" w:space="0" w:color="auto"/>
      </w:divBdr>
    </w:div>
    <w:div w:id="1874002744">
      <w:bodyDiv w:val="1"/>
      <w:marLeft w:val="0"/>
      <w:marRight w:val="0"/>
      <w:marTop w:val="0"/>
      <w:marBottom w:val="0"/>
      <w:divBdr>
        <w:top w:val="none" w:sz="0" w:space="0" w:color="auto"/>
        <w:left w:val="none" w:sz="0" w:space="0" w:color="auto"/>
        <w:bottom w:val="none" w:sz="0" w:space="0" w:color="auto"/>
        <w:right w:val="none" w:sz="0" w:space="0" w:color="auto"/>
      </w:divBdr>
    </w:div>
    <w:div w:id="1876769497">
      <w:bodyDiv w:val="1"/>
      <w:marLeft w:val="0"/>
      <w:marRight w:val="0"/>
      <w:marTop w:val="0"/>
      <w:marBottom w:val="0"/>
      <w:divBdr>
        <w:top w:val="none" w:sz="0" w:space="0" w:color="auto"/>
        <w:left w:val="none" w:sz="0" w:space="0" w:color="auto"/>
        <w:bottom w:val="none" w:sz="0" w:space="0" w:color="auto"/>
        <w:right w:val="none" w:sz="0" w:space="0" w:color="auto"/>
      </w:divBdr>
    </w:div>
    <w:div w:id="1887832741">
      <w:bodyDiv w:val="1"/>
      <w:marLeft w:val="0"/>
      <w:marRight w:val="0"/>
      <w:marTop w:val="0"/>
      <w:marBottom w:val="0"/>
      <w:divBdr>
        <w:top w:val="none" w:sz="0" w:space="0" w:color="auto"/>
        <w:left w:val="none" w:sz="0" w:space="0" w:color="auto"/>
        <w:bottom w:val="none" w:sz="0" w:space="0" w:color="auto"/>
        <w:right w:val="none" w:sz="0" w:space="0" w:color="auto"/>
      </w:divBdr>
    </w:div>
    <w:div w:id="1891106963">
      <w:bodyDiv w:val="1"/>
      <w:marLeft w:val="0"/>
      <w:marRight w:val="0"/>
      <w:marTop w:val="0"/>
      <w:marBottom w:val="0"/>
      <w:divBdr>
        <w:top w:val="none" w:sz="0" w:space="0" w:color="auto"/>
        <w:left w:val="none" w:sz="0" w:space="0" w:color="auto"/>
        <w:bottom w:val="none" w:sz="0" w:space="0" w:color="auto"/>
        <w:right w:val="none" w:sz="0" w:space="0" w:color="auto"/>
      </w:divBdr>
    </w:div>
    <w:div w:id="1898130324">
      <w:bodyDiv w:val="1"/>
      <w:marLeft w:val="0"/>
      <w:marRight w:val="0"/>
      <w:marTop w:val="0"/>
      <w:marBottom w:val="0"/>
      <w:divBdr>
        <w:top w:val="none" w:sz="0" w:space="0" w:color="auto"/>
        <w:left w:val="none" w:sz="0" w:space="0" w:color="auto"/>
        <w:bottom w:val="none" w:sz="0" w:space="0" w:color="auto"/>
        <w:right w:val="none" w:sz="0" w:space="0" w:color="auto"/>
      </w:divBdr>
    </w:div>
    <w:div w:id="1899247825">
      <w:bodyDiv w:val="1"/>
      <w:marLeft w:val="0"/>
      <w:marRight w:val="0"/>
      <w:marTop w:val="0"/>
      <w:marBottom w:val="0"/>
      <w:divBdr>
        <w:top w:val="none" w:sz="0" w:space="0" w:color="auto"/>
        <w:left w:val="none" w:sz="0" w:space="0" w:color="auto"/>
        <w:bottom w:val="none" w:sz="0" w:space="0" w:color="auto"/>
        <w:right w:val="none" w:sz="0" w:space="0" w:color="auto"/>
      </w:divBdr>
    </w:div>
    <w:div w:id="1907910555">
      <w:bodyDiv w:val="1"/>
      <w:marLeft w:val="0"/>
      <w:marRight w:val="0"/>
      <w:marTop w:val="0"/>
      <w:marBottom w:val="0"/>
      <w:divBdr>
        <w:top w:val="none" w:sz="0" w:space="0" w:color="auto"/>
        <w:left w:val="none" w:sz="0" w:space="0" w:color="auto"/>
        <w:bottom w:val="none" w:sz="0" w:space="0" w:color="auto"/>
        <w:right w:val="none" w:sz="0" w:space="0" w:color="auto"/>
      </w:divBdr>
    </w:div>
    <w:div w:id="1916471217">
      <w:bodyDiv w:val="1"/>
      <w:marLeft w:val="0"/>
      <w:marRight w:val="0"/>
      <w:marTop w:val="0"/>
      <w:marBottom w:val="0"/>
      <w:divBdr>
        <w:top w:val="none" w:sz="0" w:space="0" w:color="auto"/>
        <w:left w:val="none" w:sz="0" w:space="0" w:color="auto"/>
        <w:bottom w:val="none" w:sz="0" w:space="0" w:color="auto"/>
        <w:right w:val="none" w:sz="0" w:space="0" w:color="auto"/>
      </w:divBdr>
    </w:div>
    <w:div w:id="1921744230">
      <w:bodyDiv w:val="1"/>
      <w:marLeft w:val="0"/>
      <w:marRight w:val="0"/>
      <w:marTop w:val="0"/>
      <w:marBottom w:val="0"/>
      <w:divBdr>
        <w:top w:val="none" w:sz="0" w:space="0" w:color="auto"/>
        <w:left w:val="none" w:sz="0" w:space="0" w:color="auto"/>
        <w:bottom w:val="none" w:sz="0" w:space="0" w:color="auto"/>
        <w:right w:val="none" w:sz="0" w:space="0" w:color="auto"/>
      </w:divBdr>
    </w:div>
    <w:div w:id="1924103973">
      <w:bodyDiv w:val="1"/>
      <w:marLeft w:val="0"/>
      <w:marRight w:val="0"/>
      <w:marTop w:val="0"/>
      <w:marBottom w:val="0"/>
      <w:divBdr>
        <w:top w:val="none" w:sz="0" w:space="0" w:color="auto"/>
        <w:left w:val="none" w:sz="0" w:space="0" w:color="auto"/>
        <w:bottom w:val="none" w:sz="0" w:space="0" w:color="auto"/>
        <w:right w:val="none" w:sz="0" w:space="0" w:color="auto"/>
      </w:divBdr>
    </w:div>
    <w:div w:id="1928493073">
      <w:bodyDiv w:val="1"/>
      <w:marLeft w:val="0"/>
      <w:marRight w:val="0"/>
      <w:marTop w:val="0"/>
      <w:marBottom w:val="0"/>
      <w:divBdr>
        <w:top w:val="none" w:sz="0" w:space="0" w:color="auto"/>
        <w:left w:val="none" w:sz="0" w:space="0" w:color="auto"/>
        <w:bottom w:val="none" w:sz="0" w:space="0" w:color="auto"/>
        <w:right w:val="none" w:sz="0" w:space="0" w:color="auto"/>
      </w:divBdr>
    </w:div>
    <w:div w:id="1934165006">
      <w:bodyDiv w:val="1"/>
      <w:marLeft w:val="0"/>
      <w:marRight w:val="0"/>
      <w:marTop w:val="0"/>
      <w:marBottom w:val="0"/>
      <w:divBdr>
        <w:top w:val="none" w:sz="0" w:space="0" w:color="auto"/>
        <w:left w:val="none" w:sz="0" w:space="0" w:color="auto"/>
        <w:bottom w:val="none" w:sz="0" w:space="0" w:color="auto"/>
        <w:right w:val="none" w:sz="0" w:space="0" w:color="auto"/>
      </w:divBdr>
    </w:div>
    <w:div w:id="1938561977">
      <w:bodyDiv w:val="1"/>
      <w:marLeft w:val="0"/>
      <w:marRight w:val="0"/>
      <w:marTop w:val="0"/>
      <w:marBottom w:val="0"/>
      <w:divBdr>
        <w:top w:val="none" w:sz="0" w:space="0" w:color="auto"/>
        <w:left w:val="none" w:sz="0" w:space="0" w:color="auto"/>
        <w:bottom w:val="none" w:sz="0" w:space="0" w:color="auto"/>
        <w:right w:val="none" w:sz="0" w:space="0" w:color="auto"/>
      </w:divBdr>
    </w:div>
    <w:div w:id="1942493408">
      <w:bodyDiv w:val="1"/>
      <w:marLeft w:val="0"/>
      <w:marRight w:val="0"/>
      <w:marTop w:val="0"/>
      <w:marBottom w:val="0"/>
      <w:divBdr>
        <w:top w:val="none" w:sz="0" w:space="0" w:color="auto"/>
        <w:left w:val="none" w:sz="0" w:space="0" w:color="auto"/>
        <w:bottom w:val="none" w:sz="0" w:space="0" w:color="auto"/>
        <w:right w:val="none" w:sz="0" w:space="0" w:color="auto"/>
      </w:divBdr>
    </w:div>
    <w:div w:id="1944878257">
      <w:bodyDiv w:val="1"/>
      <w:marLeft w:val="0"/>
      <w:marRight w:val="0"/>
      <w:marTop w:val="0"/>
      <w:marBottom w:val="0"/>
      <w:divBdr>
        <w:top w:val="none" w:sz="0" w:space="0" w:color="auto"/>
        <w:left w:val="none" w:sz="0" w:space="0" w:color="auto"/>
        <w:bottom w:val="none" w:sz="0" w:space="0" w:color="auto"/>
        <w:right w:val="none" w:sz="0" w:space="0" w:color="auto"/>
      </w:divBdr>
    </w:div>
    <w:div w:id="1946421632">
      <w:bodyDiv w:val="1"/>
      <w:marLeft w:val="0"/>
      <w:marRight w:val="0"/>
      <w:marTop w:val="0"/>
      <w:marBottom w:val="0"/>
      <w:divBdr>
        <w:top w:val="none" w:sz="0" w:space="0" w:color="auto"/>
        <w:left w:val="none" w:sz="0" w:space="0" w:color="auto"/>
        <w:bottom w:val="none" w:sz="0" w:space="0" w:color="auto"/>
        <w:right w:val="none" w:sz="0" w:space="0" w:color="auto"/>
      </w:divBdr>
    </w:div>
    <w:div w:id="1952736185">
      <w:bodyDiv w:val="1"/>
      <w:marLeft w:val="0"/>
      <w:marRight w:val="0"/>
      <w:marTop w:val="0"/>
      <w:marBottom w:val="0"/>
      <w:divBdr>
        <w:top w:val="none" w:sz="0" w:space="0" w:color="auto"/>
        <w:left w:val="none" w:sz="0" w:space="0" w:color="auto"/>
        <w:bottom w:val="none" w:sz="0" w:space="0" w:color="auto"/>
        <w:right w:val="none" w:sz="0" w:space="0" w:color="auto"/>
      </w:divBdr>
    </w:div>
    <w:div w:id="1955791109">
      <w:bodyDiv w:val="1"/>
      <w:marLeft w:val="0"/>
      <w:marRight w:val="0"/>
      <w:marTop w:val="0"/>
      <w:marBottom w:val="0"/>
      <w:divBdr>
        <w:top w:val="none" w:sz="0" w:space="0" w:color="auto"/>
        <w:left w:val="none" w:sz="0" w:space="0" w:color="auto"/>
        <w:bottom w:val="none" w:sz="0" w:space="0" w:color="auto"/>
        <w:right w:val="none" w:sz="0" w:space="0" w:color="auto"/>
      </w:divBdr>
    </w:div>
    <w:div w:id="1975910982">
      <w:bodyDiv w:val="1"/>
      <w:marLeft w:val="0"/>
      <w:marRight w:val="0"/>
      <w:marTop w:val="0"/>
      <w:marBottom w:val="0"/>
      <w:divBdr>
        <w:top w:val="none" w:sz="0" w:space="0" w:color="auto"/>
        <w:left w:val="none" w:sz="0" w:space="0" w:color="auto"/>
        <w:bottom w:val="none" w:sz="0" w:space="0" w:color="auto"/>
        <w:right w:val="none" w:sz="0" w:space="0" w:color="auto"/>
      </w:divBdr>
    </w:div>
    <w:div w:id="1989435452">
      <w:bodyDiv w:val="1"/>
      <w:marLeft w:val="0"/>
      <w:marRight w:val="0"/>
      <w:marTop w:val="0"/>
      <w:marBottom w:val="0"/>
      <w:divBdr>
        <w:top w:val="none" w:sz="0" w:space="0" w:color="auto"/>
        <w:left w:val="none" w:sz="0" w:space="0" w:color="auto"/>
        <w:bottom w:val="none" w:sz="0" w:space="0" w:color="auto"/>
        <w:right w:val="none" w:sz="0" w:space="0" w:color="auto"/>
      </w:divBdr>
    </w:div>
    <w:div w:id="1989505985">
      <w:bodyDiv w:val="1"/>
      <w:marLeft w:val="0"/>
      <w:marRight w:val="0"/>
      <w:marTop w:val="0"/>
      <w:marBottom w:val="0"/>
      <w:divBdr>
        <w:top w:val="none" w:sz="0" w:space="0" w:color="auto"/>
        <w:left w:val="none" w:sz="0" w:space="0" w:color="auto"/>
        <w:bottom w:val="none" w:sz="0" w:space="0" w:color="auto"/>
        <w:right w:val="none" w:sz="0" w:space="0" w:color="auto"/>
      </w:divBdr>
    </w:div>
    <w:div w:id="1990009941">
      <w:bodyDiv w:val="1"/>
      <w:marLeft w:val="0"/>
      <w:marRight w:val="0"/>
      <w:marTop w:val="0"/>
      <w:marBottom w:val="0"/>
      <w:divBdr>
        <w:top w:val="none" w:sz="0" w:space="0" w:color="auto"/>
        <w:left w:val="none" w:sz="0" w:space="0" w:color="auto"/>
        <w:bottom w:val="none" w:sz="0" w:space="0" w:color="auto"/>
        <w:right w:val="none" w:sz="0" w:space="0" w:color="auto"/>
      </w:divBdr>
    </w:div>
    <w:div w:id="1994096025">
      <w:bodyDiv w:val="1"/>
      <w:marLeft w:val="0"/>
      <w:marRight w:val="0"/>
      <w:marTop w:val="0"/>
      <w:marBottom w:val="0"/>
      <w:divBdr>
        <w:top w:val="none" w:sz="0" w:space="0" w:color="auto"/>
        <w:left w:val="none" w:sz="0" w:space="0" w:color="auto"/>
        <w:bottom w:val="none" w:sz="0" w:space="0" w:color="auto"/>
        <w:right w:val="none" w:sz="0" w:space="0" w:color="auto"/>
      </w:divBdr>
    </w:div>
    <w:div w:id="1997800065">
      <w:bodyDiv w:val="1"/>
      <w:marLeft w:val="0"/>
      <w:marRight w:val="0"/>
      <w:marTop w:val="0"/>
      <w:marBottom w:val="0"/>
      <w:divBdr>
        <w:top w:val="none" w:sz="0" w:space="0" w:color="auto"/>
        <w:left w:val="none" w:sz="0" w:space="0" w:color="auto"/>
        <w:bottom w:val="none" w:sz="0" w:space="0" w:color="auto"/>
        <w:right w:val="none" w:sz="0" w:space="0" w:color="auto"/>
      </w:divBdr>
    </w:div>
    <w:div w:id="2003580034">
      <w:bodyDiv w:val="1"/>
      <w:marLeft w:val="0"/>
      <w:marRight w:val="0"/>
      <w:marTop w:val="0"/>
      <w:marBottom w:val="0"/>
      <w:divBdr>
        <w:top w:val="none" w:sz="0" w:space="0" w:color="auto"/>
        <w:left w:val="none" w:sz="0" w:space="0" w:color="auto"/>
        <w:bottom w:val="none" w:sz="0" w:space="0" w:color="auto"/>
        <w:right w:val="none" w:sz="0" w:space="0" w:color="auto"/>
      </w:divBdr>
    </w:div>
    <w:div w:id="2004357539">
      <w:bodyDiv w:val="1"/>
      <w:marLeft w:val="0"/>
      <w:marRight w:val="0"/>
      <w:marTop w:val="0"/>
      <w:marBottom w:val="0"/>
      <w:divBdr>
        <w:top w:val="none" w:sz="0" w:space="0" w:color="auto"/>
        <w:left w:val="none" w:sz="0" w:space="0" w:color="auto"/>
        <w:bottom w:val="none" w:sz="0" w:space="0" w:color="auto"/>
        <w:right w:val="none" w:sz="0" w:space="0" w:color="auto"/>
      </w:divBdr>
    </w:div>
    <w:div w:id="2005013483">
      <w:bodyDiv w:val="1"/>
      <w:marLeft w:val="0"/>
      <w:marRight w:val="0"/>
      <w:marTop w:val="0"/>
      <w:marBottom w:val="0"/>
      <w:divBdr>
        <w:top w:val="none" w:sz="0" w:space="0" w:color="auto"/>
        <w:left w:val="none" w:sz="0" w:space="0" w:color="auto"/>
        <w:bottom w:val="none" w:sz="0" w:space="0" w:color="auto"/>
        <w:right w:val="none" w:sz="0" w:space="0" w:color="auto"/>
      </w:divBdr>
    </w:div>
    <w:div w:id="2009093117">
      <w:bodyDiv w:val="1"/>
      <w:marLeft w:val="0"/>
      <w:marRight w:val="0"/>
      <w:marTop w:val="0"/>
      <w:marBottom w:val="0"/>
      <w:divBdr>
        <w:top w:val="none" w:sz="0" w:space="0" w:color="auto"/>
        <w:left w:val="none" w:sz="0" w:space="0" w:color="auto"/>
        <w:bottom w:val="none" w:sz="0" w:space="0" w:color="auto"/>
        <w:right w:val="none" w:sz="0" w:space="0" w:color="auto"/>
      </w:divBdr>
    </w:div>
    <w:div w:id="2013292125">
      <w:bodyDiv w:val="1"/>
      <w:marLeft w:val="0"/>
      <w:marRight w:val="0"/>
      <w:marTop w:val="0"/>
      <w:marBottom w:val="0"/>
      <w:divBdr>
        <w:top w:val="none" w:sz="0" w:space="0" w:color="auto"/>
        <w:left w:val="none" w:sz="0" w:space="0" w:color="auto"/>
        <w:bottom w:val="none" w:sz="0" w:space="0" w:color="auto"/>
        <w:right w:val="none" w:sz="0" w:space="0" w:color="auto"/>
      </w:divBdr>
    </w:div>
    <w:div w:id="2019309934">
      <w:bodyDiv w:val="1"/>
      <w:marLeft w:val="0"/>
      <w:marRight w:val="0"/>
      <w:marTop w:val="0"/>
      <w:marBottom w:val="0"/>
      <w:divBdr>
        <w:top w:val="none" w:sz="0" w:space="0" w:color="auto"/>
        <w:left w:val="none" w:sz="0" w:space="0" w:color="auto"/>
        <w:bottom w:val="none" w:sz="0" w:space="0" w:color="auto"/>
        <w:right w:val="none" w:sz="0" w:space="0" w:color="auto"/>
      </w:divBdr>
    </w:div>
    <w:div w:id="2019960040">
      <w:bodyDiv w:val="1"/>
      <w:marLeft w:val="0"/>
      <w:marRight w:val="0"/>
      <w:marTop w:val="0"/>
      <w:marBottom w:val="0"/>
      <w:divBdr>
        <w:top w:val="none" w:sz="0" w:space="0" w:color="auto"/>
        <w:left w:val="none" w:sz="0" w:space="0" w:color="auto"/>
        <w:bottom w:val="none" w:sz="0" w:space="0" w:color="auto"/>
        <w:right w:val="none" w:sz="0" w:space="0" w:color="auto"/>
      </w:divBdr>
    </w:div>
    <w:div w:id="2020741082">
      <w:bodyDiv w:val="1"/>
      <w:marLeft w:val="0"/>
      <w:marRight w:val="0"/>
      <w:marTop w:val="0"/>
      <w:marBottom w:val="0"/>
      <w:divBdr>
        <w:top w:val="none" w:sz="0" w:space="0" w:color="auto"/>
        <w:left w:val="none" w:sz="0" w:space="0" w:color="auto"/>
        <w:bottom w:val="none" w:sz="0" w:space="0" w:color="auto"/>
        <w:right w:val="none" w:sz="0" w:space="0" w:color="auto"/>
      </w:divBdr>
    </w:div>
    <w:div w:id="2022395974">
      <w:bodyDiv w:val="1"/>
      <w:marLeft w:val="0"/>
      <w:marRight w:val="0"/>
      <w:marTop w:val="0"/>
      <w:marBottom w:val="0"/>
      <w:divBdr>
        <w:top w:val="none" w:sz="0" w:space="0" w:color="auto"/>
        <w:left w:val="none" w:sz="0" w:space="0" w:color="auto"/>
        <w:bottom w:val="none" w:sz="0" w:space="0" w:color="auto"/>
        <w:right w:val="none" w:sz="0" w:space="0" w:color="auto"/>
      </w:divBdr>
    </w:div>
    <w:div w:id="2023193943">
      <w:bodyDiv w:val="1"/>
      <w:marLeft w:val="0"/>
      <w:marRight w:val="0"/>
      <w:marTop w:val="0"/>
      <w:marBottom w:val="0"/>
      <w:divBdr>
        <w:top w:val="none" w:sz="0" w:space="0" w:color="auto"/>
        <w:left w:val="none" w:sz="0" w:space="0" w:color="auto"/>
        <w:bottom w:val="none" w:sz="0" w:space="0" w:color="auto"/>
        <w:right w:val="none" w:sz="0" w:space="0" w:color="auto"/>
      </w:divBdr>
    </w:div>
    <w:div w:id="2023774801">
      <w:bodyDiv w:val="1"/>
      <w:marLeft w:val="0"/>
      <w:marRight w:val="0"/>
      <w:marTop w:val="0"/>
      <w:marBottom w:val="0"/>
      <w:divBdr>
        <w:top w:val="none" w:sz="0" w:space="0" w:color="auto"/>
        <w:left w:val="none" w:sz="0" w:space="0" w:color="auto"/>
        <w:bottom w:val="none" w:sz="0" w:space="0" w:color="auto"/>
        <w:right w:val="none" w:sz="0" w:space="0" w:color="auto"/>
      </w:divBdr>
    </w:div>
    <w:div w:id="2024937871">
      <w:bodyDiv w:val="1"/>
      <w:marLeft w:val="0"/>
      <w:marRight w:val="0"/>
      <w:marTop w:val="0"/>
      <w:marBottom w:val="0"/>
      <w:divBdr>
        <w:top w:val="none" w:sz="0" w:space="0" w:color="auto"/>
        <w:left w:val="none" w:sz="0" w:space="0" w:color="auto"/>
        <w:bottom w:val="none" w:sz="0" w:space="0" w:color="auto"/>
        <w:right w:val="none" w:sz="0" w:space="0" w:color="auto"/>
      </w:divBdr>
    </w:div>
    <w:div w:id="2028171453">
      <w:bodyDiv w:val="1"/>
      <w:marLeft w:val="0"/>
      <w:marRight w:val="0"/>
      <w:marTop w:val="0"/>
      <w:marBottom w:val="0"/>
      <w:divBdr>
        <w:top w:val="none" w:sz="0" w:space="0" w:color="auto"/>
        <w:left w:val="none" w:sz="0" w:space="0" w:color="auto"/>
        <w:bottom w:val="none" w:sz="0" w:space="0" w:color="auto"/>
        <w:right w:val="none" w:sz="0" w:space="0" w:color="auto"/>
      </w:divBdr>
    </w:div>
    <w:div w:id="2039088328">
      <w:bodyDiv w:val="1"/>
      <w:marLeft w:val="0"/>
      <w:marRight w:val="0"/>
      <w:marTop w:val="0"/>
      <w:marBottom w:val="0"/>
      <w:divBdr>
        <w:top w:val="none" w:sz="0" w:space="0" w:color="auto"/>
        <w:left w:val="none" w:sz="0" w:space="0" w:color="auto"/>
        <w:bottom w:val="none" w:sz="0" w:space="0" w:color="auto"/>
        <w:right w:val="none" w:sz="0" w:space="0" w:color="auto"/>
      </w:divBdr>
    </w:div>
    <w:div w:id="2049912706">
      <w:bodyDiv w:val="1"/>
      <w:marLeft w:val="0"/>
      <w:marRight w:val="0"/>
      <w:marTop w:val="0"/>
      <w:marBottom w:val="0"/>
      <w:divBdr>
        <w:top w:val="none" w:sz="0" w:space="0" w:color="auto"/>
        <w:left w:val="none" w:sz="0" w:space="0" w:color="auto"/>
        <w:bottom w:val="none" w:sz="0" w:space="0" w:color="auto"/>
        <w:right w:val="none" w:sz="0" w:space="0" w:color="auto"/>
      </w:divBdr>
    </w:div>
    <w:div w:id="2051414518">
      <w:bodyDiv w:val="1"/>
      <w:marLeft w:val="0"/>
      <w:marRight w:val="0"/>
      <w:marTop w:val="0"/>
      <w:marBottom w:val="0"/>
      <w:divBdr>
        <w:top w:val="none" w:sz="0" w:space="0" w:color="auto"/>
        <w:left w:val="none" w:sz="0" w:space="0" w:color="auto"/>
        <w:bottom w:val="none" w:sz="0" w:space="0" w:color="auto"/>
        <w:right w:val="none" w:sz="0" w:space="0" w:color="auto"/>
      </w:divBdr>
    </w:div>
    <w:div w:id="2066685522">
      <w:bodyDiv w:val="1"/>
      <w:marLeft w:val="0"/>
      <w:marRight w:val="0"/>
      <w:marTop w:val="0"/>
      <w:marBottom w:val="0"/>
      <w:divBdr>
        <w:top w:val="none" w:sz="0" w:space="0" w:color="auto"/>
        <w:left w:val="none" w:sz="0" w:space="0" w:color="auto"/>
        <w:bottom w:val="none" w:sz="0" w:space="0" w:color="auto"/>
        <w:right w:val="none" w:sz="0" w:space="0" w:color="auto"/>
      </w:divBdr>
    </w:div>
    <w:div w:id="2071537612">
      <w:bodyDiv w:val="1"/>
      <w:marLeft w:val="0"/>
      <w:marRight w:val="0"/>
      <w:marTop w:val="0"/>
      <w:marBottom w:val="0"/>
      <w:divBdr>
        <w:top w:val="none" w:sz="0" w:space="0" w:color="auto"/>
        <w:left w:val="none" w:sz="0" w:space="0" w:color="auto"/>
        <w:bottom w:val="none" w:sz="0" w:space="0" w:color="auto"/>
        <w:right w:val="none" w:sz="0" w:space="0" w:color="auto"/>
      </w:divBdr>
    </w:div>
    <w:div w:id="2072458249">
      <w:bodyDiv w:val="1"/>
      <w:marLeft w:val="0"/>
      <w:marRight w:val="0"/>
      <w:marTop w:val="0"/>
      <w:marBottom w:val="0"/>
      <w:divBdr>
        <w:top w:val="none" w:sz="0" w:space="0" w:color="auto"/>
        <w:left w:val="none" w:sz="0" w:space="0" w:color="auto"/>
        <w:bottom w:val="none" w:sz="0" w:space="0" w:color="auto"/>
        <w:right w:val="none" w:sz="0" w:space="0" w:color="auto"/>
      </w:divBdr>
    </w:div>
    <w:div w:id="2075544316">
      <w:bodyDiv w:val="1"/>
      <w:marLeft w:val="0"/>
      <w:marRight w:val="0"/>
      <w:marTop w:val="0"/>
      <w:marBottom w:val="0"/>
      <w:divBdr>
        <w:top w:val="none" w:sz="0" w:space="0" w:color="auto"/>
        <w:left w:val="none" w:sz="0" w:space="0" w:color="auto"/>
        <w:bottom w:val="none" w:sz="0" w:space="0" w:color="auto"/>
        <w:right w:val="none" w:sz="0" w:space="0" w:color="auto"/>
      </w:divBdr>
    </w:div>
    <w:div w:id="2081249974">
      <w:bodyDiv w:val="1"/>
      <w:marLeft w:val="0"/>
      <w:marRight w:val="0"/>
      <w:marTop w:val="0"/>
      <w:marBottom w:val="0"/>
      <w:divBdr>
        <w:top w:val="none" w:sz="0" w:space="0" w:color="auto"/>
        <w:left w:val="none" w:sz="0" w:space="0" w:color="auto"/>
        <w:bottom w:val="none" w:sz="0" w:space="0" w:color="auto"/>
        <w:right w:val="none" w:sz="0" w:space="0" w:color="auto"/>
      </w:divBdr>
    </w:div>
    <w:div w:id="2087258904">
      <w:bodyDiv w:val="1"/>
      <w:marLeft w:val="0"/>
      <w:marRight w:val="0"/>
      <w:marTop w:val="0"/>
      <w:marBottom w:val="0"/>
      <w:divBdr>
        <w:top w:val="none" w:sz="0" w:space="0" w:color="auto"/>
        <w:left w:val="none" w:sz="0" w:space="0" w:color="auto"/>
        <w:bottom w:val="none" w:sz="0" w:space="0" w:color="auto"/>
        <w:right w:val="none" w:sz="0" w:space="0" w:color="auto"/>
      </w:divBdr>
    </w:div>
    <w:div w:id="2088652568">
      <w:bodyDiv w:val="1"/>
      <w:marLeft w:val="0"/>
      <w:marRight w:val="0"/>
      <w:marTop w:val="0"/>
      <w:marBottom w:val="0"/>
      <w:divBdr>
        <w:top w:val="none" w:sz="0" w:space="0" w:color="auto"/>
        <w:left w:val="none" w:sz="0" w:space="0" w:color="auto"/>
        <w:bottom w:val="none" w:sz="0" w:space="0" w:color="auto"/>
        <w:right w:val="none" w:sz="0" w:space="0" w:color="auto"/>
      </w:divBdr>
    </w:div>
    <w:div w:id="2093431666">
      <w:bodyDiv w:val="1"/>
      <w:marLeft w:val="0"/>
      <w:marRight w:val="0"/>
      <w:marTop w:val="0"/>
      <w:marBottom w:val="0"/>
      <w:divBdr>
        <w:top w:val="none" w:sz="0" w:space="0" w:color="auto"/>
        <w:left w:val="none" w:sz="0" w:space="0" w:color="auto"/>
        <w:bottom w:val="none" w:sz="0" w:space="0" w:color="auto"/>
        <w:right w:val="none" w:sz="0" w:space="0" w:color="auto"/>
      </w:divBdr>
    </w:div>
    <w:div w:id="2099329934">
      <w:bodyDiv w:val="1"/>
      <w:marLeft w:val="0"/>
      <w:marRight w:val="0"/>
      <w:marTop w:val="0"/>
      <w:marBottom w:val="0"/>
      <w:divBdr>
        <w:top w:val="none" w:sz="0" w:space="0" w:color="auto"/>
        <w:left w:val="none" w:sz="0" w:space="0" w:color="auto"/>
        <w:bottom w:val="none" w:sz="0" w:space="0" w:color="auto"/>
        <w:right w:val="none" w:sz="0" w:space="0" w:color="auto"/>
      </w:divBdr>
    </w:div>
    <w:div w:id="2101681071">
      <w:bodyDiv w:val="1"/>
      <w:marLeft w:val="0"/>
      <w:marRight w:val="0"/>
      <w:marTop w:val="0"/>
      <w:marBottom w:val="0"/>
      <w:divBdr>
        <w:top w:val="none" w:sz="0" w:space="0" w:color="auto"/>
        <w:left w:val="none" w:sz="0" w:space="0" w:color="auto"/>
        <w:bottom w:val="none" w:sz="0" w:space="0" w:color="auto"/>
        <w:right w:val="none" w:sz="0" w:space="0" w:color="auto"/>
      </w:divBdr>
    </w:div>
    <w:div w:id="2103604154">
      <w:bodyDiv w:val="1"/>
      <w:marLeft w:val="0"/>
      <w:marRight w:val="0"/>
      <w:marTop w:val="0"/>
      <w:marBottom w:val="0"/>
      <w:divBdr>
        <w:top w:val="none" w:sz="0" w:space="0" w:color="auto"/>
        <w:left w:val="none" w:sz="0" w:space="0" w:color="auto"/>
        <w:bottom w:val="none" w:sz="0" w:space="0" w:color="auto"/>
        <w:right w:val="none" w:sz="0" w:space="0" w:color="auto"/>
      </w:divBdr>
    </w:div>
    <w:div w:id="2103836786">
      <w:bodyDiv w:val="1"/>
      <w:marLeft w:val="0"/>
      <w:marRight w:val="0"/>
      <w:marTop w:val="0"/>
      <w:marBottom w:val="0"/>
      <w:divBdr>
        <w:top w:val="none" w:sz="0" w:space="0" w:color="auto"/>
        <w:left w:val="none" w:sz="0" w:space="0" w:color="auto"/>
        <w:bottom w:val="none" w:sz="0" w:space="0" w:color="auto"/>
        <w:right w:val="none" w:sz="0" w:space="0" w:color="auto"/>
      </w:divBdr>
    </w:div>
    <w:div w:id="2104492724">
      <w:bodyDiv w:val="1"/>
      <w:marLeft w:val="0"/>
      <w:marRight w:val="0"/>
      <w:marTop w:val="0"/>
      <w:marBottom w:val="0"/>
      <w:divBdr>
        <w:top w:val="none" w:sz="0" w:space="0" w:color="auto"/>
        <w:left w:val="none" w:sz="0" w:space="0" w:color="auto"/>
        <w:bottom w:val="none" w:sz="0" w:space="0" w:color="auto"/>
        <w:right w:val="none" w:sz="0" w:space="0" w:color="auto"/>
      </w:divBdr>
    </w:div>
    <w:div w:id="2105612098">
      <w:bodyDiv w:val="1"/>
      <w:marLeft w:val="0"/>
      <w:marRight w:val="0"/>
      <w:marTop w:val="0"/>
      <w:marBottom w:val="0"/>
      <w:divBdr>
        <w:top w:val="none" w:sz="0" w:space="0" w:color="auto"/>
        <w:left w:val="none" w:sz="0" w:space="0" w:color="auto"/>
        <w:bottom w:val="none" w:sz="0" w:space="0" w:color="auto"/>
        <w:right w:val="none" w:sz="0" w:space="0" w:color="auto"/>
      </w:divBdr>
    </w:div>
    <w:div w:id="2112045982">
      <w:bodyDiv w:val="1"/>
      <w:marLeft w:val="0"/>
      <w:marRight w:val="0"/>
      <w:marTop w:val="0"/>
      <w:marBottom w:val="0"/>
      <w:divBdr>
        <w:top w:val="none" w:sz="0" w:space="0" w:color="auto"/>
        <w:left w:val="none" w:sz="0" w:space="0" w:color="auto"/>
        <w:bottom w:val="none" w:sz="0" w:space="0" w:color="auto"/>
        <w:right w:val="none" w:sz="0" w:space="0" w:color="auto"/>
      </w:divBdr>
    </w:div>
    <w:div w:id="2112435104">
      <w:bodyDiv w:val="1"/>
      <w:marLeft w:val="0"/>
      <w:marRight w:val="0"/>
      <w:marTop w:val="0"/>
      <w:marBottom w:val="0"/>
      <w:divBdr>
        <w:top w:val="none" w:sz="0" w:space="0" w:color="auto"/>
        <w:left w:val="none" w:sz="0" w:space="0" w:color="auto"/>
        <w:bottom w:val="none" w:sz="0" w:space="0" w:color="auto"/>
        <w:right w:val="none" w:sz="0" w:space="0" w:color="auto"/>
      </w:divBdr>
    </w:div>
    <w:div w:id="2112703634">
      <w:bodyDiv w:val="1"/>
      <w:marLeft w:val="0"/>
      <w:marRight w:val="0"/>
      <w:marTop w:val="0"/>
      <w:marBottom w:val="0"/>
      <w:divBdr>
        <w:top w:val="none" w:sz="0" w:space="0" w:color="auto"/>
        <w:left w:val="none" w:sz="0" w:space="0" w:color="auto"/>
        <w:bottom w:val="none" w:sz="0" w:space="0" w:color="auto"/>
        <w:right w:val="none" w:sz="0" w:space="0" w:color="auto"/>
      </w:divBdr>
    </w:div>
    <w:div w:id="2115469212">
      <w:bodyDiv w:val="1"/>
      <w:marLeft w:val="0"/>
      <w:marRight w:val="0"/>
      <w:marTop w:val="0"/>
      <w:marBottom w:val="0"/>
      <w:divBdr>
        <w:top w:val="none" w:sz="0" w:space="0" w:color="auto"/>
        <w:left w:val="none" w:sz="0" w:space="0" w:color="auto"/>
        <w:bottom w:val="none" w:sz="0" w:space="0" w:color="auto"/>
        <w:right w:val="none" w:sz="0" w:space="0" w:color="auto"/>
      </w:divBdr>
    </w:div>
    <w:div w:id="2122870039">
      <w:bodyDiv w:val="1"/>
      <w:marLeft w:val="0"/>
      <w:marRight w:val="0"/>
      <w:marTop w:val="0"/>
      <w:marBottom w:val="0"/>
      <w:divBdr>
        <w:top w:val="none" w:sz="0" w:space="0" w:color="auto"/>
        <w:left w:val="none" w:sz="0" w:space="0" w:color="auto"/>
        <w:bottom w:val="none" w:sz="0" w:space="0" w:color="auto"/>
        <w:right w:val="none" w:sz="0" w:space="0" w:color="auto"/>
      </w:divBdr>
    </w:div>
    <w:div w:id="2139059273">
      <w:bodyDiv w:val="1"/>
      <w:marLeft w:val="0"/>
      <w:marRight w:val="0"/>
      <w:marTop w:val="0"/>
      <w:marBottom w:val="0"/>
      <w:divBdr>
        <w:top w:val="none" w:sz="0" w:space="0" w:color="auto"/>
        <w:left w:val="none" w:sz="0" w:space="0" w:color="auto"/>
        <w:bottom w:val="none" w:sz="0" w:space="0" w:color="auto"/>
        <w:right w:val="none" w:sz="0" w:space="0" w:color="auto"/>
      </w:divBdr>
    </w:div>
    <w:div w:id="2145737541">
      <w:bodyDiv w:val="1"/>
      <w:marLeft w:val="0"/>
      <w:marRight w:val="0"/>
      <w:marTop w:val="0"/>
      <w:marBottom w:val="0"/>
      <w:divBdr>
        <w:top w:val="none" w:sz="0" w:space="0" w:color="auto"/>
        <w:left w:val="none" w:sz="0" w:space="0" w:color="auto"/>
        <w:bottom w:val="none" w:sz="0" w:space="0" w:color="auto"/>
        <w:right w:val="none" w:sz="0" w:space="0" w:color="auto"/>
      </w:divBdr>
    </w:div>
    <w:div w:id="2147165946">
      <w:bodyDiv w:val="1"/>
      <w:marLeft w:val="0"/>
      <w:marRight w:val="0"/>
      <w:marTop w:val="0"/>
      <w:marBottom w:val="0"/>
      <w:divBdr>
        <w:top w:val="none" w:sz="0" w:space="0" w:color="auto"/>
        <w:left w:val="none" w:sz="0" w:space="0" w:color="auto"/>
        <w:bottom w:val="none" w:sz="0" w:space="0" w:color="auto"/>
        <w:right w:val="none" w:sz="0" w:space="0" w:color="auto"/>
      </w:divBdr>
    </w:div>
    <w:div w:id="2147315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emf"/><Relationship Id="rId299" Type="http://schemas.openxmlformats.org/officeDocument/2006/relationships/image" Target="media/image267.emf"/><Relationship Id="rId303" Type="http://schemas.openxmlformats.org/officeDocument/2006/relationships/image" Target="media/image271.emf"/><Relationship Id="rId21" Type="http://schemas.openxmlformats.org/officeDocument/2006/relationships/image" Target="media/image13.emf"/><Relationship Id="rId42" Type="http://schemas.openxmlformats.org/officeDocument/2006/relationships/image" Target="media/image33.emf"/><Relationship Id="rId63" Type="http://schemas.openxmlformats.org/officeDocument/2006/relationships/image" Target="media/image53.emf"/><Relationship Id="rId84" Type="http://schemas.openxmlformats.org/officeDocument/2006/relationships/image" Target="media/image74.emf"/><Relationship Id="rId138" Type="http://schemas.openxmlformats.org/officeDocument/2006/relationships/image" Target="media/image128.emf"/><Relationship Id="rId159" Type="http://schemas.openxmlformats.org/officeDocument/2006/relationships/image" Target="media/image149.emf"/><Relationship Id="rId324" Type="http://schemas.openxmlformats.org/officeDocument/2006/relationships/image" Target="media/image294.emf"/><Relationship Id="rId170" Type="http://schemas.openxmlformats.org/officeDocument/2006/relationships/image" Target="media/image160.emf"/><Relationship Id="rId191" Type="http://schemas.openxmlformats.org/officeDocument/2006/relationships/image" Target="media/image181.emf"/><Relationship Id="rId205" Type="http://schemas.openxmlformats.org/officeDocument/2006/relationships/image" Target="media/image195.emf"/><Relationship Id="rId226" Type="http://schemas.openxmlformats.org/officeDocument/2006/relationships/image" Target="media/image216.emf"/><Relationship Id="rId247" Type="http://schemas.openxmlformats.org/officeDocument/2006/relationships/image" Target="media/image237.emf"/><Relationship Id="rId107" Type="http://schemas.openxmlformats.org/officeDocument/2006/relationships/image" Target="media/image97.emf"/><Relationship Id="rId268" Type="http://schemas.openxmlformats.org/officeDocument/2006/relationships/image" Target="media/image258.emf"/><Relationship Id="rId11" Type="http://schemas.openxmlformats.org/officeDocument/2006/relationships/image" Target="media/image3.emf"/><Relationship Id="rId32" Type="http://schemas.openxmlformats.org/officeDocument/2006/relationships/image" Target="media/image24.emf"/><Relationship Id="rId53" Type="http://schemas.openxmlformats.org/officeDocument/2006/relationships/image" Target="media/image41.emf"/><Relationship Id="rId74" Type="http://schemas.openxmlformats.org/officeDocument/2006/relationships/image" Target="media/image64.emf"/><Relationship Id="rId128" Type="http://schemas.openxmlformats.org/officeDocument/2006/relationships/image" Target="media/image118.emf"/><Relationship Id="rId149" Type="http://schemas.openxmlformats.org/officeDocument/2006/relationships/image" Target="media/image139.emf"/><Relationship Id="rId314" Type="http://schemas.openxmlformats.org/officeDocument/2006/relationships/image" Target="media/image282.emf"/><Relationship Id="rId335" Type="http://schemas.openxmlformats.org/officeDocument/2006/relationships/image" Target="media/image299.emf"/><Relationship Id="rId5" Type="http://schemas.openxmlformats.org/officeDocument/2006/relationships/webSettings" Target="webSettings.xml"/><Relationship Id="rId95" Type="http://schemas.openxmlformats.org/officeDocument/2006/relationships/image" Target="media/image85.emf"/><Relationship Id="rId160" Type="http://schemas.openxmlformats.org/officeDocument/2006/relationships/image" Target="media/image150.emf"/><Relationship Id="rId181" Type="http://schemas.openxmlformats.org/officeDocument/2006/relationships/image" Target="media/image171.emf"/><Relationship Id="rId216" Type="http://schemas.openxmlformats.org/officeDocument/2006/relationships/image" Target="media/image206.emf"/><Relationship Id="rId237" Type="http://schemas.openxmlformats.org/officeDocument/2006/relationships/image" Target="media/image227.emf"/><Relationship Id="rId258" Type="http://schemas.openxmlformats.org/officeDocument/2006/relationships/image" Target="media/image248.emf"/><Relationship Id="rId22" Type="http://schemas.openxmlformats.org/officeDocument/2006/relationships/image" Target="media/image14.emf"/><Relationship Id="rId43" Type="http://schemas.openxmlformats.org/officeDocument/2006/relationships/image" Target="media/image34.emf"/><Relationship Id="rId64" Type="http://schemas.openxmlformats.org/officeDocument/2006/relationships/image" Target="media/image54.emf"/><Relationship Id="rId118" Type="http://schemas.openxmlformats.org/officeDocument/2006/relationships/image" Target="media/image108.emf"/><Relationship Id="rId139" Type="http://schemas.openxmlformats.org/officeDocument/2006/relationships/image" Target="media/image129.emf"/><Relationship Id="rId304" Type="http://schemas.openxmlformats.org/officeDocument/2006/relationships/image" Target="media/image272.emf"/><Relationship Id="rId325" Type="http://schemas.openxmlformats.org/officeDocument/2006/relationships/image" Target="media/image295.emf"/><Relationship Id="rId85" Type="http://schemas.openxmlformats.org/officeDocument/2006/relationships/image" Target="media/image75.emf"/><Relationship Id="rId150" Type="http://schemas.openxmlformats.org/officeDocument/2006/relationships/image" Target="media/image140.emf"/><Relationship Id="rId171" Type="http://schemas.openxmlformats.org/officeDocument/2006/relationships/image" Target="media/image161.emf"/><Relationship Id="rId192" Type="http://schemas.openxmlformats.org/officeDocument/2006/relationships/image" Target="media/image182.emf"/><Relationship Id="rId206" Type="http://schemas.openxmlformats.org/officeDocument/2006/relationships/image" Target="media/image196.emf"/><Relationship Id="rId227" Type="http://schemas.openxmlformats.org/officeDocument/2006/relationships/image" Target="media/image217.emf"/><Relationship Id="rId248" Type="http://schemas.openxmlformats.org/officeDocument/2006/relationships/image" Target="media/image238.emf"/><Relationship Id="rId269" Type="http://schemas.openxmlformats.org/officeDocument/2006/relationships/image" Target="media/image259.emf"/><Relationship Id="rId12" Type="http://schemas.openxmlformats.org/officeDocument/2006/relationships/image" Target="media/image4.emf"/><Relationship Id="rId33" Type="http://schemas.openxmlformats.org/officeDocument/2006/relationships/image" Target="media/image25.emf"/><Relationship Id="rId108" Type="http://schemas.openxmlformats.org/officeDocument/2006/relationships/image" Target="media/image98.emf"/><Relationship Id="rId129" Type="http://schemas.openxmlformats.org/officeDocument/2006/relationships/image" Target="media/image119.emf"/><Relationship Id="rId315" Type="http://schemas.openxmlformats.org/officeDocument/2006/relationships/image" Target="media/image283.emf"/><Relationship Id="rId336" Type="http://schemas.openxmlformats.org/officeDocument/2006/relationships/image" Target="media/image300.emf"/><Relationship Id="rId54" Type="http://schemas.openxmlformats.org/officeDocument/2006/relationships/image" Target="media/image44.emf"/><Relationship Id="rId75" Type="http://schemas.openxmlformats.org/officeDocument/2006/relationships/image" Target="media/image65.emf"/><Relationship Id="rId96" Type="http://schemas.openxmlformats.org/officeDocument/2006/relationships/image" Target="media/image86.emf"/><Relationship Id="rId140" Type="http://schemas.openxmlformats.org/officeDocument/2006/relationships/image" Target="media/image130.emf"/><Relationship Id="rId161" Type="http://schemas.openxmlformats.org/officeDocument/2006/relationships/image" Target="media/image151.emf"/><Relationship Id="rId182" Type="http://schemas.openxmlformats.org/officeDocument/2006/relationships/image" Target="media/image172.emf"/><Relationship Id="rId217" Type="http://schemas.openxmlformats.org/officeDocument/2006/relationships/image" Target="media/image207.emf"/><Relationship Id="rId6" Type="http://schemas.openxmlformats.org/officeDocument/2006/relationships/footnotes" Target="footnotes.xml"/><Relationship Id="rId238" Type="http://schemas.openxmlformats.org/officeDocument/2006/relationships/image" Target="media/image228.emf"/><Relationship Id="rId259" Type="http://schemas.openxmlformats.org/officeDocument/2006/relationships/image" Target="media/image249.emf"/><Relationship Id="rId23" Type="http://schemas.openxmlformats.org/officeDocument/2006/relationships/image" Target="media/image15.emf"/><Relationship Id="rId119" Type="http://schemas.openxmlformats.org/officeDocument/2006/relationships/image" Target="media/image109.emf"/><Relationship Id="rId270" Type="http://schemas.openxmlformats.org/officeDocument/2006/relationships/image" Target="media/image260.emf"/><Relationship Id="rId305" Type="http://schemas.openxmlformats.org/officeDocument/2006/relationships/image" Target="media/image273.emf"/><Relationship Id="rId326" Type="http://schemas.openxmlformats.org/officeDocument/2006/relationships/image" Target="media/image296.emf"/><Relationship Id="rId44" Type="http://schemas.openxmlformats.org/officeDocument/2006/relationships/image" Target="media/image35.emf"/><Relationship Id="rId65" Type="http://schemas.openxmlformats.org/officeDocument/2006/relationships/image" Target="media/image55.emf"/><Relationship Id="rId86" Type="http://schemas.openxmlformats.org/officeDocument/2006/relationships/image" Target="media/image76.emf"/><Relationship Id="rId130" Type="http://schemas.openxmlformats.org/officeDocument/2006/relationships/image" Target="media/image120.emf"/><Relationship Id="rId151" Type="http://schemas.openxmlformats.org/officeDocument/2006/relationships/image" Target="media/image141.emf"/><Relationship Id="rId172" Type="http://schemas.openxmlformats.org/officeDocument/2006/relationships/image" Target="media/image162.emf"/><Relationship Id="rId193" Type="http://schemas.openxmlformats.org/officeDocument/2006/relationships/image" Target="media/image183.emf"/><Relationship Id="rId207" Type="http://schemas.openxmlformats.org/officeDocument/2006/relationships/image" Target="media/image197.emf"/><Relationship Id="rId228" Type="http://schemas.openxmlformats.org/officeDocument/2006/relationships/image" Target="media/image218.emf"/><Relationship Id="rId249" Type="http://schemas.openxmlformats.org/officeDocument/2006/relationships/image" Target="media/image239.emf"/><Relationship Id="rId13" Type="http://schemas.openxmlformats.org/officeDocument/2006/relationships/image" Target="media/image5.emf"/><Relationship Id="rId109" Type="http://schemas.openxmlformats.org/officeDocument/2006/relationships/image" Target="media/image99.emf"/><Relationship Id="rId260" Type="http://schemas.openxmlformats.org/officeDocument/2006/relationships/image" Target="media/image250.emf"/><Relationship Id="rId316" Type="http://schemas.openxmlformats.org/officeDocument/2006/relationships/image" Target="media/image284.emf"/><Relationship Id="rId337" Type="http://schemas.openxmlformats.org/officeDocument/2006/relationships/image" Target="media/image301.emf"/><Relationship Id="rId34" Type="http://schemas.openxmlformats.org/officeDocument/2006/relationships/image" Target="media/image26.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20" Type="http://schemas.openxmlformats.org/officeDocument/2006/relationships/image" Target="media/image110.emf"/><Relationship Id="rId141" Type="http://schemas.openxmlformats.org/officeDocument/2006/relationships/image" Target="media/image131.emf"/><Relationship Id="rId7" Type="http://schemas.openxmlformats.org/officeDocument/2006/relationships/endnotes" Target="endnotes.xml"/><Relationship Id="rId162" Type="http://schemas.openxmlformats.org/officeDocument/2006/relationships/image" Target="media/image152.emf"/><Relationship Id="rId183" Type="http://schemas.openxmlformats.org/officeDocument/2006/relationships/image" Target="media/image173.emf"/><Relationship Id="rId218" Type="http://schemas.openxmlformats.org/officeDocument/2006/relationships/image" Target="media/image208.emf"/><Relationship Id="rId239" Type="http://schemas.openxmlformats.org/officeDocument/2006/relationships/image" Target="media/image229.emf"/><Relationship Id="rId250" Type="http://schemas.openxmlformats.org/officeDocument/2006/relationships/image" Target="media/image240.emf"/><Relationship Id="rId271" Type="http://schemas.openxmlformats.org/officeDocument/2006/relationships/image" Target="media/image261.emf"/><Relationship Id="rId306" Type="http://schemas.openxmlformats.org/officeDocument/2006/relationships/image" Target="media/image274.emf"/><Relationship Id="rId24" Type="http://schemas.openxmlformats.org/officeDocument/2006/relationships/image" Target="media/image16.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100.emf"/><Relationship Id="rId131" Type="http://schemas.openxmlformats.org/officeDocument/2006/relationships/image" Target="media/image121.emf"/><Relationship Id="rId61" Type="http://schemas.openxmlformats.org/officeDocument/2006/relationships/image" Target="media/image51.emf"/><Relationship Id="rId82" Type="http://schemas.openxmlformats.org/officeDocument/2006/relationships/image" Target="media/image72.emf"/><Relationship Id="rId152" Type="http://schemas.openxmlformats.org/officeDocument/2006/relationships/image" Target="media/image142.emf"/><Relationship Id="rId173" Type="http://schemas.openxmlformats.org/officeDocument/2006/relationships/image" Target="media/image163.emf"/><Relationship Id="rId194" Type="http://schemas.openxmlformats.org/officeDocument/2006/relationships/image" Target="media/image184.emf"/><Relationship Id="rId199" Type="http://schemas.openxmlformats.org/officeDocument/2006/relationships/image" Target="media/image189.emf"/><Relationship Id="rId203" Type="http://schemas.openxmlformats.org/officeDocument/2006/relationships/image" Target="media/image193.emf"/><Relationship Id="rId208" Type="http://schemas.openxmlformats.org/officeDocument/2006/relationships/image" Target="media/image198.emf"/><Relationship Id="rId229" Type="http://schemas.openxmlformats.org/officeDocument/2006/relationships/image" Target="media/image219.emf"/><Relationship Id="rId19" Type="http://schemas.openxmlformats.org/officeDocument/2006/relationships/image" Target="media/image11.emf"/><Relationship Id="rId224" Type="http://schemas.openxmlformats.org/officeDocument/2006/relationships/image" Target="media/image214.emf"/><Relationship Id="rId240" Type="http://schemas.openxmlformats.org/officeDocument/2006/relationships/image" Target="media/image230.emf"/><Relationship Id="rId245" Type="http://schemas.openxmlformats.org/officeDocument/2006/relationships/image" Target="media/image235.emf"/><Relationship Id="rId261" Type="http://schemas.openxmlformats.org/officeDocument/2006/relationships/image" Target="media/image251.emf"/><Relationship Id="rId266" Type="http://schemas.openxmlformats.org/officeDocument/2006/relationships/image" Target="media/image256.emf"/><Relationship Id="rId14" Type="http://schemas.openxmlformats.org/officeDocument/2006/relationships/image" Target="media/image6.emf"/><Relationship Id="rId30" Type="http://schemas.openxmlformats.org/officeDocument/2006/relationships/image" Target="media/image22.emf"/><Relationship Id="rId35" Type="http://schemas.openxmlformats.org/officeDocument/2006/relationships/image" Target="media/image27.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90.emf"/><Relationship Id="rId105" Type="http://schemas.openxmlformats.org/officeDocument/2006/relationships/image" Target="media/image95.emf"/><Relationship Id="rId126" Type="http://schemas.openxmlformats.org/officeDocument/2006/relationships/image" Target="media/image116.emf"/><Relationship Id="rId147" Type="http://schemas.openxmlformats.org/officeDocument/2006/relationships/image" Target="media/image137.emf"/><Relationship Id="rId168" Type="http://schemas.openxmlformats.org/officeDocument/2006/relationships/image" Target="media/image158.emf"/><Relationship Id="rId312" Type="http://schemas.openxmlformats.org/officeDocument/2006/relationships/image" Target="media/image280.emf"/><Relationship Id="rId317" Type="http://schemas.openxmlformats.org/officeDocument/2006/relationships/image" Target="media/image285.emf"/><Relationship Id="rId333" Type="http://schemas.openxmlformats.org/officeDocument/2006/relationships/image" Target="media/image297.emf"/><Relationship Id="rId338" Type="http://schemas.openxmlformats.org/officeDocument/2006/relationships/image" Target="media/image302.emf"/><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image" Target="media/image88.emf"/><Relationship Id="rId121" Type="http://schemas.openxmlformats.org/officeDocument/2006/relationships/image" Target="media/image111.emf"/><Relationship Id="rId142" Type="http://schemas.openxmlformats.org/officeDocument/2006/relationships/image" Target="media/image132.emf"/><Relationship Id="rId163" Type="http://schemas.openxmlformats.org/officeDocument/2006/relationships/image" Target="media/image153.emf"/><Relationship Id="rId184" Type="http://schemas.openxmlformats.org/officeDocument/2006/relationships/image" Target="media/image174.emf"/><Relationship Id="rId189" Type="http://schemas.openxmlformats.org/officeDocument/2006/relationships/image" Target="media/image179.emf"/><Relationship Id="rId219" Type="http://schemas.openxmlformats.org/officeDocument/2006/relationships/image" Target="media/image209.emf"/><Relationship Id="rId3" Type="http://schemas.openxmlformats.org/officeDocument/2006/relationships/styles" Target="styles.xml"/><Relationship Id="rId214" Type="http://schemas.openxmlformats.org/officeDocument/2006/relationships/image" Target="media/image204.emf"/><Relationship Id="rId230" Type="http://schemas.openxmlformats.org/officeDocument/2006/relationships/image" Target="media/image220.emf"/><Relationship Id="rId235" Type="http://schemas.openxmlformats.org/officeDocument/2006/relationships/image" Target="media/image225.emf"/><Relationship Id="rId251" Type="http://schemas.openxmlformats.org/officeDocument/2006/relationships/image" Target="media/image241.emf"/><Relationship Id="rId256" Type="http://schemas.openxmlformats.org/officeDocument/2006/relationships/image" Target="media/image246.emf"/><Relationship Id="rId298" Type="http://schemas.openxmlformats.org/officeDocument/2006/relationships/image" Target="media/image266.emf"/><Relationship Id="rId25" Type="http://schemas.openxmlformats.org/officeDocument/2006/relationships/image" Target="media/image17.emf"/><Relationship Id="rId46" Type="http://schemas.openxmlformats.org/officeDocument/2006/relationships/image" Target="media/image38.emf"/><Relationship Id="rId67" Type="http://schemas.openxmlformats.org/officeDocument/2006/relationships/image" Target="media/image57.emf"/><Relationship Id="rId116" Type="http://schemas.openxmlformats.org/officeDocument/2006/relationships/image" Target="media/image106.emf"/><Relationship Id="rId137" Type="http://schemas.openxmlformats.org/officeDocument/2006/relationships/image" Target="media/image127.emf"/><Relationship Id="rId158" Type="http://schemas.openxmlformats.org/officeDocument/2006/relationships/image" Target="media/image148.emf"/><Relationship Id="rId272" Type="http://schemas.openxmlformats.org/officeDocument/2006/relationships/image" Target="media/image262.emf"/><Relationship Id="rId302" Type="http://schemas.openxmlformats.org/officeDocument/2006/relationships/image" Target="media/image270.emf"/><Relationship Id="rId307" Type="http://schemas.openxmlformats.org/officeDocument/2006/relationships/image" Target="media/image275.emf"/><Relationship Id="rId323" Type="http://schemas.openxmlformats.org/officeDocument/2006/relationships/image" Target="media/image293.emf"/><Relationship Id="rId20" Type="http://schemas.openxmlformats.org/officeDocument/2006/relationships/image" Target="media/image12.emf"/><Relationship Id="rId41" Type="http://schemas.openxmlformats.org/officeDocument/2006/relationships/image" Target="media/image30.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1.emf"/><Relationship Id="rId132" Type="http://schemas.openxmlformats.org/officeDocument/2006/relationships/image" Target="media/image122.emf"/><Relationship Id="rId153" Type="http://schemas.openxmlformats.org/officeDocument/2006/relationships/image" Target="media/image143.emf"/><Relationship Id="rId174" Type="http://schemas.openxmlformats.org/officeDocument/2006/relationships/image" Target="media/image164.emf"/><Relationship Id="rId179" Type="http://schemas.openxmlformats.org/officeDocument/2006/relationships/image" Target="media/image169.emf"/><Relationship Id="rId195" Type="http://schemas.openxmlformats.org/officeDocument/2006/relationships/image" Target="media/image185.emf"/><Relationship Id="rId209" Type="http://schemas.openxmlformats.org/officeDocument/2006/relationships/image" Target="media/image199.emf"/><Relationship Id="rId190" Type="http://schemas.openxmlformats.org/officeDocument/2006/relationships/image" Target="media/image180.emf"/><Relationship Id="rId204" Type="http://schemas.openxmlformats.org/officeDocument/2006/relationships/image" Target="media/image194.emf"/><Relationship Id="rId220" Type="http://schemas.openxmlformats.org/officeDocument/2006/relationships/image" Target="media/image210.emf"/><Relationship Id="rId225" Type="http://schemas.openxmlformats.org/officeDocument/2006/relationships/image" Target="media/image215.emf"/><Relationship Id="rId241" Type="http://schemas.openxmlformats.org/officeDocument/2006/relationships/image" Target="media/image231.emf"/><Relationship Id="rId246" Type="http://schemas.openxmlformats.org/officeDocument/2006/relationships/image" Target="media/image236.emf"/><Relationship Id="rId267" Type="http://schemas.openxmlformats.org/officeDocument/2006/relationships/image" Target="media/image257.emf"/><Relationship Id="rId15" Type="http://schemas.openxmlformats.org/officeDocument/2006/relationships/image" Target="media/image7.emf"/><Relationship Id="rId36" Type="http://schemas.openxmlformats.org/officeDocument/2006/relationships/image" Target="media/image28.emf"/><Relationship Id="rId57" Type="http://schemas.openxmlformats.org/officeDocument/2006/relationships/image" Target="media/image47.emf"/><Relationship Id="rId106" Type="http://schemas.openxmlformats.org/officeDocument/2006/relationships/image" Target="media/image96.emf"/><Relationship Id="rId127" Type="http://schemas.openxmlformats.org/officeDocument/2006/relationships/image" Target="media/image117.emf"/><Relationship Id="rId262" Type="http://schemas.openxmlformats.org/officeDocument/2006/relationships/image" Target="media/image252.emf"/><Relationship Id="rId313" Type="http://schemas.openxmlformats.org/officeDocument/2006/relationships/image" Target="media/image281.emf"/><Relationship Id="rId318" Type="http://schemas.openxmlformats.org/officeDocument/2006/relationships/image" Target="media/image288.emf"/><Relationship Id="rId339" Type="http://schemas.openxmlformats.org/officeDocument/2006/relationships/footer" Target="footer2.xml"/><Relationship Id="rId10" Type="http://schemas.openxmlformats.org/officeDocument/2006/relationships/image" Target="media/image2.emf"/><Relationship Id="rId31" Type="http://schemas.openxmlformats.org/officeDocument/2006/relationships/image" Target="media/image23.emf"/><Relationship Id="rId52" Type="http://schemas.openxmlformats.org/officeDocument/2006/relationships/image" Target="media/image40.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emf"/><Relationship Id="rId99" Type="http://schemas.openxmlformats.org/officeDocument/2006/relationships/image" Target="media/image89.emf"/><Relationship Id="rId101" Type="http://schemas.openxmlformats.org/officeDocument/2006/relationships/image" Target="media/image91.emf"/><Relationship Id="rId122" Type="http://schemas.openxmlformats.org/officeDocument/2006/relationships/image" Target="media/image112.emf"/><Relationship Id="rId143" Type="http://schemas.openxmlformats.org/officeDocument/2006/relationships/image" Target="media/image133.emf"/><Relationship Id="rId148" Type="http://schemas.openxmlformats.org/officeDocument/2006/relationships/image" Target="media/image138.emf"/><Relationship Id="rId164" Type="http://schemas.openxmlformats.org/officeDocument/2006/relationships/image" Target="media/image154.emf"/><Relationship Id="rId169" Type="http://schemas.openxmlformats.org/officeDocument/2006/relationships/image" Target="media/image159.emf"/><Relationship Id="rId185" Type="http://schemas.openxmlformats.org/officeDocument/2006/relationships/image" Target="media/image175.emf"/><Relationship Id="rId334" Type="http://schemas.openxmlformats.org/officeDocument/2006/relationships/image" Target="media/image298.emf"/><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image" Target="media/image170.emf"/><Relationship Id="rId210" Type="http://schemas.openxmlformats.org/officeDocument/2006/relationships/image" Target="media/image200.emf"/><Relationship Id="rId215" Type="http://schemas.openxmlformats.org/officeDocument/2006/relationships/image" Target="media/image205.emf"/><Relationship Id="rId236" Type="http://schemas.openxmlformats.org/officeDocument/2006/relationships/image" Target="media/image226.emf"/><Relationship Id="rId257" Type="http://schemas.openxmlformats.org/officeDocument/2006/relationships/image" Target="media/image247.emf"/><Relationship Id="rId26" Type="http://schemas.openxmlformats.org/officeDocument/2006/relationships/image" Target="media/image18.emf"/><Relationship Id="rId231" Type="http://schemas.openxmlformats.org/officeDocument/2006/relationships/image" Target="media/image221.emf"/><Relationship Id="rId252" Type="http://schemas.openxmlformats.org/officeDocument/2006/relationships/image" Target="media/image242.emf"/><Relationship Id="rId273" Type="http://schemas.openxmlformats.org/officeDocument/2006/relationships/image" Target="media/image263.emf"/><Relationship Id="rId294" Type="http://schemas.openxmlformats.org/officeDocument/2006/relationships/image" Target="media/image286.emf"/><Relationship Id="rId308" Type="http://schemas.openxmlformats.org/officeDocument/2006/relationships/image" Target="media/image276.emf"/><Relationship Id="rId47" Type="http://schemas.openxmlformats.org/officeDocument/2006/relationships/image" Target="media/image39.emf"/><Relationship Id="rId68" Type="http://schemas.openxmlformats.org/officeDocument/2006/relationships/image" Target="media/image58.emf"/><Relationship Id="rId89" Type="http://schemas.openxmlformats.org/officeDocument/2006/relationships/image" Target="media/image79.emf"/><Relationship Id="rId112" Type="http://schemas.openxmlformats.org/officeDocument/2006/relationships/image" Target="media/image102.emf"/><Relationship Id="rId133" Type="http://schemas.openxmlformats.org/officeDocument/2006/relationships/image" Target="media/image123.emf"/><Relationship Id="rId154" Type="http://schemas.openxmlformats.org/officeDocument/2006/relationships/image" Target="media/image144.emf"/><Relationship Id="rId175" Type="http://schemas.openxmlformats.org/officeDocument/2006/relationships/image" Target="media/image165.emf"/><Relationship Id="rId340" Type="http://schemas.openxmlformats.org/officeDocument/2006/relationships/header" Target="header1.xml"/><Relationship Id="rId196" Type="http://schemas.openxmlformats.org/officeDocument/2006/relationships/image" Target="media/image186.emf"/><Relationship Id="rId200" Type="http://schemas.openxmlformats.org/officeDocument/2006/relationships/image" Target="media/image190.emf"/><Relationship Id="rId16" Type="http://schemas.openxmlformats.org/officeDocument/2006/relationships/image" Target="media/image8.emf"/><Relationship Id="rId221" Type="http://schemas.openxmlformats.org/officeDocument/2006/relationships/image" Target="media/image211.emf"/><Relationship Id="rId242" Type="http://schemas.openxmlformats.org/officeDocument/2006/relationships/image" Target="media/image232.emf"/><Relationship Id="rId263" Type="http://schemas.openxmlformats.org/officeDocument/2006/relationships/image" Target="media/image253.emf"/><Relationship Id="rId319" Type="http://schemas.openxmlformats.org/officeDocument/2006/relationships/image" Target="media/image289.emf"/><Relationship Id="rId37" Type="http://schemas.openxmlformats.org/officeDocument/2006/relationships/image" Target="media/image29.emf"/><Relationship Id="rId58" Type="http://schemas.openxmlformats.org/officeDocument/2006/relationships/image" Target="media/image48.emf"/><Relationship Id="rId79" Type="http://schemas.openxmlformats.org/officeDocument/2006/relationships/image" Target="media/image69.emf"/><Relationship Id="rId102" Type="http://schemas.openxmlformats.org/officeDocument/2006/relationships/image" Target="media/image92.emf"/><Relationship Id="rId123" Type="http://schemas.openxmlformats.org/officeDocument/2006/relationships/image" Target="media/image113.emf"/><Relationship Id="rId144" Type="http://schemas.openxmlformats.org/officeDocument/2006/relationships/image" Target="media/image134.emf"/><Relationship Id="rId90" Type="http://schemas.openxmlformats.org/officeDocument/2006/relationships/image" Target="media/image80.emf"/><Relationship Id="rId165" Type="http://schemas.openxmlformats.org/officeDocument/2006/relationships/image" Target="media/image155.emf"/><Relationship Id="rId186" Type="http://schemas.openxmlformats.org/officeDocument/2006/relationships/image" Target="media/image176.emf"/><Relationship Id="rId211" Type="http://schemas.openxmlformats.org/officeDocument/2006/relationships/image" Target="media/image201.emf"/><Relationship Id="rId232" Type="http://schemas.openxmlformats.org/officeDocument/2006/relationships/image" Target="media/image222.emf"/><Relationship Id="rId253" Type="http://schemas.openxmlformats.org/officeDocument/2006/relationships/image" Target="media/image243.emf"/><Relationship Id="rId295" Type="http://schemas.openxmlformats.org/officeDocument/2006/relationships/image" Target="media/image287.emf"/><Relationship Id="rId309" Type="http://schemas.openxmlformats.org/officeDocument/2006/relationships/image" Target="media/image277.emf"/><Relationship Id="rId27" Type="http://schemas.openxmlformats.org/officeDocument/2006/relationships/image" Target="media/image19.emf"/><Relationship Id="rId48" Type="http://schemas.openxmlformats.org/officeDocument/2006/relationships/image" Target="media/image36.emf"/><Relationship Id="rId69" Type="http://schemas.openxmlformats.org/officeDocument/2006/relationships/image" Target="media/image59.emf"/><Relationship Id="rId113" Type="http://schemas.openxmlformats.org/officeDocument/2006/relationships/image" Target="media/image103.emf"/><Relationship Id="rId134" Type="http://schemas.openxmlformats.org/officeDocument/2006/relationships/image" Target="media/image124.emf"/><Relationship Id="rId320" Type="http://schemas.openxmlformats.org/officeDocument/2006/relationships/image" Target="media/image290.emf"/><Relationship Id="rId80" Type="http://schemas.openxmlformats.org/officeDocument/2006/relationships/image" Target="media/image70.emf"/><Relationship Id="rId155" Type="http://schemas.openxmlformats.org/officeDocument/2006/relationships/image" Target="media/image145.emf"/><Relationship Id="rId176" Type="http://schemas.openxmlformats.org/officeDocument/2006/relationships/image" Target="media/image166.emf"/><Relationship Id="rId197" Type="http://schemas.openxmlformats.org/officeDocument/2006/relationships/image" Target="media/image187.emf"/><Relationship Id="rId341" Type="http://schemas.openxmlformats.org/officeDocument/2006/relationships/footer" Target="footer3.xml"/><Relationship Id="rId201" Type="http://schemas.openxmlformats.org/officeDocument/2006/relationships/image" Target="media/image191.emf"/><Relationship Id="rId222" Type="http://schemas.openxmlformats.org/officeDocument/2006/relationships/image" Target="media/image212.emf"/><Relationship Id="rId243" Type="http://schemas.openxmlformats.org/officeDocument/2006/relationships/image" Target="media/image233.emf"/><Relationship Id="rId264" Type="http://schemas.openxmlformats.org/officeDocument/2006/relationships/image" Target="media/image254.emf"/><Relationship Id="rId17" Type="http://schemas.openxmlformats.org/officeDocument/2006/relationships/image" Target="media/image9.emf"/><Relationship Id="rId59" Type="http://schemas.openxmlformats.org/officeDocument/2006/relationships/image" Target="media/image49.emf"/><Relationship Id="rId103" Type="http://schemas.openxmlformats.org/officeDocument/2006/relationships/image" Target="media/image93.emf"/><Relationship Id="rId124" Type="http://schemas.openxmlformats.org/officeDocument/2006/relationships/image" Target="media/image114.emf"/><Relationship Id="rId310" Type="http://schemas.openxmlformats.org/officeDocument/2006/relationships/image" Target="media/image278.emf"/><Relationship Id="rId70" Type="http://schemas.openxmlformats.org/officeDocument/2006/relationships/image" Target="media/image60.emf"/><Relationship Id="rId91" Type="http://schemas.openxmlformats.org/officeDocument/2006/relationships/image" Target="media/image81.emf"/><Relationship Id="rId145" Type="http://schemas.openxmlformats.org/officeDocument/2006/relationships/image" Target="media/image135.emf"/><Relationship Id="rId166" Type="http://schemas.openxmlformats.org/officeDocument/2006/relationships/image" Target="media/image156.emf"/><Relationship Id="rId187" Type="http://schemas.openxmlformats.org/officeDocument/2006/relationships/image" Target="media/image177.emf"/><Relationship Id="rId331" Type="http://schemas.openxmlformats.org/officeDocument/2006/relationships/image" Target="media/image319.emf"/><Relationship Id="rId1" Type="http://schemas.openxmlformats.org/officeDocument/2006/relationships/customXml" Target="../customXml/item1.xml"/><Relationship Id="rId212" Type="http://schemas.openxmlformats.org/officeDocument/2006/relationships/image" Target="media/image202.emf"/><Relationship Id="rId233" Type="http://schemas.openxmlformats.org/officeDocument/2006/relationships/image" Target="media/image223.emf"/><Relationship Id="rId254" Type="http://schemas.openxmlformats.org/officeDocument/2006/relationships/image" Target="media/image244.emf"/><Relationship Id="rId28" Type="http://schemas.openxmlformats.org/officeDocument/2006/relationships/image" Target="media/image20.emf"/><Relationship Id="rId49" Type="http://schemas.openxmlformats.org/officeDocument/2006/relationships/image" Target="media/image37.emf"/><Relationship Id="rId114" Type="http://schemas.openxmlformats.org/officeDocument/2006/relationships/image" Target="media/image104.emf"/><Relationship Id="rId296" Type="http://schemas.openxmlformats.org/officeDocument/2006/relationships/image" Target="media/image264.emf"/><Relationship Id="rId300" Type="http://schemas.openxmlformats.org/officeDocument/2006/relationships/image" Target="media/image268.emf"/><Relationship Id="rId60" Type="http://schemas.openxmlformats.org/officeDocument/2006/relationships/image" Target="media/image50.emf"/><Relationship Id="rId81" Type="http://schemas.openxmlformats.org/officeDocument/2006/relationships/image" Target="media/image71.emf"/><Relationship Id="rId135" Type="http://schemas.openxmlformats.org/officeDocument/2006/relationships/image" Target="media/image125.emf"/><Relationship Id="rId156" Type="http://schemas.openxmlformats.org/officeDocument/2006/relationships/image" Target="media/image146.emf"/><Relationship Id="rId177" Type="http://schemas.openxmlformats.org/officeDocument/2006/relationships/image" Target="media/image167.emf"/><Relationship Id="rId198" Type="http://schemas.openxmlformats.org/officeDocument/2006/relationships/image" Target="media/image188.emf"/><Relationship Id="rId321" Type="http://schemas.openxmlformats.org/officeDocument/2006/relationships/image" Target="media/image291.emf"/><Relationship Id="rId342" Type="http://schemas.openxmlformats.org/officeDocument/2006/relationships/fontTable" Target="fontTable.xml"/><Relationship Id="rId202" Type="http://schemas.openxmlformats.org/officeDocument/2006/relationships/image" Target="media/image192.emf"/><Relationship Id="rId223" Type="http://schemas.openxmlformats.org/officeDocument/2006/relationships/image" Target="media/image213.emf"/><Relationship Id="rId244" Type="http://schemas.openxmlformats.org/officeDocument/2006/relationships/image" Target="media/image234.emf"/><Relationship Id="rId18" Type="http://schemas.openxmlformats.org/officeDocument/2006/relationships/image" Target="media/image10.emf"/><Relationship Id="rId39" Type="http://schemas.openxmlformats.org/officeDocument/2006/relationships/image" Target="media/image31.emf"/><Relationship Id="rId265" Type="http://schemas.openxmlformats.org/officeDocument/2006/relationships/image" Target="media/image255.emf"/><Relationship Id="rId50" Type="http://schemas.openxmlformats.org/officeDocument/2006/relationships/image" Target="media/image42.emf"/><Relationship Id="rId104" Type="http://schemas.openxmlformats.org/officeDocument/2006/relationships/image" Target="media/image94.emf"/><Relationship Id="rId125" Type="http://schemas.openxmlformats.org/officeDocument/2006/relationships/image" Target="media/image115.emf"/><Relationship Id="rId146" Type="http://schemas.openxmlformats.org/officeDocument/2006/relationships/image" Target="media/image136.emf"/><Relationship Id="rId167" Type="http://schemas.openxmlformats.org/officeDocument/2006/relationships/image" Target="media/image157.emf"/><Relationship Id="rId188" Type="http://schemas.openxmlformats.org/officeDocument/2006/relationships/image" Target="media/image178.emf"/><Relationship Id="rId311" Type="http://schemas.openxmlformats.org/officeDocument/2006/relationships/image" Target="media/image279.emf"/><Relationship Id="rId332" Type="http://schemas.openxmlformats.org/officeDocument/2006/relationships/image" Target="media/image320.emf"/><Relationship Id="rId71" Type="http://schemas.openxmlformats.org/officeDocument/2006/relationships/image" Target="media/image61.emf"/><Relationship Id="rId92" Type="http://schemas.openxmlformats.org/officeDocument/2006/relationships/image" Target="media/image82.emf"/><Relationship Id="rId213" Type="http://schemas.openxmlformats.org/officeDocument/2006/relationships/image" Target="media/image203.emf"/><Relationship Id="rId234" Type="http://schemas.openxmlformats.org/officeDocument/2006/relationships/image" Target="media/image224.emf"/><Relationship Id="rId2" Type="http://schemas.openxmlformats.org/officeDocument/2006/relationships/numbering" Target="numbering.xml"/><Relationship Id="rId29" Type="http://schemas.openxmlformats.org/officeDocument/2006/relationships/image" Target="media/image21.emf"/><Relationship Id="rId255" Type="http://schemas.openxmlformats.org/officeDocument/2006/relationships/image" Target="media/image245.emf"/><Relationship Id="rId297" Type="http://schemas.openxmlformats.org/officeDocument/2006/relationships/image" Target="media/image265.emf"/><Relationship Id="rId40" Type="http://schemas.openxmlformats.org/officeDocument/2006/relationships/image" Target="media/image32.emf"/><Relationship Id="rId115" Type="http://schemas.openxmlformats.org/officeDocument/2006/relationships/image" Target="media/image105.emf"/><Relationship Id="rId136" Type="http://schemas.openxmlformats.org/officeDocument/2006/relationships/image" Target="media/image126.emf"/><Relationship Id="rId157" Type="http://schemas.openxmlformats.org/officeDocument/2006/relationships/image" Target="media/image147.emf"/><Relationship Id="rId178" Type="http://schemas.openxmlformats.org/officeDocument/2006/relationships/image" Target="media/image168.emf"/><Relationship Id="rId301" Type="http://schemas.openxmlformats.org/officeDocument/2006/relationships/image" Target="media/image269.emf"/><Relationship Id="rId322" Type="http://schemas.openxmlformats.org/officeDocument/2006/relationships/image" Target="media/image292.emf"/><Relationship Id="rId3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023\Desktop\RPA\&#22577;&#21578;&#26360;&#12501;&#12457;&#12540;&#12510;&#12483;&#12488;.dot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AC04B-A172-475A-9BDA-CEF143654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報告書フォーマット</Template>
  <TotalTime>118</TotalTime>
  <Pages>167</Pages>
  <Words>8021</Words>
  <Characters>45726</Characters>
  <Application>Microsoft Office Word</Application>
  <DocSecurity>0</DocSecurity>
  <Lines>381</Lines>
  <Paragraphs>107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株式会社名豊</dc:creator>
  <cp:keywords/>
  <dc:description/>
  <cp:lastModifiedBy>中島 大樹</cp:lastModifiedBy>
  <cp:revision>9</cp:revision>
  <cp:lastPrinted>2024-09-27T07:50:00Z</cp:lastPrinted>
  <dcterms:created xsi:type="dcterms:W3CDTF">2024-09-27T07:05:00Z</dcterms:created>
  <dcterms:modified xsi:type="dcterms:W3CDTF">2024-12-02T07:18:00Z</dcterms:modified>
</cp:coreProperties>
</file>